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B2BE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6E005FA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B51FF1E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02F27E6E" w14:textId="77777777" w:rsidTr="00D2396E">
        <w:tc>
          <w:tcPr>
            <w:tcW w:w="5395" w:type="dxa"/>
          </w:tcPr>
          <w:p w14:paraId="73B4FDAF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01750FF9" w14:textId="77777777" w:rsidR="00AC1870" w:rsidRDefault="00AC1870" w:rsidP="00D2396E">
            <w:r>
              <w:t>Back</w:t>
            </w:r>
          </w:p>
        </w:tc>
      </w:tr>
      <w:tr w:rsidR="00AC1870" w14:paraId="5859BFB0" w14:textId="77777777" w:rsidTr="00D2396E">
        <w:tc>
          <w:tcPr>
            <w:tcW w:w="5395" w:type="dxa"/>
          </w:tcPr>
          <w:p w14:paraId="2BE8F391" w14:textId="3BCC0F2C" w:rsidR="00AC1870" w:rsidRDefault="00726407" w:rsidP="00D2396E">
            <w:r>
              <w:rPr>
                <w:noProof/>
              </w:rPr>
              <w:drawing>
                <wp:inline distT="0" distB="0" distL="0" distR="0" wp14:anchorId="1E6EE87F" wp14:editId="15F4ADC7">
                  <wp:extent cx="3188498" cy="3708400"/>
                  <wp:effectExtent l="0" t="0" r="0" b="0"/>
                  <wp:docPr id="1378637201" name="Picture 1" descr="A quilt made from a variety of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637201" name="Picture 1" descr="A quilt made from a variety of squar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08" cy="372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2D4CA18" w14:textId="08790134" w:rsidR="00AC1870" w:rsidRDefault="00726407" w:rsidP="00D2396E">
            <w:r>
              <w:rPr>
                <w:noProof/>
              </w:rPr>
              <w:drawing>
                <wp:inline distT="0" distB="0" distL="0" distR="0" wp14:anchorId="252FE33C" wp14:editId="7285E6D0">
                  <wp:extent cx="2755900" cy="3674533"/>
                  <wp:effectExtent l="0" t="0" r="0" b="0"/>
                  <wp:docPr id="486687570" name="Picture 2" descr="A close-up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687570" name="Picture 2" descr="A close-up of a quil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96" cy="369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BB7A4" w14:textId="77777777" w:rsidR="00AC1870" w:rsidRDefault="00AC1870" w:rsidP="00AC1870">
      <w:pPr>
        <w:rPr>
          <w:b/>
          <w:bCs/>
          <w:color w:val="000000" w:themeColor="text1"/>
        </w:rPr>
      </w:pPr>
    </w:p>
    <w:p w14:paraId="7060D1A3" w14:textId="51413957" w:rsidR="00AC1870" w:rsidRDefault="0072640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825EB01" wp14:editId="2B6C3DA7">
            <wp:extent cx="9144000" cy="6858000"/>
            <wp:effectExtent l="0" t="0" r="0" b="0"/>
            <wp:docPr id="1480464901" name="Picture 3" descr="A close-up of a price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64901" name="Picture 3" descr="A close-up of a price ta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06D67" wp14:editId="0E45EB9A">
            <wp:extent cx="6858000" cy="7976235"/>
            <wp:effectExtent l="0" t="0" r="0" b="0"/>
            <wp:docPr id="1997231662" name="Picture 4" descr="A quilt made from a variety of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31662" name="Picture 4" descr="A quilt made from a variety of squar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8701C" wp14:editId="75EFDEDE">
            <wp:extent cx="6858000" cy="8108315"/>
            <wp:effectExtent l="0" t="0" r="0" b="0"/>
            <wp:docPr id="1116454753" name="Picture 5" descr="A quilt made from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54753" name="Picture 5" descr="A quilt made from squar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A0447" wp14:editId="5322B7BE">
            <wp:extent cx="6858000" cy="9144000"/>
            <wp:effectExtent l="0" t="0" r="0" b="0"/>
            <wp:docPr id="203391994" name="Picture 6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1994" name="Picture 6" descr="A close-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1B2AB" wp14:editId="219102BC">
            <wp:extent cx="6858000" cy="9144000"/>
            <wp:effectExtent l="0" t="0" r="0" b="0"/>
            <wp:docPr id="522011807" name="Picture 7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11807" name="Picture 7" descr="A close-up of a quil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D5749DC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8B94920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2F9552E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200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5AE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408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7BBE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EA9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463747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2458866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08E7DDB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57F1B5D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849B2B4" w14:textId="27382F0B" w:rsidR="0097695B" w:rsidRDefault="009810BA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</w:p>
        </w:tc>
        <w:tc>
          <w:tcPr>
            <w:tcW w:w="1165" w:type="dxa"/>
          </w:tcPr>
          <w:p w14:paraId="0E5956CB" w14:textId="61E2B213" w:rsidR="0097695B" w:rsidRDefault="009810BA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$246</w:t>
            </w:r>
          </w:p>
        </w:tc>
      </w:tr>
      <w:tr w:rsidR="004E673A" w14:paraId="4B0322B1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773D4A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7770DB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D56B4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25A259F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76223C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B594CE3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56D03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77FC299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BE76A1F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338ED2AD" w14:textId="77777777" w:rsidTr="001F35A1">
        <w:tc>
          <w:tcPr>
            <w:tcW w:w="2153" w:type="dxa"/>
          </w:tcPr>
          <w:p w14:paraId="17DEEFF2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EA7D1B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25E35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28C9B26" w14:textId="77777777" w:rsidTr="001F35A1">
        <w:tc>
          <w:tcPr>
            <w:tcW w:w="2153" w:type="dxa"/>
          </w:tcPr>
          <w:p w14:paraId="0935036E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1D1388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271606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728D612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4F87A5F7" w14:textId="77777777" w:rsidTr="00BD0010">
        <w:tc>
          <w:tcPr>
            <w:tcW w:w="5395" w:type="dxa"/>
          </w:tcPr>
          <w:p w14:paraId="54A96580" w14:textId="3F06C9AE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9810BA">
              <w:rPr>
                <w:color w:val="4472C4" w:themeColor="accent1"/>
              </w:rPr>
              <w:t>Polka Dot Stripy</w:t>
            </w:r>
          </w:p>
        </w:tc>
        <w:tc>
          <w:tcPr>
            <w:tcW w:w="5395" w:type="dxa"/>
          </w:tcPr>
          <w:p w14:paraId="01A7CE19" w14:textId="3238FE5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9810BA">
              <w:rPr>
                <w:color w:val="4472C4" w:themeColor="accent1"/>
              </w:rPr>
              <w:t>1870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9810BA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D9A4C75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373E0E6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28051502" w14:textId="77777777" w:rsidTr="00BD0010">
        <w:tc>
          <w:tcPr>
            <w:tcW w:w="5395" w:type="dxa"/>
          </w:tcPr>
          <w:p w14:paraId="21F6E520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7C0C1C9" w14:textId="320BD19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9810BA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8D70898" w14:textId="132CFDB5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810BA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C71A17C" w14:textId="0E1B6B2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810BA">
              <w:rPr>
                <w:noProof/>
                <w:color w:val="4472C4" w:themeColor="accent1"/>
              </w:rPr>
              <w:t>80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810BA">
              <w:rPr>
                <w:noProof/>
                <w:color w:val="4472C4" w:themeColor="accent1"/>
              </w:rPr>
              <w:t>78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3E4CEBF6" w14:textId="77777777" w:rsidR="0097550E" w:rsidRPr="00AD5CE1" w:rsidRDefault="0097550E" w:rsidP="008B31F5"/>
        </w:tc>
      </w:tr>
      <w:tr w:rsidR="006C2C15" w:rsidRPr="00AD5CE1" w14:paraId="4A9A40F3" w14:textId="77777777" w:rsidTr="00BD0010">
        <w:tc>
          <w:tcPr>
            <w:tcW w:w="5395" w:type="dxa"/>
          </w:tcPr>
          <w:p w14:paraId="6603C2FE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395C7F3D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C8A0F6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77D4D10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2D024192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019916FF" w14:textId="77777777" w:rsidTr="00BD0010">
        <w:tc>
          <w:tcPr>
            <w:tcW w:w="10790" w:type="dxa"/>
            <w:gridSpan w:val="2"/>
          </w:tcPr>
          <w:p w14:paraId="1ABA8BFD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913DCF2" w14:textId="77777777" w:rsidR="00D83C6F" w:rsidRDefault="00D83C6F" w:rsidP="00AD5CE1"/>
    <w:p w14:paraId="3A10257A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87A9E67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331B8A2B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29068AA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65D24E6B" w14:textId="77777777" w:rsidTr="003C6205">
        <w:tc>
          <w:tcPr>
            <w:tcW w:w="3596" w:type="dxa"/>
            <w:gridSpan w:val="2"/>
          </w:tcPr>
          <w:p w14:paraId="390C21D1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17A2386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5B181ED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3EA55702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017393C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5FB8EE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807B892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B40B8DF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04F477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D00F1D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4AB31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C5B8C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CC917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75ACE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75BE88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1B20E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56C2B8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994999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D4623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C97CB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D762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39348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A193AF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AB7C96" w14:textId="77777777" w:rsidR="004B71A6" w:rsidRPr="00C84D35" w:rsidRDefault="004B71A6" w:rsidP="003C6205"/>
        </w:tc>
      </w:tr>
      <w:tr w:rsidR="004B71A6" w:rsidRPr="00C84D35" w14:paraId="30A3B56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BE7EAE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2C858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0C4AF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37C343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73E11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8E84DF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8C393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9644D8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EEC339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8318BE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590D69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6690326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004DA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B0C0D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E1B2AB" w14:textId="77777777" w:rsidR="004B71A6" w:rsidRPr="00C84D35" w:rsidRDefault="004B71A6" w:rsidP="003C6205"/>
        </w:tc>
      </w:tr>
      <w:tr w:rsidR="004B71A6" w:rsidRPr="00C84D35" w14:paraId="637C02C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4EB2D1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2D3BE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60968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598311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8258B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914914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AD68BF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70B04B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AA11B8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AAA6ED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D27624" w14:textId="77777777" w:rsidR="004B71A6" w:rsidRPr="00C84D35" w:rsidRDefault="004B71A6" w:rsidP="003C6205"/>
        </w:tc>
      </w:tr>
      <w:tr w:rsidR="004B71A6" w:rsidRPr="00C84D35" w14:paraId="51B9F7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C0D5D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D741F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0B4DF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E2DED3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67711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97C75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D861D4" w14:textId="77777777" w:rsidR="004B71A6" w:rsidRPr="00C84D35" w:rsidRDefault="004B71A6" w:rsidP="003C6205"/>
        </w:tc>
      </w:tr>
      <w:tr w:rsidR="004B71A6" w:rsidRPr="00BC5B52" w14:paraId="69DD171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2F3143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5BD175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7F4DEB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602627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CBF51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87745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86EB6C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42EBD29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87DC4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1A44F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D59CC3" w14:textId="77777777" w:rsidR="004B71A6" w:rsidRPr="00C84D35" w:rsidRDefault="004B71A6" w:rsidP="003C6205"/>
        </w:tc>
      </w:tr>
    </w:tbl>
    <w:p w14:paraId="6BFB887B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BAFC069" w14:textId="77777777" w:rsidR="00AC1870" w:rsidRDefault="00AC1870">
      <w:pPr>
        <w:rPr>
          <w:b/>
          <w:bCs/>
          <w:color w:val="000000" w:themeColor="text1"/>
        </w:rPr>
      </w:pPr>
    </w:p>
    <w:p w14:paraId="10753B03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7C65A4C6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626F3318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F080099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510BE877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3BAEAA2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0E1F2DF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72F4675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59DC45E8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6C19399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B4825BB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38E121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272C05A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74A2C3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C14F54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C57EDD7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44C3EE1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576D4A0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B11D5AB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63EE228" w14:textId="77777777" w:rsidR="006B116A" w:rsidRDefault="006B116A" w:rsidP="006B116A"/>
        </w:tc>
      </w:tr>
      <w:tr w:rsidR="00106BC9" w:rsidRPr="00AD5CE1" w14:paraId="4DD7C5DF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2AC7CB87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CECEF5" w14:textId="77777777" w:rsidR="006B116A" w:rsidRPr="006B116A" w:rsidRDefault="006B116A" w:rsidP="006B116A"/>
    <w:p w14:paraId="3DE669C4" w14:textId="77777777" w:rsidR="00470041" w:rsidRPr="00470041" w:rsidRDefault="00470041" w:rsidP="00470041">
      <w:r>
        <w:rPr>
          <w:color w:val="4472C4" w:themeColor="accent1"/>
        </w:rPr>
        <w:tab/>
      </w:r>
    </w:p>
    <w:p w14:paraId="4B745919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98AE634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0AE35B9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664FFC6E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7AF69D1F" w14:textId="77777777" w:rsidTr="002B1CEB">
        <w:tc>
          <w:tcPr>
            <w:tcW w:w="5010" w:type="dxa"/>
            <w:gridSpan w:val="3"/>
          </w:tcPr>
          <w:p w14:paraId="2593FC54" w14:textId="7777777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3943D95D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64D510AB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1F6B462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5072F2AF" w14:textId="77777777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5A4B82C8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ED5BF1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18ED1501" w14:textId="77777777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426CCF4B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DE50E12" w14:textId="77777777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77599317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6D4B479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3594656" w14:textId="77777777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72EC4621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24B1EBE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733F7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3B617428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3B8974D9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8B336A2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6E43D684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9C7BB8A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3547C14" w14:textId="77777777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7B28DD89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2A96A85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E729731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7D1F0884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0CFBC130" w14:textId="77777777" w:rsidTr="002B1CEB">
        <w:tc>
          <w:tcPr>
            <w:tcW w:w="5010" w:type="dxa"/>
            <w:gridSpan w:val="3"/>
          </w:tcPr>
          <w:p w14:paraId="70C5CDBA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6F723F8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EB158E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12F0942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482F301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7C0995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4ABC91E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D4F56C5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2288A3A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2C83770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6039570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5E2E5F0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EFC3AAD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D63F156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7DBBCEC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401B517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08D09C0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6BBD2452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8F8CC2A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CDDBB3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2275F6A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B84487D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150F786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164756A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5F93914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E4E3F5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D89D8FD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C561AC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6A08D22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AE036BB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FE09A08" w14:textId="77777777" w:rsidTr="002B1CEB">
        <w:tc>
          <w:tcPr>
            <w:tcW w:w="5010" w:type="dxa"/>
            <w:gridSpan w:val="3"/>
          </w:tcPr>
          <w:p w14:paraId="48532C17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39CF46EC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72C103F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6821DFE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8C56122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952F28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7811E3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7B3FB10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E2E0BD1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788194F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1D00FB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576743D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C56322F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209C86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5F89742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CCF9166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6B8DEC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C59E2CC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0F5E7B9D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FD1755C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D480AC1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AF5D78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90562A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94659F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53A3A21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45A59D8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9357A5A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D529CD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78E2C90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45072D8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F671DE1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557ABD0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D9A07D8" w14:textId="77777777" w:rsidTr="002B1CEB">
        <w:tc>
          <w:tcPr>
            <w:tcW w:w="5010" w:type="dxa"/>
            <w:gridSpan w:val="3"/>
          </w:tcPr>
          <w:p w14:paraId="31F24058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359B305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A8FD03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2BB094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C21DFB3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0922728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A347174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8F138F1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0CFDB51D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990A45A" w14:textId="77777777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BD77B5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C19D7A6" w14:textId="77777777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672EB67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7790287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61173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9F8598B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A55E0ED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E8BC4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BF4D32A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1AC7D87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2C8CE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EFE3F1C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18DF1A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C7DEAF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1B6EC24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2C7C3F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B6B14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47436C2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4E10D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A2A63CB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67BF8B4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9660C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7EC8539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03E632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4F61F9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26E65A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E1DBB9F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DA9F3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5B3B5A1" w14:textId="77777777" w:rsidR="007B28B4" w:rsidRPr="003618A8" w:rsidRDefault="007B28B4" w:rsidP="00FE52BE">
      <w:pPr>
        <w:rPr>
          <w:color w:val="FF0000"/>
        </w:rPr>
      </w:pPr>
    </w:p>
    <w:p w14:paraId="4A4BA66C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533C5B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02AF26E1" w14:textId="77777777" w:rsidTr="00E622A4">
        <w:tc>
          <w:tcPr>
            <w:tcW w:w="3326" w:type="dxa"/>
            <w:gridSpan w:val="2"/>
          </w:tcPr>
          <w:p w14:paraId="4D863E55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32121BAC" w14:textId="77777777" w:rsidR="00E622A4" w:rsidRDefault="00E622A4" w:rsidP="00914C66"/>
        </w:tc>
        <w:tc>
          <w:tcPr>
            <w:tcW w:w="3597" w:type="dxa"/>
          </w:tcPr>
          <w:p w14:paraId="7BBC5253" w14:textId="77777777" w:rsidR="00E622A4" w:rsidRDefault="00E622A4" w:rsidP="00914C66"/>
        </w:tc>
      </w:tr>
      <w:tr w:rsidR="00A10CAE" w14:paraId="1E219C8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473286F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20E2E1A0" w14:textId="77777777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3AF6838D" w14:textId="77777777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2576C56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A7FAF6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5F77F42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17DD724D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3EC2CC2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88084B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5570616E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5356A9F4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50152AE1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21FF90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2FA21043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77569814" w14:textId="77777777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1606D8C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71ADE11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CC61455" w14:textId="7777777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2F171BE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FB6D9E1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44D15E2F" w14:textId="77777777" w:rsidR="00C65748" w:rsidRDefault="00C65748" w:rsidP="00C65748"/>
        </w:tc>
      </w:tr>
      <w:tr w:rsidR="00C65748" w14:paraId="25B0603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4970753" w14:textId="77777777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5100C5C8" w14:textId="77777777" w:rsidR="00C65748" w:rsidRDefault="00C65748" w:rsidP="00C65748"/>
        </w:tc>
      </w:tr>
      <w:tr w:rsidR="00C65748" w14:paraId="696E3B66" w14:textId="77777777" w:rsidTr="00E622A4">
        <w:tc>
          <w:tcPr>
            <w:tcW w:w="10520" w:type="dxa"/>
            <w:gridSpan w:val="4"/>
          </w:tcPr>
          <w:p w14:paraId="7A67567F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511B7E04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E99C3C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6B9A390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6BE3F97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0682432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68BA694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19587179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E57CCCB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7105EDBF" w14:textId="77777777" w:rsidR="00A14EB0" w:rsidRDefault="00A14EB0" w:rsidP="00914C66"/>
    <w:p w14:paraId="0B7E9A79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08C246EE" w14:textId="77777777" w:rsidTr="002B1CEB">
        <w:tc>
          <w:tcPr>
            <w:tcW w:w="4802" w:type="dxa"/>
            <w:gridSpan w:val="2"/>
          </w:tcPr>
          <w:p w14:paraId="12F8BE98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6BB48E4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6BB7ADB2" w14:textId="77777777" w:rsidTr="002B1CEB">
        <w:tc>
          <w:tcPr>
            <w:tcW w:w="4802" w:type="dxa"/>
            <w:gridSpan w:val="2"/>
          </w:tcPr>
          <w:p w14:paraId="2027E0EB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4EC63A6" w14:textId="77777777" w:rsidR="00384612" w:rsidRDefault="00384612" w:rsidP="008277B0"/>
        </w:tc>
      </w:tr>
      <w:tr w:rsidR="002B1CEB" w:rsidRPr="008277B0" w14:paraId="18F13000" w14:textId="77777777" w:rsidTr="002B1CEB">
        <w:tc>
          <w:tcPr>
            <w:tcW w:w="5010" w:type="dxa"/>
            <w:gridSpan w:val="3"/>
          </w:tcPr>
          <w:p w14:paraId="008F7011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19CAECF5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6685C01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7CB296E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80156B6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6CD541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C9E950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AC87215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488C12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E20B71F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81E1141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0B23CC3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5D66ED80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9838483" w14:textId="77777777" w:rsidTr="002B1CEB">
        <w:tc>
          <w:tcPr>
            <w:tcW w:w="5010" w:type="dxa"/>
            <w:gridSpan w:val="3"/>
          </w:tcPr>
          <w:p w14:paraId="60D1E8F1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FE2592A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662CB24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57F70C8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5165E4F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C1F9A2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BBFFC66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F42AE24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5CE16C1E" w14:textId="77777777" w:rsidTr="00106BC9">
        <w:tc>
          <w:tcPr>
            <w:tcW w:w="10625" w:type="dxa"/>
            <w:gridSpan w:val="4"/>
          </w:tcPr>
          <w:p w14:paraId="1369CCC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575D7D5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EFDB0D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4E5FB44" w14:textId="77777777" w:rsidR="002B1CEB" w:rsidRDefault="002B1CEB" w:rsidP="008277B0">
      <w:pPr>
        <w:rPr>
          <w:b/>
          <w:bCs/>
          <w:i/>
          <w:iCs/>
        </w:rPr>
      </w:pPr>
    </w:p>
    <w:p w14:paraId="45E54754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5A9B75E4" w14:textId="77777777" w:rsidTr="002B1CEB">
        <w:tc>
          <w:tcPr>
            <w:tcW w:w="10620" w:type="dxa"/>
            <w:gridSpan w:val="6"/>
          </w:tcPr>
          <w:p w14:paraId="07EE436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E4414A9" w14:textId="77777777" w:rsidTr="002B1CEB">
        <w:tc>
          <w:tcPr>
            <w:tcW w:w="338" w:type="dxa"/>
          </w:tcPr>
          <w:p w14:paraId="190698A0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2D1A0213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9CE6579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5E17B33D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6D2F37D1" w14:textId="77777777" w:rsidTr="002B1CEB">
        <w:tc>
          <w:tcPr>
            <w:tcW w:w="338" w:type="dxa"/>
          </w:tcPr>
          <w:p w14:paraId="24D967A5" w14:textId="77777777" w:rsidR="00A659FB" w:rsidRDefault="00A659FB" w:rsidP="008277B0"/>
        </w:tc>
        <w:tc>
          <w:tcPr>
            <w:tcW w:w="1462" w:type="dxa"/>
            <w:gridSpan w:val="2"/>
          </w:tcPr>
          <w:p w14:paraId="4369ED06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51B6CEFA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ADEA335" w14:textId="77777777" w:rsidTr="002B1CEB">
        <w:tc>
          <w:tcPr>
            <w:tcW w:w="5010" w:type="dxa"/>
            <w:gridSpan w:val="5"/>
          </w:tcPr>
          <w:p w14:paraId="477D3573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2978659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6D4D97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A27EF1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90B053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4C922F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EA8729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F3FFC9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92454D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350155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2502EE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569F20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1D8B9A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1D536C5" w14:textId="77777777" w:rsidTr="002B1CEB">
        <w:tc>
          <w:tcPr>
            <w:tcW w:w="5010" w:type="dxa"/>
            <w:gridSpan w:val="5"/>
          </w:tcPr>
          <w:p w14:paraId="20233A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27DDEB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BB8463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BA2F0D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4FD7D30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9CF4C48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769C90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4050E0D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E1B0346" w14:textId="77777777" w:rsidTr="002B1CEB">
        <w:tc>
          <w:tcPr>
            <w:tcW w:w="10625" w:type="dxa"/>
            <w:gridSpan w:val="6"/>
          </w:tcPr>
          <w:p w14:paraId="20AE69B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BCB3485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4D59743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AABF6A" w14:textId="77777777" w:rsidR="007B28B4" w:rsidRDefault="007B28B4" w:rsidP="008277B0">
      <w:pPr>
        <w:rPr>
          <w:i/>
          <w:iCs/>
        </w:rPr>
      </w:pPr>
    </w:p>
    <w:p w14:paraId="5A7E0AF7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24672930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30778E2F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5965C7D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6ACD3DEC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4A3E0FE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3DFB3FD9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35A39D2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5ECD7B9F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0C0C6A64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248AFFEB" w14:textId="77777777" w:rsidTr="00106BC9">
        <w:tc>
          <w:tcPr>
            <w:tcW w:w="10620" w:type="dxa"/>
            <w:gridSpan w:val="3"/>
          </w:tcPr>
          <w:p w14:paraId="47690FAB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388AA53" w14:textId="77777777" w:rsidR="007B28B4" w:rsidRDefault="007B28B4" w:rsidP="008277B0">
      <w:pPr>
        <w:rPr>
          <w:i/>
          <w:iCs/>
        </w:rPr>
      </w:pPr>
    </w:p>
    <w:p w14:paraId="2CFADE5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653BF358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F314FB5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11CB95E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4A421C13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25AF44B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7F36D21" w14:textId="77777777" w:rsidR="00DD013C" w:rsidRDefault="00DD013C" w:rsidP="008277B0"/>
        </w:tc>
        <w:tc>
          <w:tcPr>
            <w:tcW w:w="3597" w:type="dxa"/>
          </w:tcPr>
          <w:p w14:paraId="60AE75FC" w14:textId="77777777" w:rsidR="00DD013C" w:rsidRDefault="00DD013C" w:rsidP="008277B0"/>
        </w:tc>
        <w:tc>
          <w:tcPr>
            <w:tcW w:w="3597" w:type="dxa"/>
          </w:tcPr>
          <w:p w14:paraId="1FF12D13" w14:textId="77777777" w:rsidR="00DD013C" w:rsidRDefault="00DD013C" w:rsidP="008277B0"/>
        </w:tc>
      </w:tr>
      <w:tr w:rsidR="00DD013C" w14:paraId="3DEA9CB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65A922C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0BA69348" w14:textId="77777777" w:rsidR="00DD013C" w:rsidRDefault="00DD013C" w:rsidP="008277B0"/>
        </w:tc>
        <w:tc>
          <w:tcPr>
            <w:tcW w:w="3597" w:type="dxa"/>
          </w:tcPr>
          <w:p w14:paraId="106CEDC7" w14:textId="77777777" w:rsidR="00DD013C" w:rsidRDefault="00DD013C" w:rsidP="008277B0"/>
        </w:tc>
      </w:tr>
      <w:tr w:rsidR="004B6BFF" w14:paraId="12EA799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8C20BA" w14:textId="77777777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56D07B80" w14:textId="77777777" w:rsidR="004B6BFF" w:rsidRDefault="004B6BFF" w:rsidP="008277B0"/>
        </w:tc>
        <w:tc>
          <w:tcPr>
            <w:tcW w:w="3597" w:type="dxa"/>
          </w:tcPr>
          <w:p w14:paraId="171EC7FA" w14:textId="77777777" w:rsidR="004B6BFF" w:rsidRDefault="004B6BFF" w:rsidP="008277B0"/>
        </w:tc>
      </w:tr>
      <w:tr w:rsidR="004B6BFF" w14:paraId="503F99C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8468EE9" w14:textId="77777777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55E55550" w14:textId="77777777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5A06C1A4" w14:textId="77777777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0E91D3C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FB4208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6C210578" w14:textId="77777777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49DBC142" w14:textId="77777777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2002F5A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7621C2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DF9C640" w14:textId="77777777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023756A0" w14:textId="77777777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5663554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C96734B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22D1BF24" w14:textId="77777777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639E9913" w14:textId="77777777" w:rsidR="004B6BFF" w:rsidRDefault="004B6BFF" w:rsidP="004B6BFF"/>
        </w:tc>
      </w:tr>
      <w:tr w:rsidR="004B6BFF" w14:paraId="6FB7989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CC5E4A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2A4A0544" w14:textId="77777777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74B8C702" w14:textId="77777777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2208F62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6635F7" w14:textId="77777777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793145D4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7250D504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651C5FE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D8588A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22C97137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2508FE9C" w14:textId="77777777" w:rsidR="004B6BFF" w:rsidRDefault="004B6BFF" w:rsidP="004B6BFF"/>
        </w:tc>
      </w:tr>
      <w:tr w:rsidR="004B6BFF" w14:paraId="7ADFF92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988B86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532D3C4A" w14:textId="77777777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096ECDF6" w14:textId="77777777" w:rsidR="004B6BFF" w:rsidRDefault="004B6BFF" w:rsidP="004B6BFF"/>
        </w:tc>
      </w:tr>
      <w:tr w:rsidR="004B6BFF" w14:paraId="245FEE8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D6571FA" w14:textId="77777777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37D281ED" w14:textId="77777777" w:rsidR="004B6BFF" w:rsidRDefault="004B6BFF" w:rsidP="004B6BFF"/>
        </w:tc>
        <w:tc>
          <w:tcPr>
            <w:tcW w:w="3597" w:type="dxa"/>
          </w:tcPr>
          <w:p w14:paraId="21CF2F8D" w14:textId="77777777" w:rsidR="004B6BFF" w:rsidRDefault="004B6BFF" w:rsidP="004B6BFF"/>
        </w:tc>
      </w:tr>
      <w:tr w:rsidR="004B6BFF" w14:paraId="5BE60B6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F4E23EF" w14:textId="77777777" w:rsidR="004B6BFF" w:rsidRDefault="004B6BFF" w:rsidP="004B6BFF"/>
        </w:tc>
        <w:tc>
          <w:tcPr>
            <w:tcW w:w="3597" w:type="dxa"/>
          </w:tcPr>
          <w:p w14:paraId="43C54378" w14:textId="77777777" w:rsidR="004B6BFF" w:rsidRDefault="004B6BFF" w:rsidP="004B6BFF"/>
        </w:tc>
        <w:tc>
          <w:tcPr>
            <w:tcW w:w="3597" w:type="dxa"/>
          </w:tcPr>
          <w:p w14:paraId="01BA1C8D" w14:textId="77777777" w:rsidR="004B6BFF" w:rsidRDefault="004B6BFF" w:rsidP="004B6BFF"/>
        </w:tc>
      </w:tr>
      <w:tr w:rsidR="004B6BFF" w14:paraId="5B8C300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50B236" w14:textId="77777777" w:rsidR="004B6BFF" w:rsidRDefault="004B6BFF" w:rsidP="004B6BFF"/>
        </w:tc>
        <w:tc>
          <w:tcPr>
            <w:tcW w:w="3597" w:type="dxa"/>
          </w:tcPr>
          <w:p w14:paraId="69D17DC8" w14:textId="77777777" w:rsidR="004B6BFF" w:rsidRDefault="004B6BFF" w:rsidP="004B6BFF"/>
        </w:tc>
        <w:tc>
          <w:tcPr>
            <w:tcW w:w="3597" w:type="dxa"/>
          </w:tcPr>
          <w:p w14:paraId="24D35C64" w14:textId="77777777" w:rsidR="004B6BFF" w:rsidRDefault="004B6BFF" w:rsidP="004B6BFF"/>
        </w:tc>
      </w:tr>
      <w:tr w:rsidR="004B6BFF" w14:paraId="6B4A0981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C1B9C97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A532619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2E94D5F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07366E6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25B8B75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5D01C91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88B688B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348E57C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E35E09F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3F71BFE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9F985CA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629299F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3CAF68A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2C60E64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1C6ED29D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0ED3CE2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D288247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61A9B7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5CAC42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32553CD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E999586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50A1537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EDCA93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1174B36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0B0CAA8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FF5BD8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01CC7480" w14:textId="77777777" w:rsidTr="00BA419B">
        <w:tc>
          <w:tcPr>
            <w:tcW w:w="10625" w:type="dxa"/>
            <w:gridSpan w:val="5"/>
          </w:tcPr>
          <w:p w14:paraId="4512EAF4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B9E0E85" w14:textId="77777777" w:rsidR="001B241F" w:rsidRDefault="001B241F" w:rsidP="008277B0"/>
    <w:p w14:paraId="199FCAC1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7050F09" w14:textId="77777777" w:rsidTr="000A5C4C">
        <w:tc>
          <w:tcPr>
            <w:tcW w:w="3421" w:type="dxa"/>
            <w:gridSpan w:val="2"/>
          </w:tcPr>
          <w:p w14:paraId="22320EB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756AD8E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F0FAA4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0BF1D5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1E958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285C0E6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EA23B05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4A7A79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D5431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767B6A7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77B088B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1DDA17F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A63207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46A814F9" w14:textId="77777777" w:rsidTr="000A5C4C">
        <w:tc>
          <w:tcPr>
            <w:tcW w:w="3421" w:type="dxa"/>
            <w:gridSpan w:val="2"/>
          </w:tcPr>
          <w:p w14:paraId="52D5A436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9098AC6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E1DC1F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EBA6B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397D48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6D88116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1810FCA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418F9DA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C3106A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4659908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750AFCC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19B9AEE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D9F0CC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970A7FB" w14:textId="77777777" w:rsidTr="000A5C4C">
        <w:tc>
          <w:tcPr>
            <w:tcW w:w="3421" w:type="dxa"/>
            <w:gridSpan w:val="2"/>
          </w:tcPr>
          <w:p w14:paraId="03774C0E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2AD65CB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126D2C6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C87789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1E92EEA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09B97B9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2BC7D6C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7B1800A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2A331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41F5D0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E4B556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0E2DCA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DE9F6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196E37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64A09E3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163ED27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A38CF3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0730A5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8606CE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760B6A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31C063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5264C6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094E996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7C2F23E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444BE628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2EC95CEE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DFEEC7A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7B29FAA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D3F9FB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A0EE072" w14:textId="77777777" w:rsidTr="000A5C4C">
        <w:tc>
          <w:tcPr>
            <w:tcW w:w="3421" w:type="dxa"/>
            <w:gridSpan w:val="2"/>
          </w:tcPr>
          <w:p w14:paraId="1480FAA3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331BF45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2797F20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47B0EE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7C5258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713D2A5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28D5EC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58F97E9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FF8913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DE87D4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B1B7F9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220CBC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7976E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CD3BA9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1AAD72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36E9AF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B7933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66970EF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C25710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32BE642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3D06F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1414C3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6116621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0A618EC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D14E47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58C8656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B0A6F6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0EA2E6C6" w14:textId="77777777" w:rsidTr="0041180E">
        <w:tc>
          <w:tcPr>
            <w:tcW w:w="10615" w:type="dxa"/>
            <w:gridSpan w:val="4"/>
          </w:tcPr>
          <w:p w14:paraId="5BB01F05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A7BF93F" w14:textId="77777777" w:rsidR="005C4582" w:rsidRPr="00931AE5" w:rsidRDefault="005C4582" w:rsidP="000A5C4C">
      <w:pPr>
        <w:rPr>
          <w:highlight w:val="yellow"/>
        </w:rPr>
      </w:pPr>
    </w:p>
    <w:p w14:paraId="2115AC06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7751641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1E39EAB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544AE4E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0C8A6E3" w14:textId="77777777" w:rsidTr="002A4097">
        <w:tc>
          <w:tcPr>
            <w:tcW w:w="3421" w:type="dxa"/>
          </w:tcPr>
          <w:p w14:paraId="583C6981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20A84FC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740A78C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0FDEBCFF" w14:textId="77777777" w:rsidTr="002A4097">
        <w:tc>
          <w:tcPr>
            <w:tcW w:w="3421" w:type="dxa"/>
          </w:tcPr>
          <w:p w14:paraId="3CB733A6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5B453155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08827568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3CA31445" w14:textId="77777777" w:rsidTr="002A4097">
        <w:tc>
          <w:tcPr>
            <w:tcW w:w="3421" w:type="dxa"/>
          </w:tcPr>
          <w:p w14:paraId="6F054E89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39A2DE0C" w14:textId="77777777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382D4B00" w14:textId="77777777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4FDB8D5A" w14:textId="77777777" w:rsidTr="00051AB2">
        <w:tc>
          <w:tcPr>
            <w:tcW w:w="10615" w:type="dxa"/>
            <w:gridSpan w:val="3"/>
          </w:tcPr>
          <w:p w14:paraId="574D69AA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4CA936E" w14:textId="77777777" w:rsidR="00A63D5F" w:rsidRDefault="00A63D5F" w:rsidP="00A63D5F"/>
    <w:p w14:paraId="5A86C5B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B2F09FA" w14:textId="77777777" w:rsidTr="002A4097">
        <w:tc>
          <w:tcPr>
            <w:tcW w:w="3421" w:type="dxa"/>
          </w:tcPr>
          <w:p w14:paraId="7F5BE6C0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03B05BD3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FBF5BBC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5884B4A" w14:textId="77777777" w:rsidTr="002A4097">
        <w:tc>
          <w:tcPr>
            <w:tcW w:w="3421" w:type="dxa"/>
          </w:tcPr>
          <w:p w14:paraId="269E64A8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25885AA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B0A4F11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895D790" w14:textId="77777777" w:rsidTr="002A4097">
        <w:tc>
          <w:tcPr>
            <w:tcW w:w="3421" w:type="dxa"/>
          </w:tcPr>
          <w:p w14:paraId="68BD4958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40B3B1A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48B310BC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17A03249" w14:textId="77777777" w:rsidTr="002A4097">
        <w:tc>
          <w:tcPr>
            <w:tcW w:w="3421" w:type="dxa"/>
          </w:tcPr>
          <w:p w14:paraId="477B6BEE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4E86146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1E8B62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4F040698" w14:textId="77777777" w:rsidTr="002A4097">
        <w:tc>
          <w:tcPr>
            <w:tcW w:w="3421" w:type="dxa"/>
          </w:tcPr>
          <w:p w14:paraId="77B5DEA0" w14:textId="77777777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172AA49A" w14:textId="77777777" w:rsidR="00BD428A" w:rsidRDefault="00BD428A" w:rsidP="002A4097"/>
        </w:tc>
        <w:tc>
          <w:tcPr>
            <w:tcW w:w="3597" w:type="dxa"/>
          </w:tcPr>
          <w:p w14:paraId="59F960D1" w14:textId="77777777" w:rsidR="00BD428A" w:rsidRDefault="00BD428A" w:rsidP="002A4097"/>
        </w:tc>
      </w:tr>
      <w:tr w:rsidR="003618A8" w14:paraId="3EF2F34F" w14:textId="77777777" w:rsidTr="00E9028D">
        <w:trPr>
          <w:trHeight w:val="87"/>
        </w:trPr>
        <w:tc>
          <w:tcPr>
            <w:tcW w:w="10615" w:type="dxa"/>
            <w:gridSpan w:val="3"/>
          </w:tcPr>
          <w:p w14:paraId="687DD8CC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96CF871" w14:textId="77777777" w:rsidR="00CD3DE3" w:rsidRDefault="00CD3DE3" w:rsidP="00A63D5F"/>
    <w:p w14:paraId="3483B941" w14:textId="77777777" w:rsidR="003618A8" w:rsidRDefault="003618A8" w:rsidP="00A63D5F"/>
    <w:p w14:paraId="3C66C0EA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D03A3BA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1FAD04CB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4B9D9AA4" w14:textId="77777777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78425693" w14:textId="77777777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24002CCE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1FA4FC84" w14:textId="77777777" w:rsidTr="001F250D">
        <w:tc>
          <w:tcPr>
            <w:tcW w:w="5010" w:type="dxa"/>
            <w:gridSpan w:val="3"/>
          </w:tcPr>
          <w:p w14:paraId="35C3A7CA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2E08B8C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21A514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778081B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72DBB777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434ED7F2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6AC2292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44B733E6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433B7C5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BF2D24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3B3389D5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5454B92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1E8FF1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1B84E513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1A0A2B2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1510B27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2D25B12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04D34E13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25D53B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2D71E10C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18C6AA6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66D1AB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388671C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DB47CAA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8849248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30EC8B9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108DCE84" w14:textId="77777777" w:rsidTr="001F250D">
        <w:tc>
          <w:tcPr>
            <w:tcW w:w="5010" w:type="dxa"/>
            <w:gridSpan w:val="3"/>
          </w:tcPr>
          <w:p w14:paraId="101F9147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26150C83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2871189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385806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B95AF41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66371F9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CA5498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E1C13FA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2257C8D1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6BC46994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9133EA9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4638D62B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CBFB13A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0FEB380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F4041CE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0D7D10F5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2004413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B6791F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F293874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DA6A1E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F573959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03FE0F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5203FEF5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C9DCE8B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D098A1A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D78BA66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E58CBFA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F9620E5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9790A6E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93A04B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A0BC641" w14:textId="77777777" w:rsidTr="001F250D">
        <w:tc>
          <w:tcPr>
            <w:tcW w:w="5010" w:type="dxa"/>
            <w:gridSpan w:val="3"/>
          </w:tcPr>
          <w:p w14:paraId="7391E5BD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3F27845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2D63D8A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0C1999B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7E2EC205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A863CA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3BD6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2F77A03D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D1FF3A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5393A1F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05CB13F6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B4B0A12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8CE1A13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5AD35E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5AC97BAA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E9A048B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1714BC1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0F94D2A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711F5EF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3DE6D67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7FEE1C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099D5C5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7180254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F1E186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05159770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8AAB791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850F6B6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68499E5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85F45B5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A01F60F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4185903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B4BC02C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363E6C5" w14:textId="77777777" w:rsidTr="001F250D">
        <w:tc>
          <w:tcPr>
            <w:tcW w:w="5010" w:type="dxa"/>
            <w:gridSpan w:val="3"/>
          </w:tcPr>
          <w:p w14:paraId="451B99B0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4EE3C75C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04AEE6B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A98DEF1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ADB96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5E2BFD8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4D5875E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EB70447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753A3B0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8AAB0F6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1D2E1B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4EBB5401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39285A1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7C93252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E99A0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4D86479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BEDC714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05805E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1A7455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18952A8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B412D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1003F4E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4570C2D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3496CE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88A1C69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438A1ABA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F01CB6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34D4A2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03CA5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9934F12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74135DB1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32B49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B407D49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6F0FED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E3907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4DE8069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E600B84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6CFE2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5A6BADE" w14:textId="77777777" w:rsidR="00BD428A" w:rsidRPr="003618A8" w:rsidRDefault="00BD428A" w:rsidP="00BD428A">
      <w:pPr>
        <w:rPr>
          <w:color w:val="FF0000"/>
        </w:rPr>
      </w:pPr>
    </w:p>
    <w:p w14:paraId="285BB07D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608E7D15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41D024BA" w14:textId="77777777" w:rsidTr="001F250D">
        <w:tc>
          <w:tcPr>
            <w:tcW w:w="3326" w:type="dxa"/>
            <w:gridSpan w:val="2"/>
          </w:tcPr>
          <w:p w14:paraId="55616804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4E0560B" w14:textId="77777777" w:rsidR="00C65748" w:rsidRDefault="00C65748" w:rsidP="001F250D"/>
        </w:tc>
        <w:tc>
          <w:tcPr>
            <w:tcW w:w="3597" w:type="dxa"/>
          </w:tcPr>
          <w:p w14:paraId="7D51AFBF" w14:textId="77777777" w:rsidR="00C65748" w:rsidRDefault="00C65748" w:rsidP="001F250D"/>
        </w:tc>
      </w:tr>
      <w:tr w:rsidR="00C65748" w14:paraId="1BCCB9B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691DD473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386C3AA9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2B133B0A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4106ECDE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17FD551C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6CB6CC6A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3BCCF605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532FF1B8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1B9CC54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FE07787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315634AF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718BE223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7158F901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7D55A168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591E1155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6A7F0084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1E6F4703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2E03FFF4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52FF63EC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543AFBB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30B9625D" w14:textId="77777777" w:rsidR="00C65748" w:rsidRDefault="00C65748" w:rsidP="001F250D"/>
        </w:tc>
      </w:tr>
      <w:tr w:rsidR="00C65748" w14:paraId="25106E8A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AA94248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3A608D10" w14:textId="77777777" w:rsidR="00C65748" w:rsidRDefault="00C65748" w:rsidP="001F250D"/>
        </w:tc>
      </w:tr>
      <w:tr w:rsidR="00C65748" w14:paraId="394DBBC2" w14:textId="77777777" w:rsidTr="001F250D">
        <w:tc>
          <w:tcPr>
            <w:tcW w:w="10520" w:type="dxa"/>
            <w:gridSpan w:val="4"/>
          </w:tcPr>
          <w:p w14:paraId="026D61CE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14E0843B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628C37D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45BC0802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43D7B9E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6B73F53A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98C03A0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6D480EE7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A93A5AF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0709614" w14:textId="77777777" w:rsidR="002B1CEB" w:rsidRDefault="002B1CEB" w:rsidP="002B1CEB"/>
    <w:p w14:paraId="7A3A2ECA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6FF9261F" w14:textId="77777777" w:rsidTr="00D2396E">
        <w:tc>
          <w:tcPr>
            <w:tcW w:w="4802" w:type="dxa"/>
            <w:gridSpan w:val="2"/>
          </w:tcPr>
          <w:p w14:paraId="2521FE10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241C6270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A7B157C" w14:textId="77777777" w:rsidTr="00D2396E">
        <w:tc>
          <w:tcPr>
            <w:tcW w:w="4802" w:type="dxa"/>
            <w:gridSpan w:val="2"/>
          </w:tcPr>
          <w:p w14:paraId="44385F62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1B010A3" w14:textId="77777777" w:rsidR="002B1CEB" w:rsidRDefault="002B1CEB" w:rsidP="00D2396E"/>
        </w:tc>
      </w:tr>
      <w:tr w:rsidR="002B1CEB" w:rsidRPr="008277B0" w14:paraId="67DF0A9D" w14:textId="77777777" w:rsidTr="00D2396E">
        <w:tc>
          <w:tcPr>
            <w:tcW w:w="5010" w:type="dxa"/>
            <w:gridSpan w:val="3"/>
          </w:tcPr>
          <w:p w14:paraId="7EF3E87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E2A4D2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C6C4F4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2A7187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F61F7C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F61636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229846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DC811D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BE5F8F1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6307C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D2913B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CEE8AC2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08C2ED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E8BC286" w14:textId="77777777" w:rsidTr="00D2396E">
        <w:tc>
          <w:tcPr>
            <w:tcW w:w="5010" w:type="dxa"/>
            <w:gridSpan w:val="3"/>
          </w:tcPr>
          <w:p w14:paraId="464E1057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3BD5A79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4F9C07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2B240A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B674CC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C2B59FB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C59825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40E995F9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206DA1E" w14:textId="77777777" w:rsidTr="00D2396E">
        <w:tc>
          <w:tcPr>
            <w:tcW w:w="10625" w:type="dxa"/>
            <w:gridSpan w:val="4"/>
          </w:tcPr>
          <w:p w14:paraId="0627DAF0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D9D4012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BEA7BD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4AFB406" w14:textId="77777777" w:rsidR="002B1CEB" w:rsidRDefault="002B1CEB" w:rsidP="002B1CEB">
      <w:pPr>
        <w:rPr>
          <w:b/>
          <w:bCs/>
          <w:i/>
          <w:iCs/>
        </w:rPr>
      </w:pPr>
    </w:p>
    <w:p w14:paraId="439A40F1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75592F98" w14:textId="77777777" w:rsidTr="00D2396E">
        <w:tc>
          <w:tcPr>
            <w:tcW w:w="10620" w:type="dxa"/>
            <w:gridSpan w:val="6"/>
          </w:tcPr>
          <w:p w14:paraId="0FBA3392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621BD306" w14:textId="77777777" w:rsidTr="00D2396E">
        <w:tc>
          <w:tcPr>
            <w:tcW w:w="338" w:type="dxa"/>
          </w:tcPr>
          <w:p w14:paraId="7983C5F6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4F4E7636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1019DB99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B0A3839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1DD1F3B2" w14:textId="77777777" w:rsidTr="00D2396E">
        <w:tc>
          <w:tcPr>
            <w:tcW w:w="338" w:type="dxa"/>
          </w:tcPr>
          <w:p w14:paraId="607B71BB" w14:textId="77777777" w:rsidR="002B1CEB" w:rsidRDefault="002B1CEB" w:rsidP="00D2396E"/>
        </w:tc>
        <w:tc>
          <w:tcPr>
            <w:tcW w:w="1462" w:type="dxa"/>
            <w:gridSpan w:val="2"/>
          </w:tcPr>
          <w:p w14:paraId="7AC709FE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40D7472A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DC47DD3" w14:textId="77777777" w:rsidTr="00D2396E">
        <w:tc>
          <w:tcPr>
            <w:tcW w:w="5010" w:type="dxa"/>
            <w:gridSpan w:val="5"/>
          </w:tcPr>
          <w:p w14:paraId="1A7EBA8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AC76042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548D21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61BC3D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23423A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238BFB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5B102C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2C3F27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2F06CB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1F306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590113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67FB316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C87F2E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C3B8F23" w14:textId="77777777" w:rsidTr="00D2396E">
        <w:tc>
          <w:tcPr>
            <w:tcW w:w="5010" w:type="dxa"/>
            <w:gridSpan w:val="5"/>
          </w:tcPr>
          <w:p w14:paraId="5C061AF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14697D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4FA185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3EEF39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10341A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6D64D6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985247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3D5A98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284CAAA" w14:textId="77777777" w:rsidTr="00D2396E">
        <w:tc>
          <w:tcPr>
            <w:tcW w:w="10625" w:type="dxa"/>
            <w:gridSpan w:val="6"/>
          </w:tcPr>
          <w:p w14:paraId="666457A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D8DB0E2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B5F996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FC7901E" w14:textId="77777777" w:rsidR="002B1CEB" w:rsidRDefault="002B1CEB" w:rsidP="002B1CEB">
      <w:pPr>
        <w:rPr>
          <w:i/>
          <w:iCs/>
        </w:rPr>
      </w:pPr>
    </w:p>
    <w:p w14:paraId="75F0835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29BDB9FC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6EBCCDE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F1F2AE7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1CCC5D00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E94B8C2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5A80DDDD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71500CA7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7188A30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337A2E5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1EA0F8E7" w14:textId="77777777" w:rsidTr="00D2396E">
        <w:tc>
          <w:tcPr>
            <w:tcW w:w="10620" w:type="dxa"/>
            <w:gridSpan w:val="3"/>
          </w:tcPr>
          <w:p w14:paraId="27024F17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0797DB4" w14:textId="77777777" w:rsidR="002B1CEB" w:rsidRDefault="002B1CEB" w:rsidP="002B1CEB">
      <w:pPr>
        <w:rPr>
          <w:i/>
          <w:iCs/>
        </w:rPr>
      </w:pPr>
    </w:p>
    <w:p w14:paraId="6FD81650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030F8728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FDCF68B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AEB1985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83EFA27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931821F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5C0CCF8" w14:textId="77777777" w:rsidR="00EC1829" w:rsidRDefault="00EC1829" w:rsidP="001F250D"/>
        </w:tc>
        <w:tc>
          <w:tcPr>
            <w:tcW w:w="3597" w:type="dxa"/>
          </w:tcPr>
          <w:p w14:paraId="50840BDB" w14:textId="77777777" w:rsidR="00EC1829" w:rsidRDefault="00EC1829" w:rsidP="001F250D"/>
        </w:tc>
        <w:tc>
          <w:tcPr>
            <w:tcW w:w="3597" w:type="dxa"/>
          </w:tcPr>
          <w:p w14:paraId="74C79F27" w14:textId="77777777" w:rsidR="00EC1829" w:rsidRDefault="00EC1829" w:rsidP="001F250D"/>
        </w:tc>
      </w:tr>
      <w:tr w:rsidR="00EC1829" w14:paraId="00FBDCE9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B59A8C4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9AC484F" w14:textId="77777777" w:rsidR="00EC1829" w:rsidRDefault="00EC1829" w:rsidP="001F250D"/>
        </w:tc>
        <w:tc>
          <w:tcPr>
            <w:tcW w:w="3597" w:type="dxa"/>
          </w:tcPr>
          <w:p w14:paraId="115EE820" w14:textId="77777777" w:rsidR="00EC1829" w:rsidRDefault="00EC1829" w:rsidP="001F250D"/>
        </w:tc>
      </w:tr>
      <w:tr w:rsidR="00EC1829" w14:paraId="25C9ED8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567C7B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65F27078" w14:textId="77777777" w:rsidR="00EC1829" w:rsidRDefault="00EC1829" w:rsidP="001F250D"/>
        </w:tc>
        <w:tc>
          <w:tcPr>
            <w:tcW w:w="3597" w:type="dxa"/>
          </w:tcPr>
          <w:p w14:paraId="20D1A594" w14:textId="77777777" w:rsidR="00EC1829" w:rsidRDefault="00EC1829" w:rsidP="001F250D"/>
        </w:tc>
      </w:tr>
      <w:tr w:rsidR="00EC1829" w14:paraId="51221FA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EA9B71F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5FE2F5C1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20FAD09F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39010BD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5244259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7B122885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02A96E81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16615F9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2F89FF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52CE0581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44B60818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4EB7242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9C88F5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003EF0D4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09A9B5FB" w14:textId="77777777" w:rsidR="00EC1829" w:rsidRDefault="00EC1829" w:rsidP="001F250D"/>
        </w:tc>
      </w:tr>
      <w:tr w:rsidR="00EC1829" w14:paraId="522CBA02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2F3607F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2DC9E5B8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357E87CE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66AE235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8E8C635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35088CD0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240ECBD3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14A1004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8E713C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109AE038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20987A85" w14:textId="77777777" w:rsidR="00EC1829" w:rsidRDefault="00EC1829" w:rsidP="001F250D"/>
        </w:tc>
      </w:tr>
      <w:tr w:rsidR="00EC1829" w14:paraId="739E830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F958ED1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2794EA01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16E1E86E" w14:textId="77777777" w:rsidR="00EC1829" w:rsidRDefault="00EC1829" w:rsidP="001F250D"/>
        </w:tc>
      </w:tr>
      <w:tr w:rsidR="00EC1829" w14:paraId="5E6AB13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166151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2CA020F1" w14:textId="77777777" w:rsidR="00EC1829" w:rsidRDefault="00EC1829" w:rsidP="001F250D"/>
        </w:tc>
        <w:tc>
          <w:tcPr>
            <w:tcW w:w="3597" w:type="dxa"/>
          </w:tcPr>
          <w:p w14:paraId="161C8017" w14:textId="77777777" w:rsidR="00EC1829" w:rsidRDefault="00EC1829" w:rsidP="001F250D"/>
        </w:tc>
      </w:tr>
      <w:tr w:rsidR="00EC1829" w14:paraId="2ABE44A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E1D9A65" w14:textId="77777777" w:rsidR="00EC1829" w:rsidRDefault="00EC1829" w:rsidP="001F250D"/>
        </w:tc>
        <w:tc>
          <w:tcPr>
            <w:tcW w:w="3597" w:type="dxa"/>
          </w:tcPr>
          <w:p w14:paraId="10B8E17F" w14:textId="77777777" w:rsidR="00EC1829" w:rsidRDefault="00EC1829" w:rsidP="001F250D"/>
        </w:tc>
        <w:tc>
          <w:tcPr>
            <w:tcW w:w="3597" w:type="dxa"/>
          </w:tcPr>
          <w:p w14:paraId="1FAF7F95" w14:textId="77777777" w:rsidR="00EC1829" w:rsidRDefault="00EC1829" w:rsidP="001F250D"/>
        </w:tc>
      </w:tr>
      <w:tr w:rsidR="00EC1829" w14:paraId="343E38A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05DA0F9" w14:textId="77777777" w:rsidR="00EC1829" w:rsidRDefault="00EC1829" w:rsidP="001F250D"/>
        </w:tc>
        <w:tc>
          <w:tcPr>
            <w:tcW w:w="3597" w:type="dxa"/>
          </w:tcPr>
          <w:p w14:paraId="02F56187" w14:textId="77777777" w:rsidR="00EC1829" w:rsidRDefault="00EC1829" w:rsidP="001F250D"/>
        </w:tc>
        <w:tc>
          <w:tcPr>
            <w:tcW w:w="3597" w:type="dxa"/>
          </w:tcPr>
          <w:p w14:paraId="1AAB2F31" w14:textId="77777777" w:rsidR="00EC1829" w:rsidRDefault="00EC1829" w:rsidP="001F250D"/>
        </w:tc>
      </w:tr>
      <w:tr w:rsidR="00EC1829" w14:paraId="6B45E7CC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21044F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531CF6E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2EF8ECB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4428591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DA6615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1C8B1FE7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053A687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1E07C1F2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AEDBAB7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6D20DAA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070AF7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2C88E469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A81B5C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0E2E65FA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50ADB39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32B6877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AF6DA8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570E93E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54C1460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6408BC4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F777284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470F1B8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BF5E96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62A4007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3E2D080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098D80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390AB8D2" w14:textId="77777777" w:rsidTr="001F250D">
        <w:tc>
          <w:tcPr>
            <w:tcW w:w="10625" w:type="dxa"/>
            <w:gridSpan w:val="5"/>
          </w:tcPr>
          <w:p w14:paraId="48B3E952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B611572" w14:textId="77777777" w:rsidR="00EC1829" w:rsidRDefault="00EC1829" w:rsidP="00EC1829"/>
    <w:p w14:paraId="0680A95C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166E0F61" w14:textId="77777777" w:rsidTr="001F250D">
        <w:tc>
          <w:tcPr>
            <w:tcW w:w="3421" w:type="dxa"/>
            <w:gridSpan w:val="2"/>
          </w:tcPr>
          <w:p w14:paraId="10EDD3F7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0EE95E4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9D2C8CC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5C60B9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750CAD7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1826257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52035AFA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787296A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9B6EFAC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A15A18D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AE39908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310B5706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F0A8132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6ABED0A" w14:textId="77777777" w:rsidTr="001F250D">
        <w:tc>
          <w:tcPr>
            <w:tcW w:w="3421" w:type="dxa"/>
            <w:gridSpan w:val="2"/>
          </w:tcPr>
          <w:p w14:paraId="1B163E53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3F61B20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1F748AE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7BE87A4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CB16A75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2D4DCB7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1C83809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04C4A19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0A76E01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5233D40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95A358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16CF9AE4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676CE28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770F2751" w14:textId="77777777" w:rsidTr="001F250D">
        <w:tc>
          <w:tcPr>
            <w:tcW w:w="3421" w:type="dxa"/>
            <w:gridSpan w:val="2"/>
          </w:tcPr>
          <w:p w14:paraId="3575E5CF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06FE0CE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B4166BC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37532BC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B643348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6E10175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A5D2C3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24E112F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2283588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7B9A771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FD6F77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60ECB74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9A122C8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5C0546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1E73F0E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53EDA2F9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4414E27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860230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B2DB7B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5502683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E920CD6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4035A8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2FB5301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6A38FCD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8644CCF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1AE38AB3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64CC547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5A1C9BFB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49ED2D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73D3176" w14:textId="77777777" w:rsidTr="001F250D">
        <w:tc>
          <w:tcPr>
            <w:tcW w:w="3421" w:type="dxa"/>
            <w:gridSpan w:val="2"/>
          </w:tcPr>
          <w:p w14:paraId="1698D4B6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00250C8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85D8828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3D0D1C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19F564E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08BED16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B73C81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077277A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D0BD56B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A0750D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55B4782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649E00C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D6491A3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63409D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56B092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790DAA8E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B251AE1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985008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E713BB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4090454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C55152E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071A487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65B1DB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36559D6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9BDC2E6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FEAEE28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2BF776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1315F456" w14:textId="77777777" w:rsidTr="001F250D">
        <w:tc>
          <w:tcPr>
            <w:tcW w:w="10615" w:type="dxa"/>
            <w:gridSpan w:val="4"/>
          </w:tcPr>
          <w:p w14:paraId="0D83C47F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4B438F" w14:textId="77777777" w:rsidR="002B1CEB" w:rsidRPr="00931AE5" w:rsidRDefault="002B1CEB" w:rsidP="002B1CEB">
      <w:pPr>
        <w:rPr>
          <w:highlight w:val="yellow"/>
        </w:rPr>
      </w:pPr>
    </w:p>
    <w:p w14:paraId="7E6BA740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2FC4E72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45A1933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F856C5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0C9A4F72" w14:textId="77777777" w:rsidTr="00D2396E">
        <w:tc>
          <w:tcPr>
            <w:tcW w:w="3421" w:type="dxa"/>
          </w:tcPr>
          <w:p w14:paraId="2C99C934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2C89EF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05864F3B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11CE7545" w14:textId="77777777" w:rsidTr="00D2396E">
        <w:tc>
          <w:tcPr>
            <w:tcW w:w="3421" w:type="dxa"/>
          </w:tcPr>
          <w:p w14:paraId="16E6870F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4D7F83B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0C5AC89A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13358A8" w14:textId="77777777" w:rsidTr="00D2396E">
        <w:tc>
          <w:tcPr>
            <w:tcW w:w="3421" w:type="dxa"/>
          </w:tcPr>
          <w:p w14:paraId="387589D2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10350825" w14:textId="77777777" w:rsidR="002B1CEB" w:rsidRDefault="002B1CEB" w:rsidP="00D2396E"/>
        </w:tc>
        <w:tc>
          <w:tcPr>
            <w:tcW w:w="3597" w:type="dxa"/>
          </w:tcPr>
          <w:p w14:paraId="5D863886" w14:textId="77777777" w:rsidR="002B1CEB" w:rsidRDefault="002B1CEB" w:rsidP="00D2396E"/>
        </w:tc>
      </w:tr>
      <w:tr w:rsidR="002B1CEB" w14:paraId="16F235D8" w14:textId="77777777" w:rsidTr="00D2396E">
        <w:tc>
          <w:tcPr>
            <w:tcW w:w="10615" w:type="dxa"/>
            <w:gridSpan w:val="3"/>
          </w:tcPr>
          <w:p w14:paraId="29DCCEB1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50860C4" w14:textId="77777777" w:rsidR="002B1CEB" w:rsidRDefault="002B1CEB" w:rsidP="002B1CEB"/>
    <w:p w14:paraId="0D7537BB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44CFD762" w14:textId="77777777" w:rsidTr="001F250D">
        <w:tc>
          <w:tcPr>
            <w:tcW w:w="3421" w:type="dxa"/>
          </w:tcPr>
          <w:p w14:paraId="64E7A7BF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261B27AD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ACDD0CA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1D11894B" w14:textId="77777777" w:rsidTr="001F250D">
        <w:tc>
          <w:tcPr>
            <w:tcW w:w="3421" w:type="dxa"/>
          </w:tcPr>
          <w:p w14:paraId="7486AA22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D39CAE4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D298649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1682B734" w14:textId="77777777" w:rsidTr="001F250D">
        <w:tc>
          <w:tcPr>
            <w:tcW w:w="3421" w:type="dxa"/>
          </w:tcPr>
          <w:p w14:paraId="44CCD5DE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01357467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ABF4338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6A2FE39D" w14:textId="77777777" w:rsidTr="001F250D">
        <w:tc>
          <w:tcPr>
            <w:tcW w:w="3421" w:type="dxa"/>
          </w:tcPr>
          <w:p w14:paraId="2FBB0E7F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627F85A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66F62D9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637F2081" w14:textId="77777777" w:rsidTr="001F250D">
        <w:tc>
          <w:tcPr>
            <w:tcW w:w="3421" w:type="dxa"/>
          </w:tcPr>
          <w:p w14:paraId="4A3BF47F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791F8CA4" w14:textId="77777777" w:rsidR="00BD428A" w:rsidRDefault="00BD428A" w:rsidP="001F250D"/>
        </w:tc>
        <w:tc>
          <w:tcPr>
            <w:tcW w:w="3597" w:type="dxa"/>
          </w:tcPr>
          <w:p w14:paraId="4A636DFB" w14:textId="77777777" w:rsidR="00BD428A" w:rsidRDefault="00BD428A" w:rsidP="001F250D"/>
        </w:tc>
      </w:tr>
      <w:tr w:rsidR="00BD428A" w14:paraId="1A698F89" w14:textId="77777777" w:rsidTr="001F250D">
        <w:trPr>
          <w:trHeight w:val="87"/>
        </w:trPr>
        <w:tc>
          <w:tcPr>
            <w:tcW w:w="10615" w:type="dxa"/>
            <w:gridSpan w:val="3"/>
          </w:tcPr>
          <w:p w14:paraId="1F0EEB67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EB42853" w14:textId="77777777" w:rsidR="002B1CEB" w:rsidRDefault="002B1CEB" w:rsidP="002B1CEB"/>
    <w:p w14:paraId="407BE2C7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6BB7B1F9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33C6F30F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01339AD1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4AAC98F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2674397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7E98E59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4325BD47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5A74FDB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55373CD6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050D218E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19DB16FA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4BDC1263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3CD08EB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FD68DC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4BA32D6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063D118A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B17524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50A29C5" w14:textId="77777777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41F124A3" w14:textId="7777777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1545D8F5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BCA8E4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68A7FBA8" w14:textId="77777777" w:rsidR="008609A5" w:rsidRPr="008609A5" w:rsidRDefault="008609A5" w:rsidP="004A3638"/>
        </w:tc>
        <w:tc>
          <w:tcPr>
            <w:tcW w:w="3493" w:type="dxa"/>
          </w:tcPr>
          <w:p w14:paraId="0F6E4B27" w14:textId="77777777" w:rsidR="008609A5" w:rsidRPr="008609A5" w:rsidRDefault="008609A5" w:rsidP="004A3638"/>
        </w:tc>
      </w:tr>
      <w:tr w:rsidR="00AD2D7D" w:rsidRPr="008609A5" w14:paraId="23F7D1E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3A0F4EA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40E07A8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7EC9EF8C" w14:textId="77777777" w:rsidR="00AD2D7D" w:rsidRDefault="00AD2D7D" w:rsidP="004A3638"/>
        </w:tc>
      </w:tr>
      <w:tr w:rsidR="00AD2D7D" w:rsidRPr="008609A5" w14:paraId="4D96E19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53BA6E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0C7E3FDD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6264BC40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10D2A42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058CE0C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59E56FAF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(             / in)</w:t>
            </w:r>
          </w:p>
        </w:tc>
        <w:tc>
          <w:tcPr>
            <w:tcW w:w="3493" w:type="dxa"/>
          </w:tcPr>
          <w:p w14:paraId="51FA77CC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481B3F8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BF12EBB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6E9ABAB6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40F9BED8" w14:textId="77777777" w:rsidR="00AD2D7D" w:rsidRDefault="00AD2D7D" w:rsidP="00AD2D7D"/>
        </w:tc>
      </w:tr>
      <w:tr w:rsidR="00AD2D7D" w:rsidRPr="008609A5" w14:paraId="4B452E6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8602C4D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7C906A26" w14:textId="77777777" w:rsidR="00AD2D7D" w:rsidRPr="008609A5" w:rsidRDefault="00AD2D7D" w:rsidP="00AD2D7D"/>
        </w:tc>
      </w:tr>
      <w:tr w:rsidR="005C4582" w:rsidRPr="008609A5" w14:paraId="0F6CD6A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8116C1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4DCC70D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5D73506E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2BE179A8" w14:textId="77777777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0404F8E1" w14:textId="77777777" w:rsidR="006D7C6E" w:rsidRPr="008609A5" w:rsidRDefault="006D7C6E" w:rsidP="006D7C6E"/>
        </w:tc>
      </w:tr>
      <w:tr w:rsidR="006D7C6E" w:rsidRPr="008609A5" w14:paraId="3F88723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7126657" w14:textId="77777777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57ECD6D8" w14:textId="77777777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33FB01FF" w14:textId="77777777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6096C58B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7091CAD8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241FA2C7" w14:textId="77777777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6CB46BC1" w14:textId="77777777" w:rsidR="006D7C6E" w:rsidRDefault="006D7C6E" w:rsidP="006D7C6E"/>
        </w:tc>
      </w:tr>
      <w:tr w:rsidR="006D7C6E" w:rsidRPr="008609A5" w14:paraId="537D1B6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3255E0F" w14:textId="77777777" w:rsidR="006D7C6E" w:rsidRDefault="006D7C6E" w:rsidP="006D7C6E"/>
        </w:tc>
        <w:tc>
          <w:tcPr>
            <w:tcW w:w="3494" w:type="dxa"/>
            <w:gridSpan w:val="2"/>
          </w:tcPr>
          <w:p w14:paraId="1B9622E5" w14:textId="77777777" w:rsidR="006D7C6E" w:rsidRDefault="006D7C6E" w:rsidP="006D7C6E"/>
        </w:tc>
        <w:tc>
          <w:tcPr>
            <w:tcW w:w="3493" w:type="dxa"/>
          </w:tcPr>
          <w:p w14:paraId="69C55C91" w14:textId="77777777" w:rsidR="006D7C6E" w:rsidRDefault="006D7C6E" w:rsidP="006D7C6E"/>
        </w:tc>
      </w:tr>
      <w:tr w:rsidR="006D7C6E" w:rsidRPr="008609A5" w14:paraId="12A4E76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918B33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4795E743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5CD5D6F9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3262705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B4DFED5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r>
              <w:t>“ To the piece</w:t>
            </w:r>
          </w:p>
        </w:tc>
        <w:tc>
          <w:tcPr>
            <w:tcW w:w="3494" w:type="dxa"/>
            <w:gridSpan w:val="2"/>
          </w:tcPr>
          <w:p w14:paraId="5A3615DB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67F162A6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1DD236A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57BB07E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752E75D0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126A9491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192F6B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874C15" w14:textId="77777777" w:rsidR="006D7C6E" w:rsidRDefault="006D7C6E" w:rsidP="006D7C6E"/>
        </w:tc>
        <w:tc>
          <w:tcPr>
            <w:tcW w:w="3494" w:type="dxa"/>
            <w:gridSpan w:val="2"/>
          </w:tcPr>
          <w:p w14:paraId="757E89EF" w14:textId="77777777" w:rsidR="006D7C6E" w:rsidRPr="008609A5" w:rsidRDefault="006D7C6E" w:rsidP="006D7C6E"/>
        </w:tc>
        <w:tc>
          <w:tcPr>
            <w:tcW w:w="3493" w:type="dxa"/>
          </w:tcPr>
          <w:p w14:paraId="127E7A88" w14:textId="77777777" w:rsidR="006D7C6E" w:rsidRPr="008609A5" w:rsidRDefault="006D7C6E" w:rsidP="006D7C6E"/>
        </w:tc>
      </w:tr>
      <w:tr w:rsidR="006D7C6E" w:rsidRPr="008609A5" w14:paraId="67E212D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B42B57F" w14:textId="77777777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5939A752" w14:textId="77777777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13D4DAFF" w14:textId="77777777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7D749B9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F8E63E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75A5BE33" w14:textId="77777777" w:rsidR="006D7C6E" w:rsidRPr="008609A5" w:rsidRDefault="006D7C6E" w:rsidP="006D7C6E"/>
        </w:tc>
        <w:tc>
          <w:tcPr>
            <w:tcW w:w="3493" w:type="dxa"/>
          </w:tcPr>
          <w:p w14:paraId="727E9705" w14:textId="77777777" w:rsidR="006D7C6E" w:rsidRPr="008609A5" w:rsidRDefault="006D7C6E" w:rsidP="006D7C6E"/>
        </w:tc>
      </w:tr>
      <w:tr w:rsidR="006D7C6E" w:rsidRPr="008609A5" w14:paraId="78A235B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D82DF86" w14:textId="77777777" w:rsidR="006D7C6E" w:rsidRDefault="006D7C6E" w:rsidP="006D7C6E"/>
        </w:tc>
        <w:tc>
          <w:tcPr>
            <w:tcW w:w="3494" w:type="dxa"/>
            <w:gridSpan w:val="2"/>
          </w:tcPr>
          <w:p w14:paraId="20C623DF" w14:textId="77777777" w:rsidR="006D7C6E" w:rsidRPr="008609A5" w:rsidRDefault="006D7C6E" w:rsidP="006D7C6E"/>
        </w:tc>
        <w:tc>
          <w:tcPr>
            <w:tcW w:w="3493" w:type="dxa"/>
          </w:tcPr>
          <w:p w14:paraId="6C5AF627" w14:textId="77777777" w:rsidR="006D7C6E" w:rsidRPr="008609A5" w:rsidRDefault="006D7C6E" w:rsidP="006D7C6E"/>
        </w:tc>
      </w:tr>
      <w:tr w:rsidR="006D7C6E" w:rsidRPr="008609A5" w14:paraId="76A1D9D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F2CD5A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5ABCA785" w14:textId="77777777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12739182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12EF7A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A2E7D4C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24899A03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4DE630EB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5A41D05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8345231" w14:textId="77777777" w:rsidR="006D7C6E" w:rsidRPr="00AD2D7D" w:rsidRDefault="006D7C6E" w:rsidP="006D7C6E"/>
        </w:tc>
      </w:tr>
      <w:tr w:rsidR="006D7C6E" w:rsidRPr="008609A5" w14:paraId="62CC1FD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9E21F01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201401FD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BEE309B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0BCB7850" w14:textId="77777777" w:rsidR="006D7C6E" w:rsidRDefault="006D7C6E" w:rsidP="006D7C6E"/>
        </w:tc>
        <w:tc>
          <w:tcPr>
            <w:tcW w:w="3493" w:type="dxa"/>
          </w:tcPr>
          <w:p w14:paraId="17D34BEA" w14:textId="77777777" w:rsidR="006D7C6E" w:rsidRDefault="006D7C6E" w:rsidP="006D7C6E"/>
        </w:tc>
      </w:tr>
      <w:tr w:rsidR="006D7C6E" w:rsidRPr="009E7626" w14:paraId="2701378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A9D004E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34218F6C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0687E8F8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506E81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4BD04AB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12691C45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656E3830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2D10C8C7" w14:textId="77777777" w:rsidTr="00EC1829">
        <w:tc>
          <w:tcPr>
            <w:tcW w:w="10800" w:type="dxa"/>
            <w:gridSpan w:val="6"/>
          </w:tcPr>
          <w:p w14:paraId="3A64189B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7F3454B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AA8681E" w14:textId="77777777" w:rsidTr="00AD2D7D">
        <w:tc>
          <w:tcPr>
            <w:tcW w:w="5395" w:type="dxa"/>
          </w:tcPr>
          <w:p w14:paraId="4AB647A1" w14:textId="77777777" w:rsidR="00CD3DE3" w:rsidRDefault="00CD3DE3" w:rsidP="003C6205"/>
        </w:tc>
        <w:tc>
          <w:tcPr>
            <w:tcW w:w="5395" w:type="dxa"/>
          </w:tcPr>
          <w:p w14:paraId="4DE6CF38" w14:textId="77777777" w:rsidR="00CD3DE3" w:rsidRDefault="00CD3DE3" w:rsidP="003C6205"/>
        </w:tc>
      </w:tr>
    </w:tbl>
    <w:p w14:paraId="19AF1966" w14:textId="77777777" w:rsidR="003C1452" w:rsidRPr="00931AE5" w:rsidRDefault="003C1452">
      <w:pPr>
        <w:rPr>
          <w:highlight w:val="yellow"/>
        </w:rPr>
      </w:pPr>
    </w:p>
    <w:p w14:paraId="6D6E1101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328F40FC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351EDD0A" w14:textId="77777777" w:rsidTr="00F55A53">
        <w:tc>
          <w:tcPr>
            <w:tcW w:w="7193" w:type="dxa"/>
            <w:gridSpan w:val="2"/>
          </w:tcPr>
          <w:p w14:paraId="3CBCD37F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330A81B5" w14:textId="77777777" w:rsidR="00A646FB" w:rsidRDefault="00A646FB" w:rsidP="00A646FB"/>
        </w:tc>
      </w:tr>
      <w:tr w:rsidR="009C2BD8" w14:paraId="12591E16" w14:textId="77777777" w:rsidTr="00F55A53">
        <w:tc>
          <w:tcPr>
            <w:tcW w:w="7193" w:type="dxa"/>
            <w:gridSpan w:val="2"/>
          </w:tcPr>
          <w:p w14:paraId="7C128BC4" w14:textId="77777777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6E88D4D0" w14:textId="77777777" w:rsidR="009C2BD8" w:rsidRDefault="009C2BD8" w:rsidP="00A646FB"/>
        </w:tc>
      </w:tr>
      <w:tr w:rsidR="00A646FB" w14:paraId="1EE1EED6" w14:textId="77777777" w:rsidTr="00F55A53">
        <w:tc>
          <w:tcPr>
            <w:tcW w:w="3596" w:type="dxa"/>
          </w:tcPr>
          <w:p w14:paraId="7FE3E278" w14:textId="77777777" w:rsidR="00A646FB" w:rsidRDefault="00A646FB" w:rsidP="00A646FB"/>
        </w:tc>
        <w:tc>
          <w:tcPr>
            <w:tcW w:w="3597" w:type="dxa"/>
          </w:tcPr>
          <w:p w14:paraId="64740370" w14:textId="77777777" w:rsidR="00A646FB" w:rsidRDefault="00A646FB" w:rsidP="00A646FB"/>
        </w:tc>
        <w:tc>
          <w:tcPr>
            <w:tcW w:w="3597" w:type="dxa"/>
          </w:tcPr>
          <w:p w14:paraId="51B4C477" w14:textId="77777777" w:rsidR="00A646FB" w:rsidRDefault="00A646FB" w:rsidP="00A646FB"/>
        </w:tc>
      </w:tr>
      <w:tr w:rsidR="00A646FB" w14:paraId="64FF0353" w14:textId="77777777" w:rsidTr="00F55A53">
        <w:tc>
          <w:tcPr>
            <w:tcW w:w="3596" w:type="dxa"/>
          </w:tcPr>
          <w:p w14:paraId="5C9446E8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3F7110D7" w14:textId="77777777" w:rsidR="00A646FB" w:rsidRDefault="00A646FB" w:rsidP="00A646FB"/>
        </w:tc>
        <w:tc>
          <w:tcPr>
            <w:tcW w:w="3597" w:type="dxa"/>
          </w:tcPr>
          <w:p w14:paraId="6F9FEAC9" w14:textId="77777777" w:rsidR="00A646FB" w:rsidRDefault="00A646FB" w:rsidP="00A646FB"/>
        </w:tc>
      </w:tr>
      <w:tr w:rsidR="00A333FC" w14:paraId="01ECB102" w14:textId="77777777" w:rsidTr="00F55A53">
        <w:tc>
          <w:tcPr>
            <w:tcW w:w="3596" w:type="dxa"/>
          </w:tcPr>
          <w:p w14:paraId="262F6CFB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0474AD42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0B2768D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34FD305E" w14:textId="77777777" w:rsidTr="00F55A53">
        <w:tc>
          <w:tcPr>
            <w:tcW w:w="3596" w:type="dxa"/>
          </w:tcPr>
          <w:p w14:paraId="704F4B1A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2D011930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1E3010B2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4BC99E32" w14:textId="77777777" w:rsidTr="00F55A53">
        <w:tc>
          <w:tcPr>
            <w:tcW w:w="3596" w:type="dxa"/>
          </w:tcPr>
          <w:p w14:paraId="7035465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46D92AD0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144C3CEA" w14:textId="77777777" w:rsidR="00A333FC" w:rsidRDefault="00A333FC" w:rsidP="00A333FC"/>
        </w:tc>
      </w:tr>
      <w:tr w:rsidR="00A333FC" w14:paraId="437F1C75" w14:textId="77777777" w:rsidTr="00F55A53">
        <w:tc>
          <w:tcPr>
            <w:tcW w:w="3596" w:type="dxa"/>
          </w:tcPr>
          <w:p w14:paraId="10C6BF0E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339C3C3A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0BBF4322" w14:textId="77777777" w:rsidR="00A333FC" w:rsidRDefault="00A333FC" w:rsidP="00A333FC"/>
        </w:tc>
      </w:tr>
      <w:tr w:rsidR="00A333FC" w14:paraId="533B8769" w14:textId="77777777" w:rsidTr="00F55A53">
        <w:tc>
          <w:tcPr>
            <w:tcW w:w="3596" w:type="dxa"/>
          </w:tcPr>
          <w:p w14:paraId="7E739BA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3428409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743E882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573E3EF0" w14:textId="77777777" w:rsidTr="00F55A53">
        <w:tc>
          <w:tcPr>
            <w:tcW w:w="3596" w:type="dxa"/>
          </w:tcPr>
          <w:p w14:paraId="2DC6AC39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9C9E1D2" w14:textId="77777777" w:rsidR="00A333FC" w:rsidRDefault="00A333FC" w:rsidP="00A333FC"/>
        </w:tc>
        <w:tc>
          <w:tcPr>
            <w:tcW w:w="3597" w:type="dxa"/>
          </w:tcPr>
          <w:p w14:paraId="10E90A56" w14:textId="77777777" w:rsidR="00A333FC" w:rsidRDefault="00A333FC" w:rsidP="00A333FC"/>
        </w:tc>
      </w:tr>
      <w:tr w:rsidR="00A333FC" w14:paraId="3C18789E" w14:textId="77777777" w:rsidTr="00F55A53">
        <w:tc>
          <w:tcPr>
            <w:tcW w:w="3596" w:type="dxa"/>
          </w:tcPr>
          <w:p w14:paraId="0A0151C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6FAB4244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181A1807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38BF08BC" w14:textId="77777777" w:rsidTr="00F55A53">
        <w:tc>
          <w:tcPr>
            <w:tcW w:w="3596" w:type="dxa"/>
          </w:tcPr>
          <w:p w14:paraId="11D8287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2C94C8ED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62ECFD51" w14:textId="77777777" w:rsidR="00A333FC" w:rsidRDefault="00A333FC" w:rsidP="00A333FC"/>
        </w:tc>
      </w:tr>
      <w:tr w:rsidR="00A333FC" w14:paraId="1AF9D1F9" w14:textId="77777777" w:rsidTr="00F55A53">
        <w:tc>
          <w:tcPr>
            <w:tcW w:w="10790" w:type="dxa"/>
            <w:gridSpan w:val="3"/>
          </w:tcPr>
          <w:p w14:paraId="13BED4E3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7CF8F83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7656A5F3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F1C0F73" w14:textId="77777777" w:rsidTr="00FA7349">
        <w:tc>
          <w:tcPr>
            <w:tcW w:w="5395" w:type="dxa"/>
          </w:tcPr>
          <w:p w14:paraId="75294AFE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4C2EEBE2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32897A28" w14:textId="77777777" w:rsidR="00012DB5" w:rsidRDefault="00012DB5" w:rsidP="00012DB5">
      <w:pPr>
        <w:rPr>
          <w:color w:val="4472C4" w:themeColor="accent1"/>
        </w:rPr>
      </w:pPr>
    </w:p>
    <w:p w14:paraId="5F202007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B51E636" w14:textId="77777777" w:rsidTr="00FA7349">
        <w:tc>
          <w:tcPr>
            <w:tcW w:w="3596" w:type="dxa"/>
          </w:tcPr>
          <w:p w14:paraId="6E79A20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4B49DF8D" w14:textId="77777777" w:rsidR="00012DB5" w:rsidRPr="002B2ED8" w:rsidRDefault="00012DB5" w:rsidP="00FA7349"/>
        </w:tc>
        <w:tc>
          <w:tcPr>
            <w:tcW w:w="3597" w:type="dxa"/>
          </w:tcPr>
          <w:p w14:paraId="6C120B8C" w14:textId="77777777" w:rsidR="00012DB5" w:rsidRPr="002B2ED8" w:rsidRDefault="00012DB5" w:rsidP="00FA7349"/>
        </w:tc>
      </w:tr>
      <w:tr w:rsidR="00012DB5" w:rsidRPr="002B2ED8" w14:paraId="475EF50D" w14:textId="77777777" w:rsidTr="00FA7349">
        <w:tc>
          <w:tcPr>
            <w:tcW w:w="3596" w:type="dxa"/>
          </w:tcPr>
          <w:p w14:paraId="5FF94BC1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79DC1668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0B54982F" w14:textId="77777777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659D7F6E" w14:textId="77777777" w:rsidTr="00FA7349">
        <w:tc>
          <w:tcPr>
            <w:tcW w:w="3596" w:type="dxa"/>
          </w:tcPr>
          <w:p w14:paraId="20EBD37C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121CF4C5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7BE6F04C" w14:textId="77777777" w:rsidR="00012DB5" w:rsidRPr="002B2ED8" w:rsidRDefault="00012DB5" w:rsidP="00FA7349"/>
        </w:tc>
      </w:tr>
      <w:tr w:rsidR="00012DB5" w:rsidRPr="002B2ED8" w14:paraId="56DA2758" w14:textId="77777777" w:rsidTr="00FA7349">
        <w:tc>
          <w:tcPr>
            <w:tcW w:w="3596" w:type="dxa"/>
          </w:tcPr>
          <w:p w14:paraId="662E877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221088CC" w14:textId="77777777" w:rsidR="00012DB5" w:rsidRPr="002B2ED8" w:rsidRDefault="00012DB5" w:rsidP="00FA7349"/>
        </w:tc>
        <w:tc>
          <w:tcPr>
            <w:tcW w:w="3597" w:type="dxa"/>
          </w:tcPr>
          <w:p w14:paraId="6F5CD166" w14:textId="77777777" w:rsidR="00012DB5" w:rsidRPr="002B2ED8" w:rsidRDefault="00012DB5" w:rsidP="00FA7349"/>
        </w:tc>
      </w:tr>
      <w:tr w:rsidR="00012DB5" w:rsidRPr="002B2ED8" w14:paraId="4687BE27" w14:textId="77777777" w:rsidTr="00FA7349">
        <w:tc>
          <w:tcPr>
            <w:tcW w:w="3596" w:type="dxa"/>
          </w:tcPr>
          <w:p w14:paraId="0A244D63" w14:textId="77777777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2DB99074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42E7828A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15C9F22B" w14:textId="77777777" w:rsidTr="00FA7349">
        <w:tc>
          <w:tcPr>
            <w:tcW w:w="3596" w:type="dxa"/>
          </w:tcPr>
          <w:p w14:paraId="6096A5B9" w14:textId="77777777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0E6095F5" w14:textId="77777777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2A659320" w14:textId="77777777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11251256" w14:textId="77777777" w:rsidTr="00FA7349">
        <w:tc>
          <w:tcPr>
            <w:tcW w:w="3596" w:type="dxa"/>
          </w:tcPr>
          <w:p w14:paraId="7F5C104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9EA01B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14F7AC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3A0F03A" w14:textId="77777777" w:rsidTr="00FA7349">
        <w:tc>
          <w:tcPr>
            <w:tcW w:w="3596" w:type="dxa"/>
          </w:tcPr>
          <w:p w14:paraId="563D270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030E79A8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5D5DD428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33B59EAD" w14:textId="77777777" w:rsidTr="00FA7349">
        <w:tc>
          <w:tcPr>
            <w:tcW w:w="3596" w:type="dxa"/>
          </w:tcPr>
          <w:p w14:paraId="002CCEE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520ACBC9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338C3A1" w14:textId="77777777" w:rsidR="00012DB5" w:rsidRPr="002B2ED8" w:rsidRDefault="00012DB5" w:rsidP="00FA7349"/>
        </w:tc>
      </w:tr>
      <w:tr w:rsidR="00012DB5" w:rsidRPr="0033673F" w14:paraId="71354744" w14:textId="77777777" w:rsidTr="00FA7349">
        <w:tc>
          <w:tcPr>
            <w:tcW w:w="3596" w:type="dxa"/>
          </w:tcPr>
          <w:p w14:paraId="59952C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4ADD64B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A6EA17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110543C" w14:textId="77777777" w:rsidTr="00FA7349">
        <w:tc>
          <w:tcPr>
            <w:tcW w:w="3596" w:type="dxa"/>
          </w:tcPr>
          <w:p w14:paraId="23FBF14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13639765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6EB3C16D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09BF60EE" w14:textId="77777777" w:rsidTr="00FA7349">
        <w:tc>
          <w:tcPr>
            <w:tcW w:w="3596" w:type="dxa"/>
          </w:tcPr>
          <w:p w14:paraId="6A7C28F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383D2550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1CCD443C" w14:textId="77777777" w:rsidR="00012DB5" w:rsidRPr="002B2ED8" w:rsidRDefault="00012DB5" w:rsidP="00FA7349"/>
        </w:tc>
      </w:tr>
      <w:tr w:rsidR="00012DB5" w:rsidRPr="0033673F" w14:paraId="72A45B71" w14:textId="77777777" w:rsidTr="00FA7349">
        <w:tc>
          <w:tcPr>
            <w:tcW w:w="3596" w:type="dxa"/>
          </w:tcPr>
          <w:p w14:paraId="0DF6479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C25C12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F70BA3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726752D" w14:textId="77777777" w:rsidTr="00FA7349">
        <w:tc>
          <w:tcPr>
            <w:tcW w:w="3596" w:type="dxa"/>
          </w:tcPr>
          <w:p w14:paraId="2654F63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477432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0E56E89D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6ACD5C10" w14:textId="77777777" w:rsidTr="00FA7349">
        <w:tc>
          <w:tcPr>
            <w:tcW w:w="10790" w:type="dxa"/>
            <w:gridSpan w:val="3"/>
          </w:tcPr>
          <w:p w14:paraId="596A0448" w14:textId="77777777" w:rsidR="00E622A4" w:rsidRDefault="00E622A4" w:rsidP="00FA7349"/>
          <w:p w14:paraId="53331C31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6351D0F7" w14:textId="77777777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54CA770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6447B6A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C3F7CBB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6AA0E913" w14:textId="77777777" w:rsidR="008D3B7B" w:rsidRPr="00F115BF" w:rsidRDefault="008D3B7B" w:rsidP="008D3B7B">
      <w:pPr>
        <w:rPr>
          <w:highlight w:val="yellow"/>
        </w:rPr>
      </w:pPr>
    </w:p>
    <w:p w14:paraId="3A1A6142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2111F546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9B32C0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8FB3F2B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CB14D6A" w14:textId="77777777" w:rsidTr="00E622A4">
        <w:trPr>
          <w:trHeight w:val="341"/>
        </w:trPr>
        <w:tc>
          <w:tcPr>
            <w:tcW w:w="2065" w:type="dxa"/>
          </w:tcPr>
          <w:p w14:paraId="19AE3AA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4C0DE905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BC8433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8F3CB3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C57D31A" w14:textId="77777777" w:rsidTr="00E622A4">
        <w:trPr>
          <w:trHeight w:val="341"/>
        </w:trPr>
        <w:tc>
          <w:tcPr>
            <w:tcW w:w="2065" w:type="dxa"/>
          </w:tcPr>
          <w:p w14:paraId="5CC86CD3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1003C98D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1645C241" w14:textId="77777777" w:rsidTr="00E622A4">
        <w:trPr>
          <w:trHeight w:val="341"/>
        </w:trPr>
        <w:tc>
          <w:tcPr>
            <w:tcW w:w="2065" w:type="dxa"/>
          </w:tcPr>
          <w:p w14:paraId="504A8514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55E03B0A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612F3F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D3A065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D45B7CA" w14:textId="77777777" w:rsidTr="00E622A4">
        <w:trPr>
          <w:trHeight w:val="341"/>
        </w:trPr>
        <w:tc>
          <w:tcPr>
            <w:tcW w:w="2065" w:type="dxa"/>
          </w:tcPr>
          <w:p w14:paraId="2025AD2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606FD4DB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4066F4D" w14:textId="77777777" w:rsidTr="00E622A4">
        <w:trPr>
          <w:trHeight w:val="341"/>
        </w:trPr>
        <w:tc>
          <w:tcPr>
            <w:tcW w:w="2065" w:type="dxa"/>
          </w:tcPr>
          <w:p w14:paraId="36A89F3E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7DF1E5B6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7361A82" w14:textId="77777777" w:rsidTr="00E622A4">
        <w:trPr>
          <w:trHeight w:val="341"/>
        </w:trPr>
        <w:tc>
          <w:tcPr>
            <w:tcW w:w="2065" w:type="dxa"/>
          </w:tcPr>
          <w:p w14:paraId="45E8C44C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0DBF83F6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554FEB9" w14:textId="77777777" w:rsidTr="00E622A4">
        <w:trPr>
          <w:trHeight w:val="341"/>
        </w:trPr>
        <w:tc>
          <w:tcPr>
            <w:tcW w:w="2065" w:type="dxa"/>
          </w:tcPr>
          <w:p w14:paraId="41A3B22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3FF6ACEE" w14:textId="77777777" w:rsidR="00013607" w:rsidRDefault="00013607" w:rsidP="00013607">
            <w:r>
              <w:t>Vintage materials were used.</w:t>
            </w:r>
          </w:p>
        </w:tc>
      </w:tr>
      <w:tr w:rsidR="00013607" w14:paraId="1F49B0B8" w14:textId="77777777" w:rsidTr="00E622A4">
        <w:trPr>
          <w:trHeight w:val="341"/>
        </w:trPr>
        <w:tc>
          <w:tcPr>
            <w:tcW w:w="2065" w:type="dxa"/>
          </w:tcPr>
          <w:p w14:paraId="58BCFE5C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6576F2B3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34CB3E4" w14:textId="77777777" w:rsidTr="00E622A4">
        <w:trPr>
          <w:trHeight w:val="341"/>
        </w:trPr>
        <w:tc>
          <w:tcPr>
            <w:tcW w:w="2065" w:type="dxa"/>
          </w:tcPr>
          <w:p w14:paraId="690D47B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3D849B75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09E0A3E" w14:textId="77777777" w:rsidR="005F1615" w:rsidRDefault="005F1615" w:rsidP="005F1615"/>
    <w:p w14:paraId="59FBD340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CFDA64A" w14:textId="77777777" w:rsidTr="00FA7349">
        <w:tc>
          <w:tcPr>
            <w:tcW w:w="5395" w:type="dxa"/>
          </w:tcPr>
          <w:p w14:paraId="2CE41937" w14:textId="77777777" w:rsidR="00012DB5" w:rsidRDefault="00012DB5" w:rsidP="00FA7349"/>
        </w:tc>
        <w:tc>
          <w:tcPr>
            <w:tcW w:w="5395" w:type="dxa"/>
          </w:tcPr>
          <w:p w14:paraId="45A81A16" w14:textId="77777777" w:rsidR="00012DB5" w:rsidRDefault="00012DB5" w:rsidP="00FA7349"/>
        </w:tc>
      </w:tr>
    </w:tbl>
    <w:p w14:paraId="09E15F18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343A2" w14:textId="77777777" w:rsidR="009A1900" w:rsidRDefault="009A1900" w:rsidP="00505854">
      <w:r>
        <w:separator/>
      </w:r>
    </w:p>
  </w:endnote>
  <w:endnote w:type="continuationSeparator" w:id="0">
    <w:p w14:paraId="6F31ACE4" w14:textId="77777777" w:rsidR="009A1900" w:rsidRDefault="009A190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9F0A7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CB20858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F0189" w14:textId="77777777" w:rsidR="009A1900" w:rsidRDefault="009A1900" w:rsidP="00505854">
      <w:r>
        <w:separator/>
      </w:r>
    </w:p>
  </w:footnote>
  <w:footnote w:type="continuationSeparator" w:id="0">
    <w:p w14:paraId="3510D8FE" w14:textId="77777777" w:rsidR="009A1900" w:rsidRDefault="009A190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41547" w14:textId="2FDF10D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378DD">
      <w:rPr>
        <w:b/>
        <w:bCs/>
        <w:sz w:val="28"/>
        <w:szCs w:val="28"/>
      </w:rPr>
      <w:t>061</w:t>
    </w:r>
    <w:r w:rsidR="00F03F45">
      <w:rPr>
        <w:b/>
        <w:bCs/>
        <w:sz w:val="28"/>
        <w:szCs w:val="28"/>
      </w:rPr>
      <w:t>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810BA">
      <w:rPr>
        <w:noProof/>
        <w:sz w:val="28"/>
        <w:szCs w:val="28"/>
      </w:rPr>
      <w:t>January 13, 2026</w:t>
    </w:r>
    <w:r w:rsidR="00505854" w:rsidRPr="002B7AA8">
      <w:rPr>
        <w:sz w:val="28"/>
        <w:szCs w:val="28"/>
      </w:rPr>
      <w:fldChar w:fldCharType="end"/>
    </w:r>
  </w:p>
  <w:p w14:paraId="1461084E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DD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22C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454AC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378DD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26407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6000"/>
    <w:rsid w:val="008951E0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10BA"/>
    <w:rsid w:val="009A1900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03F45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C639C"/>
  <w15:chartTrackingRefBased/>
  <w15:docId w15:val="{EE4CF176-2127-C940-B209-FDCF2C6E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22</Pages>
  <Words>3792</Words>
  <Characters>21619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2026-01-13T22:49:00Z</dcterms:created>
  <dcterms:modified xsi:type="dcterms:W3CDTF">2026-01-13T23:18:00Z</dcterms:modified>
</cp:coreProperties>
</file>