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226DCC4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47F014A2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605464FD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AC1870" w14:paraId="7D91BBDD" w14:textId="77777777" w:rsidTr="00D2396E">
        <w:tc>
          <w:tcPr>
            <w:tcW w:w="5395" w:type="dxa"/>
          </w:tcPr>
          <w:p w14:paraId="20B32B75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1496F06A" w14:textId="77777777" w:rsidR="00AC1870" w:rsidRDefault="00AC1870" w:rsidP="00D2396E">
            <w:r>
              <w:t>Back</w:t>
            </w:r>
          </w:p>
        </w:tc>
      </w:tr>
      <w:tr w:rsidR="00AC1870" w14:paraId="6E2B8E04" w14:textId="77777777" w:rsidTr="00D2396E">
        <w:tc>
          <w:tcPr>
            <w:tcW w:w="5395" w:type="dxa"/>
          </w:tcPr>
          <w:p w14:paraId="5AE117AD" w14:textId="25951ED7" w:rsidR="00AC1870" w:rsidRDefault="00CC331F" w:rsidP="00D2396E">
            <w:r>
              <w:rPr>
                <w:noProof/>
              </w:rPr>
              <w:drawing>
                <wp:inline distT="0" distB="0" distL="0" distR="0" wp14:anchorId="64CCD420" wp14:editId="2BDB6938">
                  <wp:extent cx="3089845" cy="3771900"/>
                  <wp:effectExtent l="0" t="0" r="0" b="0"/>
                  <wp:docPr id="701116456" name="Picture 1" descr="A red and white quilt with baskets on i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1116456" name="Picture 1" descr="A red and white quilt with baskets on it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7904" cy="37939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08563493" w14:textId="2B556D35" w:rsidR="00AC1870" w:rsidRDefault="00CC331F" w:rsidP="00D2396E">
            <w:r>
              <w:rPr>
                <w:noProof/>
              </w:rPr>
              <w:drawing>
                <wp:inline distT="0" distB="0" distL="0" distR="0" wp14:anchorId="074B6778" wp14:editId="67365EB0">
                  <wp:extent cx="3251200" cy="3768683"/>
                  <wp:effectExtent l="0" t="0" r="0" b="3810"/>
                  <wp:docPr id="839400748" name="Picture 2" descr="A tan and tan quil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9400748" name="Picture 2" descr="A tan and tan quilt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7784" cy="37994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7F42C83" w14:textId="77777777" w:rsidR="00AC1870" w:rsidRDefault="00AC1870" w:rsidP="00AC1870">
      <w:pPr>
        <w:rPr>
          <w:b/>
          <w:bCs/>
          <w:color w:val="000000" w:themeColor="text1"/>
        </w:rPr>
      </w:pPr>
    </w:p>
    <w:p w14:paraId="0D5C5737" w14:textId="2E794C36" w:rsidR="00AC1870" w:rsidRDefault="00CC331F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783F039C" wp14:editId="1B3F169D">
            <wp:extent cx="6858000" cy="8371840"/>
            <wp:effectExtent l="0" t="0" r="0" b="0"/>
            <wp:docPr id="1381534725" name="Picture 3" descr="A red and white quilt with baskets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534725" name="Picture 3" descr="A red and white quilt with baskets on it&#10;&#10;AI-generated content may be incorrect.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37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36D52A" wp14:editId="03D570D3">
            <wp:extent cx="6858000" cy="9114155"/>
            <wp:effectExtent l="0" t="0" r="0" b="4445"/>
            <wp:docPr id="94495587" name="Picture 4" descr="A quilt with baskets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95587" name="Picture 4" descr="A quilt with baskets on it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11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9B4258" wp14:editId="3E579576">
            <wp:extent cx="6858000" cy="8116570"/>
            <wp:effectExtent l="0" t="0" r="0" b="0"/>
            <wp:docPr id="526533912" name="Picture 5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533912" name="Picture 5" descr="A close up of a quilt&#10;&#10;AI-generated content may be incorrect.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11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ADB2AC" wp14:editId="77A158B8">
            <wp:extent cx="6858000" cy="9144000"/>
            <wp:effectExtent l="0" t="0" r="0" b="0"/>
            <wp:docPr id="1435452019" name="Picture 6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5452019" name="Picture 6" descr="A close up of a quilt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572C6D" wp14:editId="77BBB87C">
            <wp:extent cx="6858000" cy="9144000"/>
            <wp:effectExtent l="0" t="0" r="0" b="0"/>
            <wp:docPr id="779708415" name="Picture 7" descr="A person measuring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9708415" name="Picture 7" descr="A person measuring a quilt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718518" wp14:editId="016E18D8">
            <wp:extent cx="6858000" cy="9144000"/>
            <wp:effectExtent l="0" t="0" r="0" b="0"/>
            <wp:docPr id="1794562111" name="Picture 8" descr="A measuring tape on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4562111" name="Picture 8" descr="A measuring tape on a quilt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122F56" wp14:editId="201E335D">
            <wp:extent cx="6858000" cy="7949565"/>
            <wp:effectExtent l="0" t="0" r="0" b="635"/>
            <wp:docPr id="1137618103" name="Picture 9" descr="A tan and tan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7618103" name="Picture 9" descr="A tan and tan quilt&#10;&#10;AI-generated content may be incorrect.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949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DD221D" wp14:editId="4523973F">
            <wp:extent cx="6720205" cy="9144000"/>
            <wp:effectExtent l="0" t="0" r="0" b="0"/>
            <wp:docPr id="1140805586" name="Picture 10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805586" name="Picture 10" descr="A close up of a quilt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020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F113C7" wp14:editId="725BC1B8">
            <wp:extent cx="6858000" cy="9144000"/>
            <wp:effectExtent l="0" t="0" r="0" b="0"/>
            <wp:docPr id="786075012" name="Picture 11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075012" name="Picture 11" descr="A close up of a quilt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803689" wp14:editId="41F5160D">
            <wp:extent cx="6858000" cy="9144000"/>
            <wp:effectExtent l="0" t="0" r="0" b="0"/>
            <wp:docPr id="500123231" name="Picture 12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123231" name="Picture 12" descr="A close up of a quilt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94331E" wp14:editId="6938C547">
            <wp:extent cx="6858000" cy="9144000"/>
            <wp:effectExtent l="0" t="0" r="0" b="0"/>
            <wp:docPr id="612118741" name="Picture 13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118741" name="Picture 13" descr="A close up of a quilt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6D8536" wp14:editId="09CBC45C">
            <wp:extent cx="6382385" cy="9144000"/>
            <wp:effectExtent l="0" t="0" r="5715" b="0"/>
            <wp:docPr id="839286822" name="Picture 14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286822" name="Picture 14" descr="A close-up of a quilt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238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2A8A803F" w14:textId="77777777" w:rsidR="00EE542D" w:rsidRPr="00EE542D" w:rsidRDefault="00EE542D" w:rsidP="00EE542D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1E66AB42" w14:textId="77777777" w:rsidR="00023D07" w:rsidRDefault="00EE542D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Known Owners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452AB38A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C4C98F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7550D6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AAEC13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2F4F93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0C767F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4E684E05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123680F7" w14:textId="77777777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4FFE3050" w14:textId="28E24F56" w:rsidR="0097695B" w:rsidRDefault="00CC331F" w:rsidP="003C6205">
            <w:r>
              <w:rPr>
                <w:color w:val="4472C4" w:themeColor="accent1"/>
              </w:rPr>
              <w:t>2025-12-18</w:t>
            </w:r>
          </w:p>
        </w:tc>
        <w:tc>
          <w:tcPr>
            <w:tcW w:w="1890" w:type="dxa"/>
          </w:tcPr>
          <w:p w14:paraId="659049D2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6B6CF88B" w14:textId="3B28CEC3" w:rsidR="0097695B" w:rsidRDefault="00CC331F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t>Ohio Valley Antique Mall</w:t>
            </w:r>
            <w:r>
              <w:rPr>
                <w:color w:val="4472C4" w:themeColor="accent1"/>
              </w:rPr>
              <w:br/>
              <w:t>Hamilton Ohio</w:t>
            </w:r>
          </w:p>
        </w:tc>
        <w:tc>
          <w:tcPr>
            <w:tcW w:w="1165" w:type="dxa"/>
          </w:tcPr>
          <w:p w14:paraId="4E87E4FB" w14:textId="5C9E3258" w:rsidR="0097695B" w:rsidRDefault="00CC331F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t>$125</w:t>
            </w:r>
          </w:p>
        </w:tc>
      </w:tr>
      <w:tr w:rsidR="004E673A" w14:paraId="0E5621E2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1285F1AE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37956E36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7AB1EAD3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168A9F5C" w14:textId="77777777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5F1045E4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585150FD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195E9DB7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5DD53B50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429CED73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550FFE03" w14:textId="77777777" w:rsidTr="001F35A1">
        <w:tc>
          <w:tcPr>
            <w:tcW w:w="2153" w:type="dxa"/>
          </w:tcPr>
          <w:p w14:paraId="194E3211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67E36F1F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1B2AD3E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278DD4D5" w14:textId="77777777" w:rsidTr="001F35A1">
        <w:tc>
          <w:tcPr>
            <w:tcW w:w="2153" w:type="dxa"/>
          </w:tcPr>
          <w:p w14:paraId="6190A2A9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04BD2AFA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68267CC7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72AB07F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13FB1EBA" w14:textId="77777777" w:rsidTr="00BD0010">
        <w:tc>
          <w:tcPr>
            <w:tcW w:w="5395" w:type="dxa"/>
          </w:tcPr>
          <w:p w14:paraId="0BC1A5B2" w14:textId="059DA40A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CC331F">
              <w:rPr>
                <w:color w:val="4472C4" w:themeColor="accent1"/>
              </w:rPr>
              <w:t>Pink Baskets</w:t>
            </w:r>
          </w:p>
        </w:tc>
        <w:tc>
          <w:tcPr>
            <w:tcW w:w="5395" w:type="dxa"/>
          </w:tcPr>
          <w:p w14:paraId="1EFE61ED" w14:textId="388E4803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CC331F">
              <w:rPr>
                <w:noProof/>
                <w:color w:val="4472C4" w:themeColor="accent1"/>
              </w:rPr>
              <w:t>1875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CC331F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1FFF86C9" w14:textId="4C7BC6C2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CC331F">
              <w:rPr>
                <w:noProof/>
                <w:color w:val="4472C4" w:themeColor="accent1"/>
              </w:rPr>
              <w:t>1875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CC331F">
              <w:rPr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28E27DA6" w14:textId="5A05EF1D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6C2C15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7A9EA7A2" w14:textId="77777777" w:rsidTr="00BD0010">
        <w:tc>
          <w:tcPr>
            <w:tcW w:w="5395" w:type="dxa"/>
          </w:tcPr>
          <w:p w14:paraId="23D67BBF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6560E5F" w14:textId="629C5A9C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3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AC1870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E72575C" w14:textId="5AF759CB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CC331F">
              <w:rPr>
                <w:noProof/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638E4035" w14:textId="5B169FD7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CC331F">
              <w:rPr>
                <w:color w:val="4472C4" w:themeColor="accent1"/>
              </w:rPr>
              <w:t>86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CC331F">
              <w:rPr>
                <w:noProof/>
                <w:color w:val="4472C4" w:themeColor="accent1"/>
              </w:rPr>
              <w:t>77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63421EA6" w14:textId="77777777" w:rsidR="0097550E" w:rsidRPr="00AD5CE1" w:rsidRDefault="0097550E" w:rsidP="008B31F5"/>
        </w:tc>
      </w:tr>
      <w:tr w:rsidR="006C2C15" w:rsidRPr="00AD5CE1" w14:paraId="4C7C0774" w14:textId="77777777" w:rsidTr="00BD0010">
        <w:tc>
          <w:tcPr>
            <w:tcW w:w="5395" w:type="dxa"/>
          </w:tcPr>
          <w:p w14:paraId="3391F02F" w14:textId="04DFF238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00B7F7FF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2CB1989A" w14:textId="77777777" w:rsidR="00EE542D" w:rsidRDefault="00D83C6F" w:rsidP="00D83C6F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 xml:space="preserve">Other </w:t>
            </w:r>
            <w:r w:rsidR="00EE542D">
              <w:rPr>
                <w:b/>
                <w:bCs/>
                <w:i/>
                <w:iCs/>
              </w:rPr>
              <w:t>R</w:t>
            </w:r>
            <w:r w:rsidRPr="00E622A4">
              <w:rPr>
                <w:b/>
                <w:bCs/>
                <w:i/>
                <w:iCs/>
              </w:rPr>
              <w:t>elated</w:t>
            </w:r>
            <w:r w:rsidR="00EE542D">
              <w:rPr>
                <w:b/>
                <w:bCs/>
                <w:i/>
                <w:iCs/>
              </w:rPr>
              <w:t xml:space="preserve"> Information</w:t>
            </w:r>
            <w:r w:rsidRPr="00E622A4">
              <w:rPr>
                <w:b/>
                <w:bCs/>
                <w:i/>
                <w:iCs/>
              </w:rPr>
              <w:t>:</w:t>
            </w:r>
          </w:p>
          <w:p w14:paraId="793B45E5" w14:textId="0572EA10" w:rsidR="00D10DBA" w:rsidRDefault="00EE542D" w:rsidP="00D83C6F">
            <w:r>
              <w:rPr>
                <w:i/>
                <w:iCs/>
              </w:rPr>
              <w:t xml:space="preserve">Quilt Index #: </w:t>
            </w:r>
            <w:r>
              <w:rPr>
                <w:i/>
                <w:iCs/>
              </w:rPr>
              <w:br/>
            </w:r>
            <w:r w:rsidR="00D83C6F">
              <w:br/>
            </w:r>
            <w:hyperlink r:id="rId22" w:history="1">
              <w:r w:rsidR="00D10DBA" w:rsidRPr="00D10DBA">
                <w:rPr>
                  <w:rStyle w:val="Hyperlink"/>
                </w:rPr>
                <w:t>Self-Appraisal</w:t>
              </w:r>
            </w:hyperlink>
          </w:p>
          <w:p w14:paraId="343810CE" w14:textId="0A7302B3" w:rsidR="00D83C6F" w:rsidRDefault="0097550E" w:rsidP="00D83C6F">
            <w:r>
              <w:t xml:space="preserve">Scanned </w:t>
            </w:r>
            <w:r w:rsidR="00D83C6F">
              <w:t>Patterns</w:t>
            </w:r>
            <w:r>
              <w:br/>
              <w:t>Images</w:t>
            </w:r>
            <w:r>
              <w:br/>
              <w:t>EQ 8 Files</w:t>
            </w:r>
          </w:p>
          <w:p w14:paraId="65E99167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4956FE89" w14:textId="77777777" w:rsidTr="00BD0010">
        <w:tc>
          <w:tcPr>
            <w:tcW w:w="10790" w:type="dxa"/>
            <w:gridSpan w:val="2"/>
          </w:tcPr>
          <w:p w14:paraId="4D36C601" w14:textId="5A42A741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CC331F">
              <w:rPr>
                <w:color w:val="4472C4" w:themeColor="accent1"/>
              </w:rPr>
              <w:t>This quilt was bought without a binding.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6FB65F" w14:textId="77777777" w:rsidR="00D83C6F" w:rsidRDefault="00D83C6F" w:rsidP="00AD5CE1"/>
    <w:p w14:paraId="3DB423DE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42D0CED2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lastRenderedPageBreak/>
        <w:t>Provenance</w:t>
      </w:r>
    </w:p>
    <w:p w14:paraId="5F9B1997" w14:textId="33AE35ED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CC331F">
        <w:rPr>
          <w:color w:val="4472C4" w:themeColor="accent1"/>
        </w:rPr>
        <w:t>None.</w:t>
      </w:r>
      <w:r w:rsidR="006B116A">
        <w:rPr>
          <w:color w:val="4472C4" w:themeColor="accent1"/>
        </w:rPr>
        <w:fldChar w:fldCharType="end"/>
      </w:r>
      <w:bookmarkEnd w:id="6"/>
    </w:p>
    <w:p w14:paraId="2F74DD8D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t>Quilt Top Design &amp; Construction</w:t>
      </w:r>
    </w:p>
    <w:p w14:paraId="6BB40C97" w14:textId="588FA25C" w:rsidR="00FE52BE" w:rsidRPr="00C4250B" w:rsidRDefault="00A63D5F" w:rsidP="00C4250B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4832"/>
        <w:gridCol w:w="5441"/>
      </w:tblGrid>
      <w:tr w:rsidR="00EE542D" w14:paraId="33BDD13E" w14:textId="77777777" w:rsidTr="002B1CEB">
        <w:tc>
          <w:tcPr>
            <w:tcW w:w="5010" w:type="dxa"/>
            <w:gridSpan w:val="2"/>
          </w:tcPr>
          <w:p w14:paraId="7553E96C" w14:textId="77777777" w:rsidR="00EE542D" w:rsidRDefault="00EE542D" w:rsidP="00BA419B">
            <w:pPr>
              <w:rPr>
                <w:i/>
                <w:iCs/>
              </w:rPr>
            </w:pPr>
            <w:r>
              <w:rPr>
                <w:i/>
                <w:iCs/>
              </w:rPr>
              <w:t>Construction Design</w:t>
            </w:r>
          </w:p>
        </w:tc>
        <w:tc>
          <w:tcPr>
            <w:tcW w:w="5441" w:type="dxa"/>
          </w:tcPr>
          <w:p w14:paraId="2F2EDC15" w14:textId="77777777" w:rsidR="00EE542D" w:rsidRDefault="00EE542D" w:rsidP="00BA419B">
            <w:pPr>
              <w:rPr>
                <w:color w:val="4472C4" w:themeColor="accent1"/>
              </w:rPr>
            </w:pPr>
          </w:p>
        </w:tc>
      </w:tr>
      <w:tr w:rsidR="00EE542D" w14:paraId="6A6AEDF9" w14:textId="77777777" w:rsidTr="00EE542D">
        <w:trPr>
          <w:gridBefore w:val="1"/>
          <w:wBefore w:w="178" w:type="dxa"/>
        </w:trPr>
        <w:tc>
          <w:tcPr>
            <w:tcW w:w="4832" w:type="dxa"/>
          </w:tcPr>
          <w:p w14:paraId="14111988" w14:textId="77777777" w:rsidR="00EE542D" w:rsidRDefault="00EE542D" w:rsidP="00EE542D">
            <w:pPr>
              <w:rPr>
                <w:i/>
                <w:iCs/>
              </w:rPr>
            </w:pPr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Mosaic</w:t>
            </w:r>
          </w:p>
        </w:tc>
        <w:tc>
          <w:tcPr>
            <w:tcW w:w="5441" w:type="dxa"/>
          </w:tcPr>
          <w:p w14:paraId="6F0D405C" w14:textId="77777777" w:rsidR="00EE542D" w:rsidRPr="00BD428A" w:rsidRDefault="00BD428A" w:rsidP="00BD428A">
            <w:r w:rsidRPr="006A0C52"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6A0C52">
              <w:instrText xml:space="preserve"> FORMCHECKBOX </w:instrText>
            </w:r>
            <w:r w:rsidRPr="006A0C52">
              <w:fldChar w:fldCharType="separate"/>
            </w:r>
            <w:r w:rsidRPr="006A0C52">
              <w:fldChar w:fldCharType="end"/>
            </w:r>
            <w:r w:rsidRPr="006A0C52">
              <w:t xml:space="preserve"> Kit (definitely)</w:t>
            </w:r>
          </w:p>
        </w:tc>
      </w:tr>
      <w:tr w:rsidR="00EE542D" w14:paraId="37A9D0E8" w14:textId="77777777" w:rsidTr="00EE542D">
        <w:trPr>
          <w:gridBefore w:val="1"/>
          <w:wBefore w:w="178" w:type="dxa"/>
        </w:trPr>
        <w:tc>
          <w:tcPr>
            <w:tcW w:w="4832" w:type="dxa"/>
          </w:tcPr>
          <w:p w14:paraId="23386085" w14:textId="77777777" w:rsidR="00EE542D" w:rsidRDefault="00EE542D" w:rsidP="00EE542D">
            <w:pPr>
              <w:rPr>
                <w:i/>
                <w:iCs/>
              </w:rPr>
            </w:pPr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41180E">
              <w:t>Medallion</w:t>
            </w:r>
          </w:p>
        </w:tc>
        <w:tc>
          <w:tcPr>
            <w:tcW w:w="5441" w:type="dxa"/>
          </w:tcPr>
          <w:p w14:paraId="44DB99D8" w14:textId="77777777" w:rsidR="00EE542D" w:rsidRDefault="00BD428A" w:rsidP="00EE542D">
            <w:pPr>
              <w:rPr>
                <w:color w:val="4472C4" w:themeColor="accent1"/>
              </w:rPr>
            </w:pPr>
            <w:r w:rsidRPr="006A0C52"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6A0C52">
              <w:instrText xml:space="preserve"> FORMCHECKBOX </w:instrText>
            </w:r>
            <w:r w:rsidRPr="006A0C52">
              <w:fldChar w:fldCharType="separate"/>
            </w:r>
            <w:r w:rsidRPr="006A0C52">
              <w:fldChar w:fldCharType="end"/>
            </w:r>
            <w:r w:rsidRPr="006A0C52">
              <w:t xml:space="preserve"> Kit (likely)</w:t>
            </w:r>
          </w:p>
        </w:tc>
      </w:tr>
      <w:tr w:rsidR="0041180E" w14:paraId="1F4FFFE1" w14:textId="77777777" w:rsidTr="00EE542D">
        <w:trPr>
          <w:gridBefore w:val="1"/>
          <w:wBefore w:w="178" w:type="dxa"/>
        </w:trPr>
        <w:tc>
          <w:tcPr>
            <w:tcW w:w="4832" w:type="dxa"/>
          </w:tcPr>
          <w:p w14:paraId="08C01B2B" w14:textId="3377CF11" w:rsidR="0041180E" w:rsidRDefault="0041180E" w:rsidP="0041180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  <w:checked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Block</w:t>
            </w:r>
          </w:p>
        </w:tc>
        <w:tc>
          <w:tcPr>
            <w:tcW w:w="5441" w:type="dxa"/>
          </w:tcPr>
          <w:p w14:paraId="4CDEEDA7" w14:textId="77777777" w:rsidR="0041180E" w:rsidRDefault="0041180E" w:rsidP="0041180E">
            <w:pPr>
              <w:rPr>
                <w:color w:val="4472C4" w:themeColor="accent1"/>
              </w:rPr>
            </w:pPr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Crazy / Improvisational</w:t>
            </w:r>
          </w:p>
        </w:tc>
      </w:tr>
      <w:tr w:rsidR="0041180E" w14:paraId="44274C60" w14:textId="77777777" w:rsidTr="00EE542D">
        <w:trPr>
          <w:gridBefore w:val="1"/>
          <w:wBefore w:w="178" w:type="dxa"/>
        </w:trPr>
        <w:tc>
          <w:tcPr>
            <w:tcW w:w="4832" w:type="dxa"/>
          </w:tcPr>
          <w:p w14:paraId="5B1816E8" w14:textId="77777777" w:rsidR="0041180E" w:rsidRDefault="0041180E" w:rsidP="0041180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Pictorial</w:t>
            </w:r>
          </w:p>
        </w:tc>
        <w:tc>
          <w:tcPr>
            <w:tcW w:w="5441" w:type="dxa"/>
          </w:tcPr>
          <w:p w14:paraId="463396A7" w14:textId="77777777" w:rsidR="0041180E" w:rsidRDefault="0041180E" w:rsidP="0041180E">
            <w:pPr>
              <w:rPr>
                <w:color w:val="4472C4" w:themeColor="accent1"/>
              </w:rPr>
            </w:pPr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Contained Crazy</w:t>
            </w:r>
          </w:p>
        </w:tc>
      </w:tr>
      <w:tr w:rsidR="00BD428A" w14:paraId="4BC9D312" w14:textId="77777777" w:rsidTr="00EE542D">
        <w:trPr>
          <w:gridBefore w:val="1"/>
          <w:wBefore w:w="178" w:type="dxa"/>
        </w:trPr>
        <w:tc>
          <w:tcPr>
            <w:tcW w:w="4832" w:type="dxa"/>
          </w:tcPr>
          <w:p w14:paraId="32A9D232" w14:textId="77777777" w:rsidR="00BD428A" w:rsidRDefault="00BD428A" w:rsidP="00BD428A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Lengthwise Strips</w:t>
            </w:r>
          </w:p>
        </w:tc>
        <w:tc>
          <w:tcPr>
            <w:tcW w:w="5441" w:type="dxa"/>
          </w:tcPr>
          <w:p w14:paraId="37F1A168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14:paraId="28613D90" w14:textId="77777777" w:rsidTr="00EE542D">
        <w:trPr>
          <w:gridBefore w:val="1"/>
          <w:wBefore w:w="178" w:type="dxa"/>
        </w:trPr>
        <w:tc>
          <w:tcPr>
            <w:tcW w:w="4832" w:type="dxa"/>
          </w:tcPr>
          <w:p w14:paraId="18B32D89" w14:textId="77777777" w:rsidR="00BD428A" w:rsidRDefault="00BD428A" w:rsidP="00BD428A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Widthwise Strips</w:t>
            </w:r>
          </w:p>
        </w:tc>
        <w:tc>
          <w:tcPr>
            <w:tcW w:w="5441" w:type="dxa"/>
          </w:tcPr>
          <w:p w14:paraId="2CE6AC00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14:paraId="52C35F1A" w14:textId="77777777" w:rsidTr="00EE542D">
        <w:trPr>
          <w:gridBefore w:val="1"/>
          <w:wBefore w:w="178" w:type="dxa"/>
        </w:trPr>
        <w:tc>
          <w:tcPr>
            <w:tcW w:w="4832" w:type="dxa"/>
          </w:tcPr>
          <w:p w14:paraId="358394AE" w14:textId="77777777" w:rsidR="00BD428A" w:rsidRDefault="00BD428A" w:rsidP="00BD428A">
            <w:pPr>
              <w:rPr>
                <w:i/>
                <w:iCs/>
              </w:rPr>
            </w:pPr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Other</w:t>
            </w:r>
          </w:p>
        </w:tc>
        <w:tc>
          <w:tcPr>
            <w:tcW w:w="5441" w:type="dxa"/>
          </w:tcPr>
          <w:p w14:paraId="13EBA91C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14:paraId="5982E832" w14:textId="77777777" w:rsidTr="00EE542D">
        <w:trPr>
          <w:gridBefore w:val="1"/>
          <w:wBefore w:w="178" w:type="dxa"/>
        </w:trPr>
        <w:tc>
          <w:tcPr>
            <w:tcW w:w="4832" w:type="dxa"/>
          </w:tcPr>
          <w:p w14:paraId="2C2450AC" w14:textId="77777777" w:rsidR="00BD428A" w:rsidRDefault="00BD428A" w:rsidP="00BD428A">
            <w:pPr>
              <w:rPr>
                <w:i/>
                <w:iCs/>
              </w:rPr>
            </w:pPr>
          </w:p>
        </w:tc>
        <w:tc>
          <w:tcPr>
            <w:tcW w:w="5441" w:type="dxa"/>
          </w:tcPr>
          <w:p w14:paraId="0837A35D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14:paraId="6EB3A322" w14:textId="77777777" w:rsidTr="002B1CEB">
        <w:tc>
          <w:tcPr>
            <w:tcW w:w="5010" w:type="dxa"/>
            <w:gridSpan w:val="2"/>
          </w:tcPr>
          <w:p w14:paraId="3D0BE292" w14:textId="77777777" w:rsidR="00BD428A" w:rsidRDefault="00BD428A" w:rsidP="00BD428A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  <w:r>
              <w:rPr>
                <w:i/>
                <w:iCs/>
              </w:rPr>
              <w:t xml:space="preserve"> Details</w:t>
            </w:r>
          </w:p>
        </w:tc>
        <w:tc>
          <w:tcPr>
            <w:tcW w:w="5441" w:type="dxa"/>
          </w:tcPr>
          <w:p w14:paraId="0BFFC84B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14:paraId="25ED2B58" w14:textId="77777777" w:rsidTr="002B1CEB">
        <w:trPr>
          <w:gridBefore w:val="1"/>
          <w:wBefore w:w="178" w:type="dxa"/>
        </w:trPr>
        <w:tc>
          <w:tcPr>
            <w:tcW w:w="4832" w:type="dxa"/>
          </w:tcPr>
          <w:p w14:paraId="7C8650E6" w14:textId="2DAF764F" w:rsidR="00BD428A" w:rsidRDefault="00BD428A" w:rsidP="00BD428A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result w:val="2"/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7DA8A01" w14:textId="6ABE1464" w:rsidR="00BD428A" w:rsidRDefault="00BD428A" w:rsidP="00BD428A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CC331F">
              <w:rPr>
                <w:color w:val="4472C4" w:themeColor="accent1"/>
              </w:rPr>
              <w:t>4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CC331F">
              <w:rPr>
                <w:noProof/>
                <w:color w:val="4472C4" w:themeColor="accent1"/>
              </w:rPr>
              <w:t>4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BD428A" w14:paraId="09C1BF5B" w14:textId="77777777" w:rsidTr="002B1CEB">
        <w:trPr>
          <w:gridBefore w:val="1"/>
          <w:wBefore w:w="178" w:type="dxa"/>
        </w:trPr>
        <w:tc>
          <w:tcPr>
            <w:tcW w:w="4832" w:type="dxa"/>
          </w:tcPr>
          <w:p w14:paraId="16A4A6CA" w14:textId="289C16C6" w:rsidR="00BD428A" w:rsidRDefault="00BD428A" w:rsidP="00BD428A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result w:val="1"/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59F425D" w14:textId="4ED09475" w:rsidR="00BD428A" w:rsidRDefault="00BD428A" w:rsidP="00BD428A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="00635CD5">
              <w:rPr>
                <w:color w:val="4472C4" w:themeColor="accent1"/>
              </w:rPr>
              <w:t>12</w:t>
            </w:r>
            <w:r w:rsidRPr="00F55A53">
              <w:rPr>
                <w:noProof/>
                <w:color w:val="4472C4" w:themeColor="accent1"/>
              </w:rPr>
              <w:t>.</w:t>
            </w:r>
            <w:r w:rsidR="00635CD5">
              <w:rPr>
                <w:noProof/>
                <w:color w:val="4472C4" w:themeColor="accent1"/>
              </w:rPr>
              <w:t>5</w:t>
            </w:r>
            <w:r w:rsidRPr="00F55A53">
              <w:rPr>
                <w:noProof/>
                <w:color w:val="4472C4" w:themeColor="accent1"/>
              </w:rPr>
              <w:t>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="00635CD5">
              <w:rPr>
                <w:color w:val="4472C4" w:themeColor="accent1"/>
              </w:rPr>
              <w:t>12</w:t>
            </w:r>
            <w:r w:rsidRPr="00F55A53">
              <w:rPr>
                <w:noProof/>
                <w:color w:val="4472C4" w:themeColor="accent1"/>
              </w:rPr>
              <w:t>.</w:t>
            </w:r>
            <w:r w:rsidR="00635CD5">
              <w:rPr>
                <w:noProof/>
                <w:color w:val="4472C4" w:themeColor="accent1"/>
              </w:rPr>
              <w:t>5</w:t>
            </w:r>
            <w:r w:rsidRPr="00F55A53">
              <w:rPr>
                <w:noProof/>
                <w:color w:val="4472C4" w:themeColor="accent1"/>
              </w:rPr>
              <w:t>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BD428A" w14:paraId="1316B1BC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2"/>
          </w:tcPr>
          <w:p w14:paraId="68D6CA2B" w14:textId="77777777" w:rsidR="00BD428A" w:rsidRPr="00DA72DF" w:rsidRDefault="00BD428A" w:rsidP="00BD428A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2962AA77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</w:tcPr>
          <w:p w14:paraId="68AD322A" w14:textId="6BBA4778" w:rsidR="00BD428A" w:rsidRDefault="00C4250B" w:rsidP="00BD428A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t>Hanging Basket, BBID 668.5</w:t>
            </w:r>
          </w:p>
        </w:tc>
        <w:tc>
          <w:tcPr>
            <w:tcW w:w="5441" w:type="dxa"/>
          </w:tcPr>
          <w:p w14:paraId="576A704A" w14:textId="330CD46B" w:rsidR="00BD428A" w:rsidRDefault="00721B5C" w:rsidP="00BD428A">
            <w:pPr>
              <w:rPr>
                <w:color w:val="4472C4" w:themeColor="accent1"/>
              </w:rPr>
            </w:pPr>
            <w:r>
              <w:rPr>
                <w:noProof/>
                <w:color w:val="4472C4" w:themeColor="accent1"/>
              </w:rPr>
              <w:drawing>
                <wp:inline distT="0" distB="0" distL="0" distR="0" wp14:anchorId="0E3DDC60" wp14:editId="0FDA3F2D">
                  <wp:extent cx="1981200" cy="1981200"/>
                  <wp:effectExtent l="0" t="0" r="0" b="0"/>
                  <wp:docPr id="502722055" name="Picture 1" descr="A logo of a baske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2722055" name="Picture 1" descr="A logo of a basket&#10;&#10;AI-generated content may be incorrect.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198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428A" w:rsidRPr="008277B0" w14:paraId="03E6A194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tcBorders>
              <w:top w:val="nil"/>
              <w:left w:val="nil"/>
              <w:bottom w:val="nil"/>
              <w:right w:val="nil"/>
            </w:tcBorders>
          </w:tcPr>
          <w:p w14:paraId="49325A11" w14:textId="77777777" w:rsidR="00BD428A" w:rsidRPr="008277B0" w:rsidRDefault="00BD428A" w:rsidP="00BD428A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BB618EA" w14:textId="77777777" w:rsidR="00BD428A" w:rsidRPr="008277B0" w:rsidRDefault="00BD428A" w:rsidP="00BD428A">
            <w:pPr>
              <w:rPr>
                <w:i/>
                <w:iCs/>
                <w:color w:val="4472C4" w:themeColor="accent1"/>
              </w:rPr>
            </w:pPr>
          </w:p>
        </w:tc>
      </w:tr>
      <w:tr w:rsidR="00BD428A" w14:paraId="45B19E64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tcBorders>
              <w:top w:val="nil"/>
              <w:left w:val="nil"/>
              <w:bottom w:val="nil"/>
              <w:right w:val="nil"/>
            </w:tcBorders>
          </w:tcPr>
          <w:p w14:paraId="41D152B4" w14:textId="77777777" w:rsidR="00BD428A" w:rsidRPr="00765FC5" w:rsidRDefault="00BD428A" w:rsidP="00BD428A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65E961D" w14:textId="77777777" w:rsidR="00BD428A" w:rsidRPr="008277B0" w:rsidRDefault="00BD428A" w:rsidP="00BD428A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BD428A" w14:paraId="4C057CD0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tcBorders>
              <w:top w:val="nil"/>
              <w:left w:val="nil"/>
              <w:bottom w:val="nil"/>
              <w:right w:val="nil"/>
            </w:tcBorders>
          </w:tcPr>
          <w:p w14:paraId="4A164396" w14:textId="500F464B" w:rsidR="00BD428A" w:rsidRPr="00765FC5" w:rsidRDefault="00BD428A" w:rsidP="00BD428A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  <w:checked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2BA27D" w14:textId="77777777" w:rsidR="00BD428A" w:rsidRPr="008277B0" w:rsidRDefault="00BD428A" w:rsidP="00BD428A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BD428A" w14:paraId="17E71C8E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tcBorders>
              <w:top w:val="nil"/>
              <w:left w:val="nil"/>
              <w:bottom w:val="nil"/>
              <w:right w:val="nil"/>
            </w:tcBorders>
          </w:tcPr>
          <w:p w14:paraId="09920484" w14:textId="77777777" w:rsidR="00BD428A" w:rsidRPr="00765FC5" w:rsidRDefault="00BD428A" w:rsidP="00BD428A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1C40456" w14:textId="77777777" w:rsidR="00BD428A" w:rsidRPr="008277B0" w:rsidRDefault="00BD428A" w:rsidP="00BD428A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BD428A" w14:paraId="49E44152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tcBorders>
              <w:top w:val="nil"/>
              <w:left w:val="nil"/>
              <w:bottom w:val="nil"/>
              <w:right w:val="nil"/>
            </w:tcBorders>
          </w:tcPr>
          <w:p w14:paraId="183F27BD" w14:textId="77777777" w:rsidR="00BD428A" w:rsidRDefault="00BD428A" w:rsidP="00BD428A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7A423514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tcBorders>
              <w:top w:val="nil"/>
              <w:left w:val="nil"/>
              <w:bottom w:val="nil"/>
              <w:right w:val="nil"/>
            </w:tcBorders>
          </w:tcPr>
          <w:p w14:paraId="54AAC174" w14:textId="77777777" w:rsidR="00BD428A" w:rsidRPr="007B28B4" w:rsidRDefault="00BD428A" w:rsidP="00BD428A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35CC50BD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:rsidRPr="001B241F" w14:paraId="0FBC45E6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tcBorders>
              <w:top w:val="nil"/>
              <w:left w:val="nil"/>
              <w:bottom w:val="nil"/>
              <w:right w:val="nil"/>
            </w:tcBorders>
          </w:tcPr>
          <w:p w14:paraId="58FB38F9" w14:textId="62B870BB" w:rsidR="00BD428A" w:rsidRPr="001B241F" w:rsidRDefault="00BD428A" w:rsidP="00BD428A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  <w:checked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38C59A46" w14:textId="7C8B23DE" w:rsidR="00BD428A" w:rsidRPr="001B241F" w:rsidRDefault="00BD428A" w:rsidP="00BD428A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  <w:checked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BD428A" w:rsidRPr="001B241F" w14:paraId="498D78D3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tcBorders>
              <w:top w:val="nil"/>
              <w:left w:val="nil"/>
              <w:bottom w:val="nil"/>
              <w:right w:val="nil"/>
            </w:tcBorders>
          </w:tcPr>
          <w:p w14:paraId="44D2538F" w14:textId="4BAE01C9" w:rsidR="00BD428A" w:rsidRPr="001B241F" w:rsidRDefault="00BD428A" w:rsidP="00BD428A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  <w:checked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DC67F8" w14:textId="74BA1383" w:rsidR="00BD428A" w:rsidRPr="001B241F" w:rsidRDefault="00BD428A" w:rsidP="00BD428A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  <w:checked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BD428A" w14:paraId="4C66B318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361076D" w14:textId="77777777" w:rsidR="00BD428A" w:rsidRDefault="00BD428A" w:rsidP="00BD428A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D8D45B4" w14:textId="77777777" w:rsidR="002B1CEB" w:rsidRDefault="002B1CEB" w:rsidP="008277B0">
      <w:pPr>
        <w:rPr>
          <w:b/>
          <w:bCs/>
          <w:i/>
          <w:iCs/>
        </w:rPr>
      </w:pPr>
    </w:p>
    <w:p w14:paraId="452BA802" w14:textId="77777777" w:rsidR="00721B5C" w:rsidRDefault="00721B5C" w:rsidP="008277B0">
      <w:pPr>
        <w:rPr>
          <w:b/>
          <w:bCs/>
          <w:i/>
          <w:iCs/>
        </w:rPr>
      </w:pPr>
    </w:p>
    <w:p w14:paraId="466EB03E" w14:textId="77777777" w:rsidR="00721B5C" w:rsidRDefault="00721B5C" w:rsidP="008277B0">
      <w:pPr>
        <w:rPr>
          <w:b/>
          <w:bCs/>
          <w:i/>
          <w:iCs/>
        </w:rPr>
      </w:pPr>
    </w:p>
    <w:p w14:paraId="100B48D3" w14:textId="77777777" w:rsidR="00721B5C" w:rsidRDefault="00721B5C" w:rsidP="008277B0">
      <w:pPr>
        <w:rPr>
          <w:b/>
          <w:bCs/>
          <w:i/>
          <w:iCs/>
        </w:rPr>
      </w:pPr>
    </w:p>
    <w:p w14:paraId="1FB7CBBB" w14:textId="1F6C126B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Borders &amp; Frames</w:t>
      </w:r>
    </w:p>
    <w:tbl>
      <w:tblPr>
        <w:tblStyle w:val="TableGrid"/>
        <w:tblW w:w="16480" w:type="dxa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4"/>
        <w:gridCol w:w="235"/>
        <w:gridCol w:w="5618"/>
        <w:gridCol w:w="5853"/>
      </w:tblGrid>
      <w:tr w:rsidR="00DA72DF" w14:paraId="13CA0BF4" w14:textId="77777777" w:rsidTr="00CC331F">
        <w:trPr>
          <w:gridAfter w:val="1"/>
          <w:wAfter w:w="5855" w:type="dxa"/>
        </w:trPr>
        <w:tc>
          <w:tcPr>
            <w:tcW w:w="10625" w:type="dxa"/>
            <w:gridSpan w:val="6"/>
          </w:tcPr>
          <w:p w14:paraId="690F8765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62EE3964" w14:textId="77777777" w:rsidTr="00CC331F">
        <w:trPr>
          <w:gridAfter w:val="1"/>
          <w:wAfter w:w="5855" w:type="dxa"/>
        </w:trPr>
        <w:tc>
          <w:tcPr>
            <w:tcW w:w="338" w:type="dxa"/>
          </w:tcPr>
          <w:p w14:paraId="49395673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37B64634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66B01D38" w14:textId="3B7C8D9A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result w:val="1"/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5" w:type="dxa"/>
            <w:gridSpan w:val="2"/>
          </w:tcPr>
          <w:p w14:paraId="0D5DCF81" w14:textId="3EDD1755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result w:val="1"/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7"/>
          </w:p>
        </w:tc>
      </w:tr>
      <w:tr w:rsidR="00A659FB" w14:paraId="50BCE221" w14:textId="77777777" w:rsidTr="00CC331F">
        <w:trPr>
          <w:gridAfter w:val="1"/>
          <w:wAfter w:w="5855" w:type="dxa"/>
        </w:trPr>
        <w:tc>
          <w:tcPr>
            <w:tcW w:w="338" w:type="dxa"/>
          </w:tcPr>
          <w:p w14:paraId="681C8DA3" w14:textId="77777777" w:rsidR="00A659FB" w:rsidRDefault="00A659FB" w:rsidP="008277B0"/>
        </w:tc>
        <w:tc>
          <w:tcPr>
            <w:tcW w:w="1462" w:type="dxa"/>
            <w:gridSpan w:val="2"/>
          </w:tcPr>
          <w:p w14:paraId="2A729E07" w14:textId="77777777" w:rsidR="00A659FB" w:rsidRPr="00AD5CE1" w:rsidRDefault="00A659FB" w:rsidP="008277B0"/>
        </w:tc>
        <w:tc>
          <w:tcPr>
            <w:tcW w:w="8825" w:type="dxa"/>
            <w:gridSpan w:val="3"/>
          </w:tcPr>
          <w:p w14:paraId="0A253708" w14:textId="12B98884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691A56">
              <w:rPr>
                <w:color w:val="4472C4" w:themeColor="accent1"/>
              </w:rPr>
              <w:t>Solid white. The vertical and horizontal borders are different widths. V: 2.5 &amp; H: 3.25"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CC331F" w14:paraId="355CA02D" w14:textId="5305B61E" w:rsidTr="00691A56">
        <w:tc>
          <w:tcPr>
            <w:tcW w:w="338" w:type="dxa"/>
          </w:tcPr>
          <w:p w14:paraId="5FB4C6FC" w14:textId="2D56DCAF" w:rsidR="00CC331F" w:rsidRDefault="00CC331F" w:rsidP="00CC331F">
            <w:r>
              <w:t>2</w:t>
            </w:r>
          </w:p>
        </w:tc>
        <w:tc>
          <w:tcPr>
            <w:tcW w:w="1462" w:type="dxa"/>
            <w:gridSpan w:val="2"/>
          </w:tcPr>
          <w:p w14:paraId="35429EDE" w14:textId="466EB44E" w:rsidR="00CC331F" w:rsidRPr="00AD5CE1" w:rsidRDefault="00CC331F" w:rsidP="00CC331F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5" w:type="dxa"/>
          </w:tcPr>
          <w:p w14:paraId="57D58503" w14:textId="4D3AC380" w:rsidR="00CC331F" w:rsidRPr="00012DB5" w:rsidRDefault="00CC331F" w:rsidP="00CC331F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result w:val="1"/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705" w:type="dxa"/>
            <w:gridSpan w:val="3"/>
          </w:tcPr>
          <w:p w14:paraId="1D2881AE" w14:textId="395A3A87" w:rsidR="00CC331F" w:rsidRDefault="00CC331F" w:rsidP="00CC331F">
            <w:r>
              <w:fldChar w:fldCharType="begin">
                <w:ffData>
                  <w:name w:val="Dropdown26"/>
                  <w:enabled/>
                  <w:calcOnExit w:val="0"/>
                  <w:ddList>
                    <w:result w:val="1"/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CC331F" w14:paraId="40153D13" w14:textId="77777777" w:rsidTr="00CC331F">
        <w:trPr>
          <w:gridAfter w:val="1"/>
          <w:wAfter w:w="5855" w:type="dxa"/>
        </w:trPr>
        <w:tc>
          <w:tcPr>
            <w:tcW w:w="338" w:type="dxa"/>
          </w:tcPr>
          <w:p w14:paraId="3D79C141" w14:textId="77777777" w:rsidR="00CC331F" w:rsidRDefault="00CC331F" w:rsidP="00CC331F"/>
        </w:tc>
        <w:tc>
          <w:tcPr>
            <w:tcW w:w="1462" w:type="dxa"/>
            <w:gridSpan w:val="2"/>
          </w:tcPr>
          <w:p w14:paraId="02F7AB77" w14:textId="77777777" w:rsidR="00CC331F" w:rsidRPr="00AD5CE1" w:rsidRDefault="00CC331F" w:rsidP="00CC331F"/>
        </w:tc>
        <w:tc>
          <w:tcPr>
            <w:tcW w:w="8825" w:type="dxa"/>
            <w:gridSpan w:val="3"/>
          </w:tcPr>
          <w:p w14:paraId="7279A754" w14:textId="5163749C" w:rsidR="00CC331F" w:rsidRPr="00012DB5" w:rsidRDefault="00CC331F" w:rsidP="00CC331F">
            <w:r w:rsidRPr="00012DB5">
              <w:t xml:space="preserve">Describe: </w:t>
            </w:r>
            <w:r w:rsidR="00691A56">
              <w:rPr>
                <w:color w:val="4472C4" w:themeColor="accent1"/>
              </w:rPr>
              <w:t xml:space="preserve">Double pint. The vertical and horizontal borders are different widths V: 2” &amp; H: 4”. </w:t>
            </w:r>
          </w:p>
        </w:tc>
      </w:tr>
      <w:tr w:rsidR="00CC331F" w:rsidRPr="008277B0" w14:paraId="76B3549D" w14:textId="77777777" w:rsidTr="00CC331F">
        <w:trPr>
          <w:gridAfter w:val="1"/>
          <w:wAfter w:w="5855" w:type="dxa"/>
        </w:trPr>
        <w:tc>
          <w:tcPr>
            <w:tcW w:w="5010" w:type="dxa"/>
            <w:gridSpan w:val="5"/>
          </w:tcPr>
          <w:p w14:paraId="793BFCFA" w14:textId="77777777" w:rsidR="00CC331F" w:rsidRPr="008277B0" w:rsidRDefault="00CC331F" w:rsidP="00CC331F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0D64FFBB" w14:textId="77777777" w:rsidR="00CC331F" w:rsidRPr="008277B0" w:rsidRDefault="00CC331F" w:rsidP="00CC331F">
            <w:pPr>
              <w:rPr>
                <w:i/>
                <w:iCs/>
                <w:color w:val="4472C4" w:themeColor="accent1"/>
              </w:rPr>
            </w:pPr>
          </w:p>
        </w:tc>
      </w:tr>
      <w:tr w:rsidR="00CC331F" w14:paraId="076A7C91" w14:textId="77777777" w:rsidTr="00CC331F">
        <w:trPr>
          <w:gridBefore w:val="2"/>
          <w:gridAfter w:val="1"/>
          <w:wBefore w:w="371" w:type="dxa"/>
          <w:wAfter w:w="5855" w:type="dxa"/>
        </w:trPr>
        <w:tc>
          <w:tcPr>
            <w:tcW w:w="4639" w:type="dxa"/>
            <w:gridSpan w:val="3"/>
          </w:tcPr>
          <w:p w14:paraId="58C20744" w14:textId="77777777" w:rsidR="00CC331F" w:rsidRPr="00765FC5" w:rsidRDefault="00CC331F" w:rsidP="00CC331F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269D9BB0" w14:textId="77777777" w:rsidR="00CC331F" w:rsidRPr="008277B0" w:rsidRDefault="00CC331F" w:rsidP="00CC331F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CC331F" w14:paraId="2C8B4E70" w14:textId="77777777" w:rsidTr="00CC331F">
        <w:trPr>
          <w:gridBefore w:val="2"/>
          <w:gridAfter w:val="1"/>
          <w:wBefore w:w="371" w:type="dxa"/>
          <w:wAfter w:w="5855" w:type="dxa"/>
        </w:trPr>
        <w:tc>
          <w:tcPr>
            <w:tcW w:w="4639" w:type="dxa"/>
            <w:gridSpan w:val="3"/>
          </w:tcPr>
          <w:p w14:paraId="1B39810C" w14:textId="7EA02DA2" w:rsidR="00CC331F" w:rsidRPr="00765FC5" w:rsidRDefault="00CC331F" w:rsidP="00CC331F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  <w:checked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08186FF2" w14:textId="77777777" w:rsidR="00CC331F" w:rsidRPr="008277B0" w:rsidRDefault="00CC331F" w:rsidP="00CC331F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CC331F" w14:paraId="3988BA94" w14:textId="77777777" w:rsidTr="00CC331F">
        <w:trPr>
          <w:gridBefore w:val="2"/>
          <w:gridAfter w:val="1"/>
          <w:wBefore w:w="371" w:type="dxa"/>
          <w:wAfter w:w="5855" w:type="dxa"/>
        </w:trPr>
        <w:tc>
          <w:tcPr>
            <w:tcW w:w="4639" w:type="dxa"/>
            <w:gridSpan w:val="3"/>
          </w:tcPr>
          <w:p w14:paraId="774CE903" w14:textId="77777777" w:rsidR="00CC331F" w:rsidRPr="00765FC5" w:rsidRDefault="00CC331F" w:rsidP="00CC331F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5C941F7C" w14:textId="77777777" w:rsidR="00CC331F" w:rsidRPr="008277B0" w:rsidRDefault="00CC331F" w:rsidP="00CC331F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CC331F" w14:paraId="0CC1CA6D" w14:textId="77777777" w:rsidTr="00CC331F">
        <w:trPr>
          <w:gridBefore w:val="2"/>
          <w:gridAfter w:val="1"/>
          <w:wBefore w:w="371" w:type="dxa"/>
          <w:wAfter w:w="5855" w:type="dxa"/>
        </w:trPr>
        <w:tc>
          <w:tcPr>
            <w:tcW w:w="10254" w:type="dxa"/>
            <w:gridSpan w:val="4"/>
          </w:tcPr>
          <w:p w14:paraId="4D6A9422" w14:textId="77777777" w:rsidR="00CC331F" w:rsidRDefault="00CC331F" w:rsidP="00CC331F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CC331F" w14:paraId="5D2BA94E" w14:textId="77777777" w:rsidTr="00CC331F">
        <w:trPr>
          <w:gridAfter w:val="1"/>
          <w:wAfter w:w="5855" w:type="dxa"/>
        </w:trPr>
        <w:tc>
          <w:tcPr>
            <w:tcW w:w="5010" w:type="dxa"/>
            <w:gridSpan w:val="5"/>
          </w:tcPr>
          <w:p w14:paraId="017F648F" w14:textId="77777777" w:rsidR="00CC331F" w:rsidRPr="007B28B4" w:rsidRDefault="00CC331F" w:rsidP="00CC331F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F4174D4" w14:textId="77777777" w:rsidR="00CC331F" w:rsidRDefault="00CC331F" w:rsidP="00CC331F">
            <w:pPr>
              <w:rPr>
                <w:color w:val="4472C4" w:themeColor="accent1"/>
              </w:rPr>
            </w:pPr>
          </w:p>
        </w:tc>
      </w:tr>
      <w:tr w:rsidR="00CC331F" w:rsidRPr="001B241F" w14:paraId="71573AE2" w14:textId="77777777" w:rsidTr="00CC331F">
        <w:trPr>
          <w:gridBefore w:val="2"/>
          <w:gridAfter w:val="1"/>
          <w:wBefore w:w="371" w:type="dxa"/>
          <w:wAfter w:w="5855" w:type="dxa"/>
        </w:trPr>
        <w:tc>
          <w:tcPr>
            <w:tcW w:w="4639" w:type="dxa"/>
            <w:gridSpan w:val="3"/>
          </w:tcPr>
          <w:p w14:paraId="6F0AF4D4" w14:textId="425399AE" w:rsidR="00CC331F" w:rsidRPr="001B241F" w:rsidRDefault="00CC331F" w:rsidP="00CC331F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  <w:checked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125F694C" w14:textId="04A882F2" w:rsidR="00CC331F" w:rsidRPr="001B241F" w:rsidRDefault="00CC331F" w:rsidP="00CC331F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  <w:checked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CC331F" w:rsidRPr="001B241F" w14:paraId="0D2F94CA" w14:textId="77777777" w:rsidTr="00CC331F">
        <w:trPr>
          <w:gridBefore w:val="2"/>
          <w:gridAfter w:val="1"/>
          <w:wBefore w:w="371" w:type="dxa"/>
          <w:wAfter w:w="5855" w:type="dxa"/>
        </w:trPr>
        <w:tc>
          <w:tcPr>
            <w:tcW w:w="4639" w:type="dxa"/>
            <w:gridSpan w:val="3"/>
          </w:tcPr>
          <w:p w14:paraId="3A7AEBBC" w14:textId="3323F0F2" w:rsidR="00CC331F" w:rsidRPr="001B241F" w:rsidRDefault="00CC331F" w:rsidP="00CC331F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  <w:checked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8B259E6" w14:textId="4F56154F" w:rsidR="00CC331F" w:rsidRPr="001B241F" w:rsidRDefault="00CC331F" w:rsidP="00CC331F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  <w:checked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CC331F" w:rsidRPr="00AD5CE1" w14:paraId="41CE8EDE" w14:textId="77777777" w:rsidTr="00CC331F">
        <w:trPr>
          <w:gridAfter w:val="1"/>
          <w:wAfter w:w="5855" w:type="dxa"/>
        </w:trPr>
        <w:tc>
          <w:tcPr>
            <w:tcW w:w="10625" w:type="dxa"/>
            <w:gridSpan w:val="6"/>
          </w:tcPr>
          <w:p w14:paraId="756BC0C0" w14:textId="77777777" w:rsidR="00CC331F" w:rsidRPr="00106BC9" w:rsidRDefault="00CC331F" w:rsidP="00CC331F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CC331F" w14:paraId="71A81670" w14:textId="77777777" w:rsidTr="00CC331F">
        <w:trPr>
          <w:gridBefore w:val="2"/>
          <w:gridAfter w:val="1"/>
          <w:wBefore w:w="371" w:type="dxa"/>
          <w:wAfter w:w="5855" w:type="dxa"/>
        </w:trPr>
        <w:tc>
          <w:tcPr>
            <w:tcW w:w="10254" w:type="dxa"/>
            <w:gridSpan w:val="4"/>
          </w:tcPr>
          <w:p w14:paraId="2C4BC3ED" w14:textId="56EE313D" w:rsidR="00CC331F" w:rsidRDefault="00CC331F" w:rsidP="00CC331F">
            <w:pPr>
              <w:rPr>
                <w:color w:val="4472C4" w:themeColor="accent1"/>
              </w:rPr>
            </w:pPr>
          </w:p>
        </w:tc>
      </w:tr>
    </w:tbl>
    <w:p w14:paraId="5871C17E" w14:textId="77777777" w:rsidR="007B28B4" w:rsidRDefault="007B28B4" w:rsidP="008277B0">
      <w:pPr>
        <w:rPr>
          <w:i/>
          <w:iCs/>
        </w:rPr>
      </w:pPr>
    </w:p>
    <w:p w14:paraId="1F18F3E4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70CD287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1B5121A3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12841959" w14:textId="1BA7CF3A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  <w:checked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0C54D7AD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9968C31" w14:textId="21D21B7A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  <w:checked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6F8CEC5E" w14:textId="2E80F76C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  <w:checked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5A83E5C1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2DE2AF30" w14:textId="62FE9E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  <w:checked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6C6785C6" w14:textId="46B71CC3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  <w:checked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79E8388D" w14:textId="77777777" w:rsidTr="00106BC9">
        <w:tc>
          <w:tcPr>
            <w:tcW w:w="10620" w:type="dxa"/>
            <w:gridSpan w:val="3"/>
          </w:tcPr>
          <w:p w14:paraId="1111FB74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5CCE67E4" w14:textId="77777777" w:rsidR="007B28B4" w:rsidRDefault="007B28B4" w:rsidP="008277B0">
      <w:pPr>
        <w:rPr>
          <w:i/>
          <w:iCs/>
        </w:rPr>
      </w:pPr>
    </w:p>
    <w:p w14:paraId="75747A9B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7EC1A2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09071EA" w14:textId="200DEA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result w:val="3"/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106EDD2D" w14:textId="0426B30B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result w:val="1"/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3597" w:type="dxa"/>
          </w:tcPr>
          <w:p w14:paraId="0827BF8C" w14:textId="702949BE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result w:val="1"/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76EB5572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37B512A8" w14:textId="77777777" w:rsidR="00DD013C" w:rsidRDefault="00DD013C" w:rsidP="008277B0"/>
        </w:tc>
        <w:tc>
          <w:tcPr>
            <w:tcW w:w="3597" w:type="dxa"/>
          </w:tcPr>
          <w:p w14:paraId="3899767F" w14:textId="77777777" w:rsidR="00DD013C" w:rsidRDefault="00DD013C" w:rsidP="008277B0"/>
        </w:tc>
        <w:tc>
          <w:tcPr>
            <w:tcW w:w="3597" w:type="dxa"/>
          </w:tcPr>
          <w:p w14:paraId="7263BA34" w14:textId="77777777" w:rsidR="00DD013C" w:rsidRDefault="00DD013C" w:rsidP="008277B0"/>
        </w:tc>
      </w:tr>
      <w:tr w:rsidR="00DD013C" w14:paraId="256CE1C0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3D3A00A8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75380BD0" w14:textId="77777777" w:rsidR="00DD013C" w:rsidRDefault="00DD013C" w:rsidP="008277B0"/>
        </w:tc>
        <w:tc>
          <w:tcPr>
            <w:tcW w:w="3597" w:type="dxa"/>
          </w:tcPr>
          <w:p w14:paraId="022A2227" w14:textId="77777777" w:rsidR="00DD013C" w:rsidRDefault="00DD013C" w:rsidP="008277B0"/>
        </w:tc>
      </w:tr>
      <w:tr w:rsidR="004B6BFF" w14:paraId="63866AA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D1D4357" w14:textId="77777777" w:rsidR="004B6BFF" w:rsidRDefault="004B6BFF" w:rsidP="008277B0">
            <w:r>
              <w:t>Multiple Colors</w:t>
            </w:r>
          </w:p>
        </w:tc>
        <w:tc>
          <w:tcPr>
            <w:tcW w:w="3597" w:type="dxa"/>
          </w:tcPr>
          <w:p w14:paraId="46AD411D" w14:textId="77777777" w:rsidR="004B6BFF" w:rsidRDefault="004B6BFF" w:rsidP="008277B0"/>
        </w:tc>
        <w:tc>
          <w:tcPr>
            <w:tcW w:w="3597" w:type="dxa"/>
          </w:tcPr>
          <w:p w14:paraId="7FA7CD93" w14:textId="77777777" w:rsidR="004B6BFF" w:rsidRDefault="004B6BFF" w:rsidP="008277B0"/>
        </w:tc>
      </w:tr>
      <w:tr w:rsidR="004B6BFF" w14:paraId="51AB2B2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6B651E0" w14:textId="77777777" w:rsidR="004B6BFF" w:rsidRDefault="004B6BFF" w:rsidP="004B6BFF">
            <w:r>
              <w:fldChar w:fldCharType="begin">
                <w:ffData>
                  <w:name w:val="Check1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" w:name="Check1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"/>
            <w:r>
              <w:t xml:space="preserve"> Multiple Dark Colors</w:t>
            </w:r>
          </w:p>
        </w:tc>
        <w:tc>
          <w:tcPr>
            <w:tcW w:w="3597" w:type="dxa"/>
          </w:tcPr>
          <w:p w14:paraId="0B6FC39D" w14:textId="77777777" w:rsidR="004B6BFF" w:rsidRDefault="004B6BFF" w:rsidP="004B6BFF">
            <w:r>
              <w:fldChar w:fldCharType="begin">
                <w:ffData>
                  <w:name w:val="Check1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"/>
            <w:r>
              <w:t xml:space="preserve"> Multiple Pastel Colors</w:t>
            </w:r>
          </w:p>
        </w:tc>
        <w:tc>
          <w:tcPr>
            <w:tcW w:w="3597" w:type="dxa"/>
          </w:tcPr>
          <w:p w14:paraId="59B00B37" w14:textId="77777777" w:rsidR="004B6BFF" w:rsidRDefault="004B6BFF" w:rsidP="004B6BFF">
            <w:r>
              <w:fldChar w:fldCharType="begin">
                <w:ffData>
                  <w:name w:val="Check1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"/>
            <w:r>
              <w:t xml:space="preserve"> Multiple Jewel Tones</w:t>
            </w:r>
          </w:p>
        </w:tc>
      </w:tr>
      <w:tr w:rsidR="004B6BFF" w14:paraId="1AB46B25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EA244EA" w14:textId="77777777" w:rsidR="004B6BFF" w:rsidRPr="004B6BFF" w:rsidRDefault="004B6BFF" w:rsidP="004B6BFF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27"/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bookmarkEnd w:id="13"/>
            <w:r w:rsidRPr="004B6BFF">
              <w:rPr>
                <w:b/>
                <w:bCs/>
              </w:rPr>
              <w:t xml:space="preserve"> Red</w:t>
            </w:r>
          </w:p>
        </w:tc>
        <w:tc>
          <w:tcPr>
            <w:tcW w:w="3597" w:type="dxa"/>
          </w:tcPr>
          <w:p w14:paraId="223A9A21" w14:textId="54554ACF" w:rsidR="004B6BFF" w:rsidRDefault="004B6BFF" w:rsidP="004B6BFF">
            <w:r>
              <w:fldChar w:fldCharType="begin">
                <w:ffData>
                  <w:name w:val="Check167"/>
                  <w:enabled/>
                  <w:calcOnExit w:val="0"/>
                  <w:checkBox>
                    <w:sizeAuto/>
                    <w:default w:val="0"/>
                    <w:checked/>
                  </w:checkBox>
                </w:ffData>
              </w:fldChar>
            </w:r>
            <w:bookmarkStart w:id="14" w:name="Check1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"/>
            <w:r>
              <w:t xml:space="preserve"> Pink</w:t>
            </w:r>
          </w:p>
        </w:tc>
        <w:tc>
          <w:tcPr>
            <w:tcW w:w="3597" w:type="dxa"/>
          </w:tcPr>
          <w:p w14:paraId="3D37A4A7" w14:textId="77777777" w:rsidR="004B6BFF" w:rsidRDefault="004B6BFF" w:rsidP="004B6BFF">
            <w:r>
              <w:fldChar w:fldCharType="begin">
                <w:ffData>
                  <w:name w:val="Check1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"/>
            <w:r>
              <w:t xml:space="preserve"> Maroon</w:t>
            </w:r>
          </w:p>
        </w:tc>
      </w:tr>
      <w:tr w:rsidR="004B6BFF" w14:paraId="4D3E91B5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67F2111" w14:textId="77777777" w:rsidR="004B6BFF" w:rsidRPr="004B6BFF" w:rsidRDefault="004B6BFF" w:rsidP="004B6BFF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32"/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bookmarkEnd w:id="16"/>
            <w:r w:rsidRPr="004B6BFF">
              <w:rPr>
                <w:b/>
                <w:bCs/>
              </w:rPr>
              <w:t xml:space="preserve"> Orange</w:t>
            </w:r>
          </w:p>
        </w:tc>
        <w:tc>
          <w:tcPr>
            <w:tcW w:w="3597" w:type="dxa"/>
          </w:tcPr>
          <w:p w14:paraId="26244C9D" w14:textId="77777777" w:rsidR="004B6BFF" w:rsidRDefault="004B6BFF" w:rsidP="004B6BFF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7"/>
            <w:r w:rsidRPr="004B6BFF">
              <w:rPr>
                <w:b/>
                <w:bCs/>
              </w:rPr>
              <w:t xml:space="preserve"> Brown</w:t>
            </w:r>
          </w:p>
        </w:tc>
        <w:tc>
          <w:tcPr>
            <w:tcW w:w="3597" w:type="dxa"/>
          </w:tcPr>
          <w:p w14:paraId="599BE8CB" w14:textId="77777777" w:rsidR="004B6BFF" w:rsidRDefault="004B6BFF" w:rsidP="004B6BFF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8"/>
            <w:r>
              <w:t xml:space="preserve"> Beige / Tan</w:t>
            </w:r>
          </w:p>
        </w:tc>
      </w:tr>
      <w:tr w:rsidR="004B6BFF" w14:paraId="55AB858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4689E0C" w14:textId="77777777" w:rsidR="004B6BFF" w:rsidRPr="004B6BFF" w:rsidRDefault="004B6BFF" w:rsidP="004B6BFF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33"/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bookmarkEnd w:id="19"/>
            <w:r w:rsidRPr="004B6BFF">
              <w:rPr>
                <w:b/>
                <w:bCs/>
              </w:rPr>
              <w:t xml:space="preserve"> Yellow</w:t>
            </w:r>
          </w:p>
        </w:tc>
        <w:tc>
          <w:tcPr>
            <w:tcW w:w="3597" w:type="dxa"/>
          </w:tcPr>
          <w:p w14:paraId="6C8435A2" w14:textId="77777777" w:rsidR="004B6BFF" w:rsidRDefault="004B6BFF" w:rsidP="004B6BFF">
            <w:r>
              <w:fldChar w:fldCharType="begin">
                <w:ffData>
                  <w:name w:val="Check1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20"/>
            <w:r>
              <w:t xml:space="preserve"> Gold</w:t>
            </w:r>
          </w:p>
        </w:tc>
        <w:tc>
          <w:tcPr>
            <w:tcW w:w="3597" w:type="dxa"/>
          </w:tcPr>
          <w:p w14:paraId="270A6AAF" w14:textId="77777777" w:rsidR="004B6BFF" w:rsidRDefault="004B6BFF" w:rsidP="004B6BFF"/>
        </w:tc>
      </w:tr>
      <w:tr w:rsidR="004B6BFF" w14:paraId="6F949602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02E7099" w14:textId="77777777" w:rsidR="004B6BFF" w:rsidRPr="004B6BFF" w:rsidRDefault="004B6BFF" w:rsidP="004B6BFF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28"/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bookmarkEnd w:id="21"/>
            <w:r w:rsidRPr="004B6BFF">
              <w:rPr>
                <w:b/>
                <w:bCs/>
              </w:rPr>
              <w:t xml:space="preserve"> Green</w:t>
            </w:r>
          </w:p>
        </w:tc>
        <w:tc>
          <w:tcPr>
            <w:tcW w:w="3597" w:type="dxa"/>
          </w:tcPr>
          <w:p w14:paraId="00A26E49" w14:textId="77777777" w:rsidR="004B6BFF" w:rsidRDefault="004B6BFF" w:rsidP="004B6BFF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22"/>
            <w:r>
              <w:t xml:space="preserve"> </w:t>
            </w:r>
            <w:r w:rsidRPr="004B6BFF">
              <w:rPr>
                <w:b/>
                <w:bCs/>
              </w:rPr>
              <w:t>Blue</w:t>
            </w:r>
          </w:p>
        </w:tc>
        <w:tc>
          <w:tcPr>
            <w:tcW w:w="3597" w:type="dxa"/>
          </w:tcPr>
          <w:p w14:paraId="726D8BAE" w14:textId="77777777" w:rsidR="004B6BFF" w:rsidRDefault="004B6BFF" w:rsidP="004B6BFF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23"/>
            <w:r>
              <w:t xml:space="preserve"> Indigo</w:t>
            </w:r>
          </w:p>
        </w:tc>
      </w:tr>
      <w:tr w:rsidR="004B6BFF" w14:paraId="16D337DE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24BC370" w14:textId="77777777" w:rsidR="004B6BFF" w:rsidRDefault="004B6BFF" w:rsidP="004B6BFF">
            <w:r>
              <w:fldChar w:fldCharType="begin">
                <w:ffData>
                  <w:name w:val="Check1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24"/>
            <w:r>
              <w:t xml:space="preserve"> Navy Blue</w:t>
            </w:r>
          </w:p>
        </w:tc>
        <w:tc>
          <w:tcPr>
            <w:tcW w:w="3597" w:type="dxa"/>
          </w:tcPr>
          <w:p w14:paraId="1F956B25" w14:textId="77777777" w:rsidR="004B6BFF" w:rsidRDefault="004B6BFF" w:rsidP="004B6BFF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</w:t>
            </w:r>
          </w:p>
        </w:tc>
        <w:tc>
          <w:tcPr>
            <w:tcW w:w="3597" w:type="dxa"/>
          </w:tcPr>
          <w:p w14:paraId="423C1A8C" w14:textId="77777777" w:rsidR="004B6BFF" w:rsidRPr="004B6BFF" w:rsidRDefault="004B6BFF" w:rsidP="004B6BFF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1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71"/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bookmarkEnd w:id="25"/>
            <w:r w:rsidRPr="004B6BFF">
              <w:rPr>
                <w:b/>
                <w:bCs/>
              </w:rPr>
              <w:t xml:space="preserve"> Purple</w:t>
            </w:r>
          </w:p>
        </w:tc>
      </w:tr>
      <w:tr w:rsidR="004B6BFF" w14:paraId="1BBC78C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012EC4E" w14:textId="77777777" w:rsidR="004B6BFF" w:rsidRPr="004B6BFF" w:rsidRDefault="004B6BFF" w:rsidP="004B6BFF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31"/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bookmarkEnd w:id="26"/>
            <w:r w:rsidRPr="004B6BFF">
              <w:rPr>
                <w:b/>
                <w:bCs/>
              </w:rPr>
              <w:t xml:space="preserve"> Black</w:t>
            </w:r>
          </w:p>
        </w:tc>
        <w:tc>
          <w:tcPr>
            <w:tcW w:w="3597" w:type="dxa"/>
          </w:tcPr>
          <w:p w14:paraId="31005011" w14:textId="77777777" w:rsidR="004B6BFF" w:rsidRDefault="004B6BFF" w:rsidP="004B6BFF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27"/>
            <w:r>
              <w:t xml:space="preserve"> Grey</w:t>
            </w:r>
          </w:p>
        </w:tc>
        <w:tc>
          <w:tcPr>
            <w:tcW w:w="3597" w:type="dxa"/>
          </w:tcPr>
          <w:p w14:paraId="740C6CF2" w14:textId="77777777" w:rsidR="004B6BFF" w:rsidRDefault="004B6BFF" w:rsidP="004B6BFF"/>
        </w:tc>
      </w:tr>
      <w:tr w:rsidR="004B6BFF" w14:paraId="793ED73A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8721D52" w14:textId="63B11748" w:rsidR="004B6BFF" w:rsidRPr="004B6BFF" w:rsidRDefault="004B6BFF" w:rsidP="004B6BFF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  <w:checked/>
                  </w:checkBox>
                </w:ffData>
              </w:fldChar>
            </w:r>
            <w:bookmarkStart w:id="28" w:name="Check37"/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bookmarkEnd w:id="28"/>
            <w:r w:rsidRPr="004B6BFF">
              <w:rPr>
                <w:b/>
                <w:bCs/>
              </w:rPr>
              <w:t xml:space="preserve"> White</w:t>
            </w:r>
          </w:p>
        </w:tc>
        <w:tc>
          <w:tcPr>
            <w:tcW w:w="3597" w:type="dxa"/>
          </w:tcPr>
          <w:p w14:paraId="3CDBA104" w14:textId="77777777" w:rsidR="004B6BFF" w:rsidRDefault="004B6BFF" w:rsidP="004B6BFF">
            <w:r>
              <w:fldChar w:fldCharType="begin">
                <w:ffData>
                  <w:name w:val="Check1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29"/>
            <w:r>
              <w:t xml:space="preserve"> Off-White</w:t>
            </w:r>
          </w:p>
        </w:tc>
        <w:tc>
          <w:tcPr>
            <w:tcW w:w="3597" w:type="dxa"/>
          </w:tcPr>
          <w:p w14:paraId="50BCE234" w14:textId="77777777" w:rsidR="004B6BFF" w:rsidRDefault="004B6BFF" w:rsidP="004B6BFF"/>
        </w:tc>
      </w:tr>
      <w:tr w:rsidR="004B6BFF" w14:paraId="7DE7A5C9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D3D350" w14:textId="77777777" w:rsidR="004B6BFF" w:rsidRDefault="004B6BFF" w:rsidP="004B6BFF">
            <w:r>
              <w:t>Other:</w:t>
            </w:r>
          </w:p>
        </w:tc>
        <w:tc>
          <w:tcPr>
            <w:tcW w:w="3597" w:type="dxa"/>
          </w:tcPr>
          <w:p w14:paraId="2B5E9F05" w14:textId="77777777" w:rsidR="004B6BFF" w:rsidRDefault="004B6BFF" w:rsidP="004B6BFF"/>
        </w:tc>
        <w:tc>
          <w:tcPr>
            <w:tcW w:w="3597" w:type="dxa"/>
          </w:tcPr>
          <w:p w14:paraId="68075F80" w14:textId="77777777" w:rsidR="004B6BFF" w:rsidRDefault="004B6BFF" w:rsidP="004B6BFF"/>
        </w:tc>
      </w:tr>
      <w:tr w:rsidR="004B6BFF" w14:paraId="63DC74DF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AD00CA0" w14:textId="77777777" w:rsidR="004B6BFF" w:rsidRDefault="004B6BFF" w:rsidP="004B6BFF"/>
        </w:tc>
        <w:tc>
          <w:tcPr>
            <w:tcW w:w="3597" w:type="dxa"/>
          </w:tcPr>
          <w:p w14:paraId="5A8132A9" w14:textId="77777777" w:rsidR="004B6BFF" w:rsidRDefault="004B6BFF" w:rsidP="004B6BFF"/>
        </w:tc>
        <w:tc>
          <w:tcPr>
            <w:tcW w:w="3597" w:type="dxa"/>
          </w:tcPr>
          <w:p w14:paraId="298163C0" w14:textId="77777777" w:rsidR="004B6BFF" w:rsidRDefault="004B6BFF" w:rsidP="004B6BFF"/>
        </w:tc>
      </w:tr>
      <w:tr w:rsidR="004B6BFF" w14:paraId="07A76CEE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FAA93C6" w14:textId="77777777" w:rsidR="004B6BFF" w:rsidRDefault="004B6BFF" w:rsidP="004B6BFF"/>
          <w:p w14:paraId="0510ADBD" w14:textId="77777777" w:rsidR="00721B5C" w:rsidRDefault="00721B5C" w:rsidP="004B6BFF"/>
          <w:p w14:paraId="6BBC9E3F" w14:textId="77777777" w:rsidR="00721B5C" w:rsidRDefault="00721B5C" w:rsidP="004B6BFF"/>
          <w:p w14:paraId="1B7C6ABA" w14:textId="77777777" w:rsidR="00721B5C" w:rsidRDefault="00721B5C" w:rsidP="004B6BFF"/>
        </w:tc>
        <w:tc>
          <w:tcPr>
            <w:tcW w:w="3597" w:type="dxa"/>
          </w:tcPr>
          <w:p w14:paraId="0F1721A3" w14:textId="77777777" w:rsidR="004B6BFF" w:rsidRDefault="004B6BFF" w:rsidP="004B6BFF"/>
        </w:tc>
        <w:tc>
          <w:tcPr>
            <w:tcW w:w="3597" w:type="dxa"/>
          </w:tcPr>
          <w:p w14:paraId="0572294F" w14:textId="77777777" w:rsidR="004B6BFF" w:rsidRDefault="004B6BFF" w:rsidP="004B6BFF"/>
        </w:tc>
      </w:tr>
      <w:tr w:rsidR="004B6BFF" w14:paraId="2B07F05E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3D0AA6E6" w14:textId="77777777" w:rsidR="004B6BFF" w:rsidRPr="007B28B4" w:rsidRDefault="004B6BFF" w:rsidP="004B6BFF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lastRenderedPageBreak/>
              <w:t>Specific Antique Colors</w:t>
            </w:r>
          </w:p>
        </w:tc>
        <w:tc>
          <w:tcPr>
            <w:tcW w:w="3597" w:type="dxa"/>
          </w:tcPr>
          <w:p w14:paraId="5CB1A77C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6732966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4B6BFF" w14:paraId="42E7B9CA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A9D1678" w14:textId="77777777" w:rsidR="004B6BFF" w:rsidRDefault="004B6BFF" w:rsidP="004B6BFF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30"/>
            <w:r>
              <w:t xml:space="preserve"> Red – claret / wine</w:t>
            </w:r>
          </w:p>
        </w:tc>
        <w:tc>
          <w:tcPr>
            <w:tcW w:w="3597" w:type="dxa"/>
          </w:tcPr>
          <w:p w14:paraId="2773EF02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25A4EB68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4B6BFF" w14:paraId="5C6C16ED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ECF5F63" w14:textId="77777777" w:rsidR="004B6BFF" w:rsidRDefault="004B6BFF" w:rsidP="004B6BFF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31"/>
            <w:r>
              <w:t xml:space="preserve"> Red – madder / cinnamon</w:t>
            </w:r>
          </w:p>
        </w:tc>
        <w:tc>
          <w:tcPr>
            <w:tcW w:w="3597" w:type="dxa"/>
          </w:tcPr>
          <w:p w14:paraId="048B2D1D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6A4E6456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4B6BFF" w14:paraId="398F52A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9B85A37" w14:textId="77777777" w:rsidR="004B6BFF" w:rsidRDefault="004B6BFF" w:rsidP="004B6BFF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32"/>
            <w:r>
              <w:t xml:space="preserve"> Red – turkey</w:t>
            </w:r>
          </w:p>
        </w:tc>
        <w:tc>
          <w:tcPr>
            <w:tcW w:w="3597" w:type="dxa"/>
          </w:tcPr>
          <w:p w14:paraId="7069BAD5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233168D4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4B6BFF" w14:paraId="24063EDD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A619426" w14:textId="26FD94E4" w:rsidR="004B6BFF" w:rsidRDefault="004B6BFF" w:rsidP="004B6BFF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  <w:checked/>
                  </w:checkBox>
                </w:ffData>
              </w:fldChar>
            </w:r>
            <w:bookmarkStart w:id="33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33"/>
            <w:r>
              <w:t xml:space="preserve"> Pinks - double</w:t>
            </w:r>
          </w:p>
        </w:tc>
        <w:tc>
          <w:tcPr>
            <w:tcW w:w="3597" w:type="dxa"/>
          </w:tcPr>
          <w:p w14:paraId="1C7D4F59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0E59BF22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4B6BFF" w14:paraId="352BDEBE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EA67104" w14:textId="77777777" w:rsidR="004B6BFF" w:rsidRDefault="004B6BFF" w:rsidP="004B6BFF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34"/>
            <w:r>
              <w:t xml:space="preserve"> Orange - madder</w:t>
            </w:r>
          </w:p>
        </w:tc>
        <w:tc>
          <w:tcPr>
            <w:tcW w:w="3597" w:type="dxa"/>
          </w:tcPr>
          <w:p w14:paraId="724A59ED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2968D122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4B6BFF" w14:paraId="53FFFE6A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F0CED3F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5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35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5DF67C00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4B6BFF" w:rsidRPr="00AD5CE1" w14:paraId="2F1069D2" w14:textId="77777777" w:rsidTr="00BA419B">
        <w:tc>
          <w:tcPr>
            <w:tcW w:w="10625" w:type="dxa"/>
            <w:gridSpan w:val="5"/>
          </w:tcPr>
          <w:p w14:paraId="1ED0105C" w14:textId="77777777" w:rsidR="004B6BFF" w:rsidRPr="00106BC9" w:rsidRDefault="004B6BFF" w:rsidP="004B6BFF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3B8734F" w14:textId="77777777" w:rsidR="001B241F" w:rsidRDefault="001B241F" w:rsidP="008277B0"/>
    <w:p w14:paraId="762C6541" w14:textId="098C7A09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53AD2653" w14:textId="77777777" w:rsidTr="000A5C4C">
        <w:tc>
          <w:tcPr>
            <w:tcW w:w="3421" w:type="dxa"/>
            <w:gridSpan w:val="2"/>
          </w:tcPr>
          <w:p w14:paraId="20355A5D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39D85CE7" w14:textId="3BFEFC1C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  <w:checked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3C70EFD2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514D5B8B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34A43298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A35AF0A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888C07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128A52F2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FBDBF10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36"/>
          </w:p>
        </w:tc>
        <w:tc>
          <w:tcPr>
            <w:tcW w:w="3597" w:type="dxa"/>
          </w:tcPr>
          <w:p w14:paraId="4D577AF0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7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37"/>
          </w:p>
        </w:tc>
        <w:tc>
          <w:tcPr>
            <w:tcW w:w="3597" w:type="dxa"/>
          </w:tcPr>
          <w:p w14:paraId="301436E2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8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38"/>
          </w:p>
        </w:tc>
      </w:tr>
      <w:tr w:rsidR="00B7628E" w:rsidRPr="00B7628E" w14:paraId="1EB36879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F9CD565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9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39"/>
          </w:p>
        </w:tc>
      </w:tr>
      <w:tr w:rsidR="00B7628E" w14:paraId="5820369A" w14:textId="77777777" w:rsidTr="000A5C4C">
        <w:tc>
          <w:tcPr>
            <w:tcW w:w="3421" w:type="dxa"/>
            <w:gridSpan w:val="2"/>
          </w:tcPr>
          <w:p w14:paraId="63BBA932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3156C8B1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695E0CDC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7506657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66DB9440" w14:textId="311F889C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  <w:checked/>
                  </w:checkBox>
                </w:ffData>
              </w:fldChar>
            </w:r>
            <w:bookmarkStart w:id="40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 w:rsidRPr="0072077A">
              <w:t xml:space="preserve"> Cotton</w:t>
            </w:r>
          </w:p>
        </w:tc>
        <w:tc>
          <w:tcPr>
            <w:tcW w:w="3597" w:type="dxa"/>
          </w:tcPr>
          <w:p w14:paraId="10D34115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 w:rsidRPr="0072077A">
              <w:t xml:space="preserve"> Silk</w:t>
            </w:r>
          </w:p>
        </w:tc>
        <w:tc>
          <w:tcPr>
            <w:tcW w:w="3597" w:type="dxa"/>
          </w:tcPr>
          <w:p w14:paraId="13747057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 w:rsidRPr="0072077A">
              <w:t xml:space="preserve"> Wool</w:t>
            </w:r>
            <w:r>
              <w:tab/>
            </w:r>
          </w:p>
        </w:tc>
      </w:tr>
      <w:tr w:rsidR="00B7628E" w14:paraId="41810034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16E5D7F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Cotton Blend</w:t>
            </w:r>
          </w:p>
        </w:tc>
        <w:tc>
          <w:tcPr>
            <w:tcW w:w="3597" w:type="dxa"/>
          </w:tcPr>
          <w:p w14:paraId="5205828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 w:rsidRPr="0072077A">
              <w:t xml:space="preserve"> Linen</w:t>
            </w:r>
          </w:p>
        </w:tc>
        <w:tc>
          <w:tcPr>
            <w:tcW w:w="3597" w:type="dxa"/>
          </w:tcPr>
          <w:p w14:paraId="386CD05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 w:rsidRPr="0072077A">
              <w:t xml:space="preserve"> Synthetic</w:t>
            </w:r>
          </w:p>
        </w:tc>
      </w:tr>
      <w:tr w:rsidR="00313E29" w14:paraId="2FB92F8B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0CF1B4FE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1ED660B2" w14:textId="77777777" w:rsidTr="000A5C4C">
        <w:tc>
          <w:tcPr>
            <w:tcW w:w="3421" w:type="dxa"/>
            <w:gridSpan w:val="2"/>
          </w:tcPr>
          <w:p w14:paraId="6E61B4F8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35688741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06199784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6AEA622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14859EB" w14:textId="2857558A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  <w:checked/>
                  </w:checkBox>
                </w:ffData>
              </w:fldChar>
            </w:r>
            <w:bookmarkStart w:id="46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Broadcloth</w:t>
            </w:r>
          </w:p>
        </w:tc>
        <w:tc>
          <w:tcPr>
            <w:tcW w:w="3597" w:type="dxa"/>
          </w:tcPr>
          <w:p w14:paraId="6FAE4A42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C63C788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1A59C14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3CC36EE5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Flannel</w:t>
            </w:r>
          </w:p>
        </w:tc>
        <w:tc>
          <w:tcPr>
            <w:tcW w:w="3597" w:type="dxa"/>
          </w:tcPr>
          <w:p w14:paraId="3082180A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9E1111A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7ACCBDE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058886E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5F7689F3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Muslin</w:t>
            </w:r>
          </w:p>
        </w:tc>
        <w:tc>
          <w:tcPr>
            <w:tcW w:w="3597" w:type="dxa"/>
          </w:tcPr>
          <w:p w14:paraId="61970CA3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34AD3D3B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B9D337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78CBFDB8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44D18377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461B5BC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512C178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6B950BE8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Felt</w:t>
            </w:r>
          </w:p>
        </w:tc>
        <w:tc>
          <w:tcPr>
            <w:tcW w:w="3597" w:type="dxa"/>
          </w:tcPr>
          <w:p w14:paraId="4FF6B21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41180E" w14:paraId="609A33E0" w14:textId="77777777" w:rsidTr="0041180E">
        <w:trPr>
          <w:gridBefore w:val="1"/>
          <w:wBefore w:w="270" w:type="dxa"/>
        </w:trPr>
        <w:tc>
          <w:tcPr>
            <w:tcW w:w="3151" w:type="dxa"/>
          </w:tcPr>
          <w:p w14:paraId="229D7E79" w14:textId="77777777" w:rsidR="0041180E" w:rsidRPr="003618A8" w:rsidRDefault="0041180E" w:rsidP="00313E29">
            <w:pPr>
              <w:rPr>
                <w:i/>
                <w:iCs/>
              </w:rPr>
            </w:pPr>
            <w:r>
              <w:rPr>
                <w:i/>
                <w:iCs/>
              </w:rPr>
              <w:fldChar w:fldCharType="begin">
                <w:ffData>
                  <w:name w:val="Check1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161"/>
            <w:r>
              <w:rPr>
                <w:i/>
                <w:iCs/>
              </w:rPr>
              <w:instrText xml:space="preserve"> FORMCHECKBOX </w:instrText>
            </w:r>
            <w:r>
              <w:rPr>
                <w:i/>
                <w:iCs/>
              </w:rPr>
            </w:r>
            <w:r>
              <w:rPr>
                <w:i/>
                <w:iCs/>
              </w:rPr>
              <w:fldChar w:fldCharType="separate"/>
            </w:r>
            <w:r>
              <w:rPr>
                <w:i/>
                <w:iCs/>
              </w:rPr>
              <w:fldChar w:fldCharType="end"/>
            </w:r>
            <w:bookmarkEnd w:id="50"/>
            <w:r>
              <w:rPr>
                <w:i/>
                <w:iCs/>
              </w:rPr>
              <w:t xml:space="preserve"> Novelty</w:t>
            </w:r>
          </w:p>
        </w:tc>
        <w:tc>
          <w:tcPr>
            <w:tcW w:w="3597" w:type="dxa"/>
          </w:tcPr>
          <w:p w14:paraId="0F09A7E0" w14:textId="77777777" w:rsidR="0041180E" w:rsidRPr="003618A8" w:rsidRDefault="0041180E" w:rsidP="00313E29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079ED88" w14:textId="77777777" w:rsidR="0041180E" w:rsidRPr="003618A8" w:rsidRDefault="0041180E" w:rsidP="00313E29">
            <w:pPr>
              <w:rPr>
                <w:i/>
                <w:iCs/>
              </w:rPr>
            </w:pPr>
            <w:r>
              <w:rPr>
                <w:i/>
                <w:iCs/>
              </w:rPr>
              <w:fldChar w:fldCharType="begin">
                <w:ffData>
                  <w:name w:val="Check1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162"/>
            <w:r>
              <w:rPr>
                <w:i/>
                <w:iCs/>
              </w:rPr>
              <w:instrText xml:space="preserve"> FORMCHECKBOX </w:instrText>
            </w:r>
            <w:r>
              <w:rPr>
                <w:i/>
                <w:iCs/>
              </w:rPr>
            </w:r>
            <w:r>
              <w:rPr>
                <w:i/>
                <w:iCs/>
              </w:rPr>
              <w:fldChar w:fldCharType="separate"/>
            </w:r>
            <w:r>
              <w:rPr>
                <w:i/>
                <w:iCs/>
              </w:rPr>
              <w:fldChar w:fldCharType="end"/>
            </w:r>
            <w:bookmarkEnd w:id="51"/>
            <w:r>
              <w:rPr>
                <w:i/>
                <w:iCs/>
              </w:rPr>
              <w:t xml:space="preserve"> Homespun</w:t>
            </w:r>
          </w:p>
        </w:tc>
      </w:tr>
      <w:tr w:rsidR="00313E29" w14:paraId="1E61900A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6C4FE6E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3B2FE721" w14:textId="77777777" w:rsidTr="000A5C4C">
        <w:tc>
          <w:tcPr>
            <w:tcW w:w="3421" w:type="dxa"/>
            <w:gridSpan w:val="2"/>
          </w:tcPr>
          <w:p w14:paraId="1FDF8D73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5E4248FF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FF73EC5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712ECA1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37C2B57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Batik</w:t>
            </w:r>
          </w:p>
        </w:tc>
        <w:tc>
          <w:tcPr>
            <w:tcW w:w="3597" w:type="dxa"/>
          </w:tcPr>
          <w:p w14:paraId="43B8F704" w14:textId="00F3B330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  <w:checked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29E92B4C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880DA1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B0BB92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BCA3307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714800B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61AC446F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23AC798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3407F101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2FB5849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0389CFE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8CA3D47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19D964C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459BC2B7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361A4C6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8F9C08F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005D208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0FB53761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BE94B4B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9F1A3D4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3626BF9A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7914AA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765A26F9" w14:textId="77777777" w:rsidTr="0041180E">
        <w:tc>
          <w:tcPr>
            <w:tcW w:w="10615" w:type="dxa"/>
            <w:gridSpan w:val="4"/>
          </w:tcPr>
          <w:p w14:paraId="6FFA74A7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B96057B" w14:textId="77777777" w:rsidR="005C4582" w:rsidRPr="00931AE5" w:rsidRDefault="005C4582" w:rsidP="000A5C4C">
      <w:pPr>
        <w:rPr>
          <w:highlight w:val="yellow"/>
        </w:rPr>
      </w:pPr>
    </w:p>
    <w:p w14:paraId="455D3698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4044940" w14:textId="5AE18BF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  <w:checked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537AE288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53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53"/>
    </w:p>
    <w:p w14:paraId="1367650A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009BF3C6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9E39CD0" w14:textId="77777777" w:rsidR="00EC1829" w:rsidRDefault="00EC1829" w:rsidP="00EC1829">
      <w:pPr>
        <w:rPr>
          <w:b/>
          <w:bCs/>
          <w:i/>
          <w:iCs/>
        </w:rPr>
      </w:pPr>
      <w:r>
        <w:rPr>
          <w:b/>
          <w:bCs/>
          <w:i/>
          <w:iCs/>
        </w:rPr>
        <w:fldChar w:fldCharType="begin">
          <w:ffData>
            <w:name w:val="Check172"/>
            <w:enabled/>
            <w:calcOnExit w:val="0"/>
            <w:checkBox>
              <w:sizeAuto/>
              <w:default w:val="0"/>
            </w:checkBox>
          </w:ffData>
        </w:fldChar>
      </w:r>
      <w:bookmarkStart w:id="54" w:name="Check172"/>
      <w:r>
        <w:rPr>
          <w:b/>
          <w:bCs/>
          <w:i/>
          <w:iCs/>
        </w:rPr>
        <w:instrText xml:space="preserve"> FORMCHECKBOX </w:instrText>
      </w:r>
      <w:r>
        <w:rPr>
          <w:b/>
          <w:bCs/>
          <w:i/>
          <w:iCs/>
        </w:rPr>
      </w:r>
      <w:r>
        <w:rPr>
          <w:b/>
          <w:bCs/>
          <w:i/>
          <w:iCs/>
        </w:rPr>
        <w:fldChar w:fldCharType="separate"/>
      </w:r>
      <w:r>
        <w:rPr>
          <w:b/>
          <w:bCs/>
          <w:i/>
          <w:iCs/>
        </w:rPr>
        <w:fldChar w:fldCharType="end"/>
      </w:r>
      <w:bookmarkEnd w:id="54"/>
      <w:r>
        <w:rPr>
          <w:b/>
          <w:bCs/>
          <w:i/>
          <w:iCs/>
        </w:rPr>
        <w:t xml:space="preserve"> Quilt is Reversible</w:t>
      </w:r>
    </w:p>
    <w:p w14:paraId="2C03C602" w14:textId="79932E59" w:rsidR="00EC1829" w:rsidRDefault="00EC1829" w:rsidP="00EC1829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result w:val="10"/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2DD2EFBD" w14:textId="77777777" w:rsidR="002B1CEB" w:rsidRDefault="002B1CEB" w:rsidP="002B1CEB">
      <w:pPr>
        <w:rPr>
          <w:i/>
          <w:iCs/>
        </w:rPr>
      </w:pPr>
    </w:p>
    <w:p w14:paraId="1043FC95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5CFD0131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1B3D8838" w14:textId="2010D2E0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result w:val="1"/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29F86A4" w14:textId="716ACB7C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  <w:checked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7F65B5CB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12396CE" w14:textId="77C38443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  <w:checked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D5D4D26" w14:textId="7B18FE73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  <w:checked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149F89AD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7BFC2AD9" w14:textId="3A0456E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  <w:checked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404BBA6" w14:textId="0ED5E332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  <w:checked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6725F1D8" w14:textId="77777777" w:rsidTr="00D2396E">
        <w:tc>
          <w:tcPr>
            <w:tcW w:w="10620" w:type="dxa"/>
            <w:gridSpan w:val="3"/>
          </w:tcPr>
          <w:p w14:paraId="4771786E" w14:textId="26A77BEB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="00CC331F">
              <w:rPr>
                <w:noProof/>
                <w:color w:val="4472C4" w:themeColor="accent1"/>
              </w:rPr>
              <w:t xml:space="preserve">It appears that several pieces of cloth were used to constuct the back. All pieces are a solid or natural cotton. 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35BBDC29" w14:textId="77777777" w:rsidR="002B1CEB" w:rsidRDefault="002B1CEB" w:rsidP="002B1CEB">
      <w:pPr>
        <w:rPr>
          <w:i/>
          <w:iCs/>
        </w:rPr>
      </w:pPr>
    </w:p>
    <w:p w14:paraId="02F9F1EE" w14:textId="77777777" w:rsidR="00EC1829" w:rsidRPr="007B28B4" w:rsidRDefault="00EC1829" w:rsidP="00EC1829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</w:tblGrid>
      <w:tr w:rsidR="00EC1829" w:rsidRPr="000A5C4C" w14:paraId="7111D1E6" w14:textId="77777777" w:rsidTr="001F250D">
        <w:tc>
          <w:tcPr>
            <w:tcW w:w="3421" w:type="dxa"/>
            <w:gridSpan w:val="2"/>
          </w:tcPr>
          <w:p w14:paraId="49C2F38E" w14:textId="61F26E34" w:rsidR="00EC1829" w:rsidRPr="000A5C4C" w:rsidRDefault="00EC1829" w:rsidP="001F250D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result w:val="3"/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7065BFD" w14:textId="77777777" w:rsidR="00EC1829" w:rsidRPr="000A5C4C" w:rsidRDefault="00EC1829" w:rsidP="001F250D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2A03DBBE" w14:textId="77777777" w:rsidR="00EC1829" w:rsidRPr="000A5C4C" w:rsidRDefault="00EC1829" w:rsidP="001F250D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EC1829" w14:paraId="6E60D76A" w14:textId="77777777" w:rsidTr="001F250D">
        <w:tc>
          <w:tcPr>
            <w:tcW w:w="3421" w:type="dxa"/>
            <w:gridSpan w:val="2"/>
          </w:tcPr>
          <w:p w14:paraId="53AE6881" w14:textId="77777777" w:rsidR="00EC1829" w:rsidRDefault="00EC1829" w:rsidP="001F250D"/>
        </w:tc>
        <w:tc>
          <w:tcPr>
            <w:tcW w:w="3597" w:type="dxa"/>
          </w:tcPr>
          <w:p w14:paraId="64EBF1C1" w14:textId="77777777" w:rsidR="00EC1829" w:rsidRDefault="00EC1829" w:rsidP="001F250D"/>
        </w:tc>
        <w:tc>
          <w:tcPr>
            <w:tcW w:w="3597" w:type="dxa"/>
          </w:tcPr>
          <w:p w14:paraId="4AA67199" w14:textId="77777777" w:rsidR="00EC1829" w:rsidRDefault="00EC1829" w:rsidP="001F250D"/>
        </w:tc>
      </w:tr>
      <w:tr w:rsidR="00EC1829" w14:paraId="1F7AD5A2" w14:textId="77777777" w:rsidTr="001F250D">
        <w:tc>
          <w:tcPr>
            <w:tcW w:w="3421" w:type="dxa"/>
            <w:gridSpan w:val="2"/>
          </w:tcPr>
          <w:p w14:paraId="1434FFBC" w14:textId="77777777" w:rsidR="00EC1829" w:rsidRPr="007B28B4" w:rsidRDefault="00EC1829" w:rsidP="001F250D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50439D4C" w14:textId="77777777" w:rsidR="00EC1829" w:rsidRDefault="00EC1829" w:rsidP="001F250D"/>
        </w:tc>
        <w:tc>
          <w:tcPr>
            <w:tcW w:w="3597" w:type="dxa"/>
          </w:tcPr>
          <w:p w14:paraId="4CF649D2" w14:textId="77777777" w:rsidR="00EC1829" w:rsidRDefault="00EC1829" w:rsidP="001F250D"/>
        </w:tc>
      </w:tr>
      <w:tr w:rsidR="00EC1829" w14:paraId="483B6442" w14:textId="77777777" w:rsidTr="001F250D">
        <w:trPr>
          <w:gridBefore w:val="1"/>
          <w:wBefore w:w="185" w:type="dxa"/>
        </w:trPr>
        <w:tc>
          <w:tcPr>
            <w:tcW w:w="3236" w:type="dxa"/>
          </w:tcPr>
          <w:p w14:paraId="4662613F" w14:textId="77777777" w:rsidR="00EC1829" w:rsidRDefault="00EC1829" w:rsidP="001F250D">
            <w:r>
              <w:t>Multiple Colors</w:t>
            </w:r>
          </w:p>
        </w:tc>
        <w:tc>
          <w:tcPr>
            <w:tcW w:w="3597" w:type="dxa"/>
          </w:tcPr>
          <w:p w14:paraId="47398CF8" w14:textId="77777777" w:rsidR="00EC1829" w:rsidRDefault="00EC1829" w:rsidP="001F250D"/>
        </w:tc>
        <w:tc>
          <w:tcPr>
            <w:tcW w:w="3597" w:type="dxa"/>
          </w:tcPr>
          <w:p w14:paraId="05E1F331" w14:textId="77777777" w:rsidR="00EC1829" w:rsidRDefault="00EC1829" w:rsidP="001F250D"/>
        </w:tc>
      </w:tr>
      <w:tr w:rsidR="00EC1829" w14:paraId="4206F439" w14:textId="77777777" w:rsidTr="001F250D">
        <w:trPr>
          <w:gridBefore w:val="1"/>
          <w:wBefore w:w="185" w:type="dxa"/>
        </w:trPr>
        <w:tc>
          <w:tcPr>
            <w:tcW w:w="3236" w:type="dxa"/>
          </w:tcPr>
          <w:p w14:paraId="2982206E" w14:textId="77777777" w:rsidR="00EC1829" w:rsidRDefault="00EC1829" w:rsidP="001F250D">
            <w:r>
              <w:fldChar w:fldCharType="begin">
                <w:ffData>
                  <w:name w:val="Check1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Dark Colors</w:t>
            </w:r>
          </w:p>
        </w:tc>
        <w:tc>
          <w:tcPr>
            <w:tcW w:w="3597" w:type="dxa"/>
          </w:tcPr>
          <w:p w14:paraId="0022D762" w14:textId="77777777" w:rsidR="00EC1829" w:rsidRDefault="00EC1829" w:rsidP="001F250D">
            <w:r>
              <w:fldChar w:fldCharType="begin">
                <w:ffData>
                  <w:name w:val="Check1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Pastel Colors</w:t>
            </w:r>
          </w:p>
        </w:tc>
        <w:tc>
          <w:tcPr>
            <w:tcW w:w="3597" w:type="dxa"/>
          </w:tcPr>
          <w:p w14:paraId="53AD7FA6" w14:textId="77777777" w:rsidR="00EC1829" w:rsidRDefault="00EC1829" w:rsidP="001F250D">
            <w:r>
              <w:fldChar w:fldCharType="begin">
                <w:ffData>
                  <w:name w:val="Check1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Jewel Tones</w:t>
            </w:r>
          </w:p>
        </w:tc>
      </w:tr>
      <w:tr w:rsidR="00EC1829" w14:paraId="6CC8017C" w14:textId="77777777" w:rsidTr="001F250D">
        <w:trPr>
          <w:gridBefore w:val="1"/>
          <w:wBefore w:w="185" w:type="dxa"/>
        </w:trPr>
        <w:tc>
          <w:tcPr>
            <w:tcW w:w="3236" w:type="dxa"/>
          </w:tcPr>
          <w:p w14:paraId="1FD40CAB" w14:textId="77777777" w:rsidR="00EC1829" w:rsidRPr="004B6BFF" w:rsidRDefault="00EC1829" w:rsidP="001F250D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r w:rsidRPr="004B6BFF">
              <w:rPr>
                <w:b/>
                <w:bCs/>
              </w:rPr>
              <w:t xml:space="preserve"> Red</w:t>
            </w:r>
          </w:p>
        </w:tc>
        <w:tc>
          <w:tcPr>
            <w:tcW w:w="3597" w:type="dxa"/>
          </w:tcPr>
          <w:p w14:paraId="24F6CD6C" w14:textId="77777777" w:rsidR="00EC1829" w:rsidRDefault="00EC1829" w:rsidP="001F250D">
            <w:r>
              <w:fldChar w:fldCharType="begin">
                <w:ffData>
                  <w:name w:val="Check1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</w:t>
            </w:r>
          </w:p>
        </w:tc>
        <w:tc>
          <w:tcPr>
            <w:tcW w:w="3597" w:type="dxa"/>
          </w:tcPr>
          <w:p w14:paraId="2B335EC9" w14:textId="77777777" w:rsidR="00EC1829" w:rsidRDefault="00EC1829" w:rsidP="001F250D">
            <w:r>
              <w:fldChar w:fldCharType="begin">
                <w:ffData>
                  <w:name w:val="Check1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Maroon</w:t>
            </w:r>
          </w:p>
        </w:tc>
      </w:tr>
      <w:tr w:rsidR="00EC1829" w14:paraId="37563BA9" w14:textId="77777777" w:rsidTr="001F250D">
        <w:trPr>
          <w:gridBefore w:val="1"/>
          <w:wBefore w:w="185" w:type="dxa"/>
        </w:trPr>
        <w:tc>
          <w:tcPr>
            <w:tcW w:w="3236" w:type="dxa"/>
          </w:tcPr>
          <w:p w14:paraId="4FEDE24A" w14:textId="77777777" w:rsidR="00EC1829" w:rsidRPr="004B6BFF" w:rsidRDefault="00EC1829" w:rsidP="001F250D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r w:rsidRPr="004B6BFF">
              <w:rPr>
                <w:b/>
                <w:bCs/>
              </w:rPr>
              <w:t xml:space="preserve"> Orange</w:t>
            </w:r>
          </w:p>
        </w:tc>
        <w:tc>
          <w:tcPr>
            <w:tcW w:w="3597" w:type="dxa"/>
          </w:tcPr>
          <w:p w14:paraId="740F0E77" w14:textId="77777777" w:rsidR="00EC1829" w:rsidRDefault="00EC1829" w:rsidP="001F250D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4B6BFF">
              <w:rPr>
                <w:b/>
                <w:bCs/>
              </w:rPr>
              <w:t xml:space="preserve"> Brown</w:t>
            </w:r>
          </w:p>
        </w:tc>
        <w:tc>
          <w:tcPr>
            <w:tcW w:w="3597" w:type="dxa"/>
          </w:tcPr>
          <w:p w14:paraId="00AAE66B" w14:textId="77777777" w:rsidR="00EC1829" w:rsidRDefault="00EC1829" w:rsidP="001F250D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</w:tr>
      <w:tr w:rsidR="00EC1829" w14:paraId="2A414C50" w14:textId="77777777" w:rsidTr="001F250D">
        <w:trPr>
          <w:gridBefore w:val="1"/>
          <w:wBefore w:w="185" w:type="dxa"/>
        </w:trPr>
        <w:tc>
          <w:tcPr>
            <w:tcW w:w="3236" w:type="dxa"/>
          </w:tcPr>
          <w:p w14:paraId="023BA35B" w14:textId="77777777" w:rsidR="00EC1829" w:rsidRPr="004B6BFF" w:rsidRDefault="00EC1829" w:rsidP="001F250D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r w:rsidRPr="004B6BFF">
              <w:rPr>
                <w:b/>
                <w:bCs/>
              </w:rPr>
              <w:t xml:space="preserve"> Yellow</w:t>
            </w:r>
          </w:p>
        </w:tc>
        <w:tc>
          <w:tcPr>
            <w:tcW w:w="3597" w:type="dxa"/>
          </w:tcPr>
          <w:p w14:paraId="44F69AA6" w14:textId="77777777" w:rsidR="00EC1829" w:rsidRDefault="00EC1829" w:rsidP="001F250D">
            <w:r>
              <w:fldChar w:fldCharType="begin">
                <w:ffData>
                  <w:name w:val="Check1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Gold</w:t>
            </w:r>
          </w:p>
        </w:tc>
        <w:tc>
          <w:tcPr>
            <w:tcW w:w="3597" w:type="dxa"/>
          </w:tcPr>
          <w:p w14:paraId="43979BD0" w14:textId="77777777" w:rsidR="00EC1829" w:rsidRDefault="00EC1829" w:rsidP="001F250D"/>
        </w:tc>
      </w:tr>
      <w:tr w:rsidR="00EC1829" w14:paraId="0524CBF1" w14:textId="77777777" w:rsidTr="001F250D">
        <w:trPr>
          <w:gridBefore w:val="1"/>
          <w:wBefore w:w="185" w:type="dxa"/>
        </w:trPr>
        <w:tc>
          <w:tcPr>
            <w:tcW w:w="3236" w:type="dxa"/>
          </w:tcPr>
          <w:p w14:paraId="2619530F" w14:textId="77777777" w:rsidR="00EC1829" w:rsidRPr="004B6BFF" w:rsidRDefault="00EC1829" w:rsidP="001F250D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r w:rsidRPr="004B6BFF">
              <w:rPr>
                <w:b/>
                <w:bCs/>
              </w:rPr>
              <w:t xml:space="preserve"> Green</w:t>
            </w:r>
          </w:p>
        </w:tc>
        <w:tc>
          <w:tcPr>
            <w:tcW w:w="3597" w:type="dxa"/>
          </w:tcPr>
          <w:p w14:paraId="3494308E" w14:textId="77777777" w:rsidR="00EC1829" w:rsidRDefault="00EC1829" w:rsidP="001F250D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Pr="004B6BFF">
              <w:rPr>
                <w:b/>
                <w:bCs/>
              </w:rPr>
              <w:t>Blue</w:t>
            </w:r>
          </w:p>
        </w:tc>
        <w:tc>
          <w:tcPr>
            <w:tcW w:w="3597" w:type="dxa"/>
          </w:tcPr>
          <w:p w14:paraId="341783B7" w14:textId="77777777" w:rsidR="00EC1829" w:rsidRDefault="00EC1829" w:rsidP="001F250D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Indigo</w:t>
            </w:r>
          </w:p>
        </w:tc>
      </w:tr>
      <w:tr w:rsidR="00EC1829" w14:paraId="29F8AEE9" w14:textId="77777777" w:rsidTr="001F250D">
        <w:trPr>
          <w:gridBefore w:val="1"/>
          <w:wBefore w:w="185" w:type="dxa"/>
        </w:trPr>
        <w:tc>
          <w:tcPr>
            <w:tcW w:w="3236" w:type="dxa"/>
          </w:tcPr>
          <w:p w14:paraId="6FB08276" w14:textId="77777777" w:rsidR="00EC1829" w:rsidRDefault="00EC1829" w:rsidP="001F250D">
            <w:r>
              <w:fldChar w:fldCharType="begin">
                <w:ffData>
                  <w:name w:val="Check1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Navy Blue</w:t>
            </w:r>
          </w:p>
        </w:tc>
        <w:tc>
          <w:tcPr>
            <w:tcW w:w="3597" w:type="dxa"/>
          </w:tcPr>
          <w:p w14:paraId="6189E59F" w14:textId="77777777" w:rsidR="00EC1829" w:rsidRDefault="00EC1829" w:rsidP="001F250D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</w:t>
            </w:r>
          </w:p>
        </w:tc>
        <w:tc>
          <w:tcPr>
            <w:tcW w:w="3597" w:type="dxa"/>
          </w:tcPr>
          <w:p w14:paraId="023AEF3D" w14:textId="77777777" w:rsidR="00EC1829" w:rsidRPr="004B6BFF" w:rsidRDefault="00EC1829" w:rsidP="001F250D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1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r w:rsidRPr="004B6BFF">
              <w:rPr>
                <w:b/>
                <w:bCs/>
              </w:rPr>
              <w:t xml:space="preserve"> Purple</w:t>
            </w:r>
          </w:p>
        </w:tc>
      </w:tr>
      <w:tr w:rsidR="00EC1829" w14:paraId="1720233E" w14:textId="77777777" w:rsidTr="001F250D">
        <w:trPr>
          <w:gridBefore w:val="1"/>
          <w:wBefore w:w="185" w:type="dxa"/>
        </w:trPr>
        <w:tc>
          <w:tcPr>
            <w:tcW w:w="3236" w:type="dxa"/>
          </w:tcPr>
          <w:p w14:paraId="445AD984" w14:textId="77777777" w:rsidR="00EC1829" w:rsidRPr="004B6BFF" w:rsidRDefault="00EC1829" w:rsidP="001F250D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r w:rsidRPr="004B6BFF">
              <w:rPr>
                <w:b/>
                <w:bCs/>
              </w:rPr>
              <w:t xml:space="preserve"> Black</w:t>
            </w:r>
          </w:p>
        </w:tc>
        <w:tc>
          <w:tcPr>
            <w:tcW w:w="3597" w:type="dxa"/>
          </w:tcPr>
          <w:p w14:paraId="6C57889F" w14:textId="77777777" w:rsidR="00EC1829" w:rsidRDefault="00EC1829" w:rsidP="001F250D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  <w:tc>
          <w:tcPr>
            <w:tcW w:w="3597" w:type="dxa"/>
          </w:tcPr>
          <w:p w14:paraId="75213CA3" w14:textId="77777777" w:rsidR="00EC1829" w:rsidRDefault="00EC1829" w:rsidP="001F250D"/>
        </w:tc>
      </w:tr>
      <w:tr w:rsidR="00EC1829" w14:paraId="3CF08709" w14:textId="77777777" w:rsidTr="001F250D">
        <w:trPr>
          <w:gridBefore w:val="1"/>
          <w:wBefore w:w="185" w:type="dxa"/>
        </w:trPr>
        <w:tc>
          <w:tcPr>
            <w:tcW w:w="3236" w:type="dxa"/>
          </w:tcPr>
          <w:p w14:paraId="46F4B5E6" w14:textId="76F65BF3" w:rsidR="00EC1829" w:rsidRPr="004B6BFF" w:rsidRDefault="00EC1829" w:rsidP="001F250D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  <w:checked/>
                  </w:checkBox>
                </w:ffData>
              </w:fldChar>
            </w:r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r w:rsidRPr="004B6BFF">
              <w:rPr>
                <w:b/>
                <w:bCs/>
              </w:rPr>
              <w:t xml:space="preserve"> White</w:t>
            </w:r>
          </w:p>
        </w:tc>
        <w:tc>
          <w:tcPr>
            <w:tcW w:w="3597" w:type="dxa"/>
          </w:tcPr>
          <w:p w14:paraId="34F3111F" w14:textId="77777777" w:rsidR="00EC1829" w:rsidRDefault="00EC1829" w:rsidP="001F250D">
            <w:r>
              <w:fldChar w:fldCharType="begin">
                <w:ffData>
                  <w:name w:val="Check1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Off-White</w:t>
            </w:r>
          </w:p>
        </w:tc>
        <w:tc>
          <w:tcPr>
            <w:tcW w:w="3597" w:type="dxa"/>
          </w:tcPr>
          <w:p w14:paraId="6BE4A08F" w14:textId="77777777" w:rsidR="00EC1829" w:rsidRDefault="00EC1829" w:rsidP="001F250D"/>
        </w:tc>
      </w:tr>
      <w:tr w:rsidR="00EC1829" w14:paraId="349A217C" w14:textId="77777777" w:rsidTr="001F250D">
        <w:trPr>
          <w:gridBefore w:val="1"/>
          <w:wBefore w:w="185" w:type="dxa"/>
        </w:trPr>
        <w:tc>
          <w:tcPr>
            <w:tcW w:w="3236" w:type="dxa"/>
          </w:tcPr>
          <w:p w14:paraId="72792C1F" w14:textId="77777777" w:rsidR="00EC1829" w:rsidRDefault="00EC1829" w:rsidP="001F250D">
            <w:r>
              <w:t>Other:</w:t>
            </w:r>
          </w:p>
        </w:tc>
        <w:tc>
          <w:tcPr>
            <w:tcW w:w="3597" w:type="dxa"/>
          </w:tcPr>
          <w:p w14:paraId="2D9EA8E2" w14:textId="77777777" w:rsidR="00EC1829" w:rsidRDefault="00EC1829" w:rsidP="001F250D"/>
        </w:tc>
        <w:tc>
          <w:tcPr>
            <w:tcW w:w="3597" w:type="dxa"/>
          </w:tcPr>
          <w:p w14:paraId="3AC1B71A" w14:textId="77777777" w:rsidR="00EC1829" w:rsidRDefault="00EC1829" w:rsidP="001F250D"/>
        </w:tc>
      </w:tr>
      <w:tr w:rsidR="00EC1829" w14:paraId="535ACC28" w14:textId="77777777" w:rsidTr="001F250D">
        <w:trPr>
          <w:gridBefore w:val="1"/>
          <w:wBefore w:w="185" w:type="dxa"/>
        </w:trPr>
        <w:tc>
          <w:tcPr>
            <w:tcW w:w="3236" w:type="dxa"/>
          </w:tcPr>
          <w:p w14:paraId="18035F00" w14:textId="77777777" w:rsidR="00EC1829" w:rsidRDefault="00EC1829" w:rsidP="001F250D"/>
        </w:tc>
        <w:tc>
          <w:tcPr>
            <w:tcW w:w="3597" w:type="dxa"/>
          </w:tcPr>
          <w:p w14:paraId="54604B61" w14:textId="77777777" w:rsidR="00EC1829" w:rsidRDefault="00EC1829" w:rsidP="001F250D"/>
        </w:tc>
        <w:tc>
          <w:tcPr>
            <w:tcW w:w="3597" w:type="dxa"/>
          </w:tcPr>
          <w:p w14:paraId="0D38B3EA" w14:textId="77777777" w:rsidR="00EC1829" w:rsidRDefault="00EC1829" w:rsidP="001F250D"/>
        </w:tc>
      </w:tr>
    </w:tbl>
    <w:p w14:paraId="6EBD51B0" w14:textId="77777777" w:rsidR="00EC1829" w:rsidRDefault="00EC1829" w:rsidP="00EC1829"/>
    <w:p w14:paraId="6FF3CB0A" w14:textId="77777777" w:rsidR="00EC1829" w:rsidRPr="00AD2D7D" w:rsidRDefault="00EC1829" w:rsidP="00EC1829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EC1829" w14:paraId="3B951B84" w14:textId="77777777" w:rsidTr="001F250D">
        <w:tc>
          <w:tcPr>
            <w:tcW w:w="3421" w:type="dxa"/>
            <w:gridSpan w:val="2"/>
          </w:tcPr>
          <w:p w14:paraId="23060878" w14:textId="77777777" w:rsidR="00EC1829" w:rsidRPr="00B7628E" w:rsidRDefault="00EC1829" w:rsidP="001F250D">
            <w:r>
              <w:t>Fiber Types</w:t>
            </w:r>
          </w:p>
        </w:tc>
        <w:tc>
          <w:tcPr>
            <w:tcW w:w="3597" w:type="dxa"/>
          </w:tcPr>
          <w:p w14:paraId="397FA7DB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157423D" w14:textId="77777777" w:rsidR="00EC1829" w:rsidRDefault="00EC1829" w:rsidP="001F250D">
            <w:pPr>
              <w:rPr>
                <w:i/>
                <w:iCs/>
              </w:rPr>
            </w:pPr>
          </w:p>
        </w:tc>
      </w:tr>
      <w:tr w:rsidR="00EC1829" w14:paraId="7DD5DBCD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624D6C72" w14:textId="39F4CD86" w:rsidR="00EC1829" w:rsidRPr="00B7628E" w:rsidRDefault="00EC1829" w:rsidP="001F250D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  <w:checked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4F4634EB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5368FD9A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EC1829" w14:paraId="25524F69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105E4608" w14:textId="77777777" w:rsidR="00EC1829" w:rsidRPr="00B7628E" w:rsidRDefault="00EC1829" w:rsidP="001F250D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0BB14C71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BCE52FC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EC1829" w14:paraId="33B47398" w14:textId="77777777" w:rsidTr="001F250D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61BD3C05" w14:textId="77777777" w:rsidR="00EC1829" w:rsidRPr="00B7628E" w:rsidRDefault="00EC1829" w:rsidP="001F250D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EC1829" w14:paraId="055E5F7E" w14:textId="77777777" w:rsidTr="001F250D">
        <w:tc>
          <w:tcPr>
            <w:tcW w:w="3421" w:type="dxa"/>
            <w:gridSpan w:val="2"/>
          </w:tcPr>
          <w:p w14:paraId="2CC357A6" w14:textId="77777777" w:rsidR="00EC1829" w:rsidRPr="003618A8" w:rsidRDefault="00EC1829" w:rsidP="001F250D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D065571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5708BD98" w14:textId="77777777" w:rsidR="00EC1829" w:rsidRDefault="00EC1829" w:rsidP="001F250D">
            <w:pPr>
              <w:rPr>
                <w:i/>
                <w:iCs/>
              </w:rPr>
            </w:pPr>
          </w:p>
        </w:tc>
      </w:tr>
      <w:tr w:rsidR="00EC1829" w14:paraId="0B2B697B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10820E23" w14:textId="087AB0AF" w:rsidR="00EC1829" w:rsidRPr="00B7628E" w:rsidRDefault="00EC1829" w:rsidP="001F250D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  <w:checked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68651261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87EFFE3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EC1829" w14:paraId="24D3BA0A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1B7A4823" w14:textId="77777777" w:rsidR="00EC1829" w:rsidRPr="00B7628E" w:rsidRDefault="00EC1829" w:rsidP="001F250D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3D2E1FE3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2D8A11A5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EC1829" w14:paraId="4C3972C5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6994D5F7" w14:textId="77777777" w:rsidR="00EC1829" w:rsidRPr="00B7628E" w:rsidRDefault="00EC1829" w:rsidP="001F250D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DE157C0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18F00D43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EC1829" w14:paraId="6EBEF866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52F4C895" w14:textId="77777777" w:rsidR="00EC1829" w:rsidRPr="00B7628E" w:rsidRDefault="00EC1829" w:rsidP="001F250D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3BFCDE1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4049EABC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EC1829" w14:paraId="547F5CC8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2F4C538C" w14:textId="77777777" w:rsidR="00EC1829" w:rsidRPr="00B7628E" w:rsidRDefault="00EC1829" w:rsidP="001F250D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1E2DEA51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282F1B3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EC1829" w14:paraId="5802E8E4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35174F0E" w14:textId="77777777" w:rsidR="00EC1829" w:rsidRPr="003618A8" w:rsidRDefault="00EC1829" w:rsidP="001F250D">
            <w:pPr>
              <w:rPr>
                <w:i/>
                <w:iCs/>
              </w:rPr>
            </w:pPr>
            <w:r>
              <w:rPr>
                <w:i/>
                <w:iCs/>
              </w:rPr>
              <w:fldChar w:fldCharType="begin">
                <w:ffData>
                  <w:name w:val="Check1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i/>
                <w:iCs/>
              </w:rPr>
              <w:instrText xml:space="preserve"> FORMCHECKBOX </w:instrText>
            </w:r>
            <w:r>
              <w:rPr>
                <w:i/>
                <w:iCs/>
              </w:rPr>
            </w:r>
            <w:r>
              <w:rPr>
                <w:i/>
                <w:iCs/>
              </w:rPr>
              <w:fldChar w:fldCharType="separate"/>
            </w:r>
            <w:r>
              <w:rPr>
                <w:i/>
                <w:iCs/>
              </w:rPr>
              <w:fldChar w:fldCharType="end"/>
            </w:r>
            <w:r>
              <w:rPr>
                <w:i/>
                <w:iCs/>
              </w:rPr>
              <w:t xml:space="preserve"> Novelty</w:t>
            </w:r>
          </w:p>
        </w:tc>
        <w:tc>
          <w:tcPr>
            <w:tcW w:w="3597" w:type="dxa"/>
          </w:tcPr>
          <w:p w14:paraId="5A40A33A" w14:textId="77777777" w:rsidR="00EC1829" w:rsidRPr="003618A8" w:rsidRDefault="00EC1829" w:rsidP="001F250D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7CC2CB6C" w14:textId="77777777" w:rsidR="00EC1829" w:rsidRPr="003618A8" w:rsidRDefault="00EC1829" w:rsidP="001F250D">
            <w:pPr>
              <w:rPr>
                <w:i/>
                <w:iCs/>
              </w:rPr>
            </w:pPr>
            <w:r>
              <w:rPr>
                <w:i/>
                <w:iCs/>
              </w:rPr>
              <w:fldChar w:fldCharType="begin">
                <w:ffData>
                  <w:name w:val="Check1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i/>
                <w:iCs/>
              </w:rPr>
              <w:instrText xml:space="preserve"> FORMCHECKBOX </w:instrText>
            </w:r>
            <w:r>
              <w:rPr>
                <w:i/>
                <w:iCs/>
              </w:rPr>
            </w:r>
            <w:r>
              <w:rPr>
                <w:i/>
                <w:iCs/>
              </w:rPr>
              <w:fldChar w:fldCharType="separate"/>
            </w:r>
            <w:r>
              <w:rPr>
                <w:i/>
                <w:iCs/>
              </w:rPr>
              <w:fldChar w:fldCharType="end"/>
            </w:r>
            <w:r>
              <w:rPr>
                <w:i/>
                <w:iCs/>
              </w:rPr>
              <w:t xml:space="preserve"> Homespun</w:t>
            </w:r>
          </w:p>
        </w:tc>
      </w:tr>
      <w:tr w:rsidR="00EC1829" w14:paraId="4F62B6C6" w14:textId="77777777" w:rsidTr="001F250D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02AD5A02" w14:textId="77777777" w:rsidR="00EC1829" w:rsidRPr="00B7628E" w:rsidRDefault="00EC1829" w:rsidP="001F250D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EC1829" w14:paraId="38DF0518" w14:textId="77777777" w:rsidTr="001F250D">
        <w:tc>
          <w:tcPr>
            <w:tcW w:w="3421" w:type="dxa"/>
            <w:gridSpan w:val="2"/>
          </w:tcPr>
          <w:p w14:paraId="190A9EAE" w14:textId="77777777" w:rsidR="00EC1829" w:rsidRPr="00B7628E" w:rsidRDefault="00EC1829" w:rsidP="001F250D">
            <w:r>
              <w:t>Print Types</w:t>
            </w:r>
          </w:p>
        </w:tc>
        <w:tc>
          <w:tcPr>
            <w:tcW w:w="3597" w:type="dxa"/>
          </w:tcPr>
          <w:p w14:paraId="47762E09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1BD0EB49" w14:textId="77777777" w:rsidR="00EC1829" w:rsidRDefault="00EC1829" w:rsidP="001F250D">
            <w:pPr>
              <w:rPr>
                <w:i/>
                <w:iCs/>
              </w:rPr>
            </w:pPr>
          </w:p>
        </w:tc>
      </w:tr>
      <w:tr w:rsidR="00EC1829" w14:paraId="4991E837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5ED33EB0" w14:textId="77777777" w:rsidR="00EC1829" w:rsidRPr="00B7628E" w:rsidRDefault="00EC1829" w:rsidP="001F250D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6918BF06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75654841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EC1829" w14:paraId="75EF4156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7D865088" w14:textId="77777777" w:rsidR="00EC1829" w:rsidRPr="00B7628E" w:rsidRDefault="00EC1829" w:rsidP="001F250D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24CC6758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50A57110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EC1829" w14:paraId="46535515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76AA67DD" w14:textId="77777777" w:rsidR="00EC1829" w:rsidRPr="00B7628E" w:rsidRDefault="00EC1829" w:rsidP="001F250D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025F9195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2760C431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EC1829" w14:paraId="3A79874A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05F3E9D6" w14:textId="77777777" w:rsidR="00EC1829" w:rsidRPr="00B7628E" w:rsidRDefault="00EC1829" w:rsidP="001F250D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95E7D19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38F2176D" w14:textId="5B13DB16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  <w:checked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EC1829" w14:paraId="33DE0EA3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634801CA" w14:textId="77777777" w:rsidR="00EC1829" w:rsidRPr="00B7628E" w:rsidRDefault="00EC1829" w:rsidP="001F250D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5C798F67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3E7F4746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EC1829" w14:paraId="72FBA15A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68E4649F" w14:textId="77777777" w:rsidR="00EC1829" w:rsidRPr="00B7628E" w:rsidRDefault="00EC1829" w:rsidP="001F250D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1CF506B3" w14:textId="77777777" w:rsidR="00EC1829" w:rsidRDefault="00EC1829" w:rsidP="001F250D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7F0EB9D2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EC1829" w14:paraId="0AFBA877" w14:textId="77777777" w:rsidTr="001F250D">
        <w:tc>
          <w:tcPr>
            <w:tcW w:w="10615" w:type="dxa"/>
            <w:gridSpan w:val="4"/>
          </w:tcPr>
          <w:p w14:paraId="3A69E179" w14:textId="77777777" w:rsidR="00EC1829" w:rsidRDefault="00EC1829" w:rsidP="001F250D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7A97F9" w14:textId="77777777" w:rsidR="002B1CEB" w:rsidRPr="00931AE5" w:rsidRDefault="002B1CEB" w:rsidP="002B1CEB">
      <w:pPr>
        <w:rPr>
          <w:highlight w:val="yellow"/>
        </w:rPr>
      </w:pPr>
    </w:p>
    <w:p w14:paraId="412514E2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15C6F41C" w14:textId="5BAA7010" w:rsidR="006C6B00" w:rsidRPr="00721B5C" w:rsidRDefault="002B1CEB" w:rsidP="00721B5C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  <w:checked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  <w:r w:rsidR="006C6B00">
        <w:rPr>
          <w:b/>
          <w:bCs/>
          <w:sz w:val="52"/>
          <w:szCs w:val="52"/>
        </w:rPr>
        <w:br w:type="page"/>
      </w:r>
    </w:p>
    <w:p w14:paraId="50D7AC05" w14:textId="6894211B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7CEF1474" w14:textId="2D082746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result w:val="1"/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55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55"/>
      <w:r w:rsidR="002B1CEB">
        <w:rPr>
          <w:color w:val="4472C4" w:themeColor="accent1"/>
        </w:rPr>
        <w:br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494"/>
        <w:gridCol w:w="3493"/>
        <w:gridCol w:w="8"/>
      </w:tblGrid>
      <w:tr w:rsidR="00BE4446" w:rsidRPr="008609A5" w14:paraId="636EE703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4"/>
          </w:tcPr>
          <w:p w14:paraId="57C2B38C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4D87ACB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0A1402C" w14:textId="60CD5856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result w:val="3"/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2"/>
          </w:tcPr>
          <w:p w14:paraId="3527A8E8" w14:textId="083F5D1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result w:val="1"/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56444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8F9B98D" w14:textId="79BA9581" w:rsidR="009E7626" w:rsidRDefault="00703F19" w:rsidP="00FA7349">
            <w:r>
              <w:t xml:space="preserve">Does fill show? </w:t>
            </w:r>
            <w:r>
              <w:fldChar w:fldCharType="begin">
                <w:ffData>
                  <w:name w:val="Dropdown27"/>
                  <w:enabled/>
                  <w:calcOnExit w:val="0"/>
                  <w:ddList>
                    <w:result w:val="1"/>
                    <w:listEntry w:val="Choose answer."/>
                    <w:listEntry w:val="Yes"/>
                    <w:listEntry w:val="No"/>
                  </w:ddList>
                </w:ffData>
              </w:fldChar>
            </w:r>
            <w:bookmarkStart w:id="56" w:name="Dropdown2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6"/>
          </w:p>
        </w:tc>
        <w:tc>
          <w:tcPr>
            <w:tcW w:w="6987" w:type="dxa"/>
            <w:gridSpan w:val="2"/>
          </w:tcPr>
          <w:p w14:paraId="4F504497" w14:textId="411770D6" w:rsidR="009E7626" w:rsidRDefault="00703F19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result w:val="4"/>
                    <w:listEntry w:val="Click to choose sourc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6637E72F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02936F7B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</w:tcPr>
          <w:p w14:paraId="6D288378" w14:textId="77777777" w:rsidR="008609A5" w:rsidRPr="008609A5" w:rsidRDefault="008609A5" w:rsidP="004A3638"/>
        </w:tc>
        <w:tc>
          <w:tcPr>
            <w:tcW w:w="3493" w:type="dxa"/>
          </w:tcPr>
          <w:p w14:paraId="46487EDE" w14:textId="77777777" w:rsidR="008609A5" w:rsidRPr="008609A5" w:rsidRDefault="008609A5" w:rsidP="004A3638"/>
        </w:tc>
      </w:tr>
      <w:tr w:rsidR="00AD2D7D" w:rsidRPr="008609A5" w14:paraId="05A26D0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9ACDC6E" w14:textId="1E311785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result w:val="1"/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57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  <w:tc>
          <w:tcPr>
            <w:tcW w:w="3494" w:type="dxa"/>
          </w:tcPr>
          <w:p w14:paraId="47912015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58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493" w:type="dxa"/>
          </w:tcPr>
          <w:p w14:paraId="2588A158" w14:textId="77777777" w:rsidR="00AD2D7D" w:rsidRDefault="00AD2D7D" w:rsidP="004A3638"/>
        </w:tc>
      </w:tr>
      <w:tr w:rsidR="00AD2D7D" w:rsidRPr="008609A5" w14:paraId="5F803FC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33DB15C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59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9"/>
            <w:r>
              <w:t xml:space="preserve"> Machine Quilted</w:t>
            </w:r>
          </w:p>
        </w:tc>
        <w:tc>
          <w:tcPr>
            <w:tcW w:w="3494" w:type="dxa"/>
          </w:tcPr>
          <w:p w14:paraId="30C9EE04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DBCCFE4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>
              <w:t xml:space="preserve"> Corded</w:t>
            </w:r>
          </w:p>
        </w:tc>
      </w:tr>
      <w:tr w:rsidR="00AD2D7D" w:rsidRPr="008609A5" w14:paraId="4D226A2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561ADED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</w:tcPr>
          <w:p w14:paraId="5FE32D53" w14:textId="75EE77D0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  <w:checked/>
                  </w:checkBox>
                </w:ffData>
              </w:fldChar>
            </w:r>
            <w:bookmarkStart w:id="61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>
              <w:t xml:space="preserve"> Hand Quilted</w:t>
            </w:r>
            <w:r w:rsidR="00BA4EDE">
              <w:t xml:space="preserve"> </w:t>
            </w:r>
            <w:proofErr w:type="gramStart"/>
            <w:r w:rsidR="00BA4EDE">
              <w:t xml:space="preserve">( </w:t>
            </w:r>
            <w:r w:rsidR="006C6B00">
              <w:t>11</w:t>
            </w:r>
            <w:proofErr w:type="gramEnd"/>
            <w:r w:rsidR="00BA4EDE">
              <w:t xml:space="preserve">   / in)</w:t>
            </w:r>
          </w:p>
        </w:tc>
        <w:tc>
          <w:tcPr>
            <w:tcW w:w="3493" w:type="dxa"/>
          </w:tcPr>
          <w:p w14:paraId="294EBFD7" w14:textId="6CD0868D" w:rsidR="00AD2D7D" w:rsidRPr="008609A5" w:rsidRDefault="006C6B00" w:rsidP="00AD2D7D">
            <w:r>
              <w:t>11</w:t>
            </w:r>
            <w:r w:rsidR="00AD2D7D">
              <w:t xml:space="preserve"> Stuffed </w:t>
            </w:r>
            <w:proofErr w:type="gramStart"/>
            <w:r w:rsidR="00AD2D7D">
              <w:t>work</w:t>
            </w:r>
            <w:proofErr w:type="gramEnd"/>
          </w:p>
        </w:tc>
      </w:tr>
      <w:tr w:rsidR="00AD2D7D" w:rsidRPr="008609A5" w14:paraId="034A012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C4F4C36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>
              <w:t xml:space="preserve"> Machine – manual long-arm</w:t>
            </w:r>
          </w:p>
        </w:tc>
        <w:tc>
          <w:tcPr>
            <w:tcW w:w="3494" w:type="dxa"/>
          </w:tcPr>
          <w:p w14:paraId="492B78A0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>
              <w:t xml:space="preserve"> Quilt-as-you-go</w:t>
            </w:r>
          </w:p>
        </w:tc>
        <w:tc>
          <w:tcPr>
            <w:tcW w:w="3493" w:type="dxa"/>
          </w:tcPr>
          <w:p w14:paraId="23BF7721" w14:textId="77777777" w:rsidR="00AD2D7D" w:rsidRDefault="00AD2D7D" w:rsidP="00AD2D7D"/>
        </w:tc>
      </w:tr>
      <w:tr w:rsidR="00AD2D7D" w:rsidRPr="008609A5" w14:paraId="52094555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2"/>
          </w:tcPr>
          <w:p w14:paraId="491A4E84" w14:textId="76A2EAE6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result w:val="6"/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6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64"/>
          </w:p>
        </w:tc>
        <w:tc>
          <w:tcPr>
            <w:tcW w:w="3493" w:type="dxa"/>
          </w:tcPr>
          <w:p w14:paraId="1142FDA4" w14:textId="77777777" w:rsidR="00AD2D7D" w:rsidRPr="008609A5" w:rsidRDefault="00AD2D7D" w:rsidP="00AD2D7D"/>
        </w:tc>
      </w:tr>
      <w:tr w:rsidR="005C4582" w:rsidRPr="008609A5" w14:paraId="7E1516D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3"/>
          </w:tcPr>
          <w:p w14:paraId="48B5B607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6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65"/>
          </w:p>
        </w:tc>
      </w:tr>
      <w:tr w:rsidR="006D7C6E" w:rsidRPr="008609A5" w14:paraId="500F457A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0A191576" w14:textId="77777777" w:rsidR="006D7C6E" w:rsidRPr="005F1615" w:rsidRDefault="006D7C6E" w:rsidP="006D7C6E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</w:tcPr>
          <w:p w14:paraId="7F5918EB" w14:textId="77777777" w:rsidR="006D7C6E" w:rsidRPr="008609A5" w:rsidRDefault="00C65748" w:rsidP="006D7C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>
              <w:t xml:space="preserve"> Marking lines noted</w:t>
            </w:r>
          </w:p>
        </w:tc>
        <w:tc>
          <w:tcPr>
            <w:tcW w:w="3493" w:type="dxa"/>
          </w:tcPr>
          <w:p w14:paraId="181DF366" w14:textId="77777777" w:rsidR="006D7C6E" w:rsidRPr="008609A5" w:rsidRDefault="006D7C6E" w:rsidP="006D7C6E"/>
        </w:tc>
      </w:tr>
      <w:tr w:rsidR="006D7C6E" w:rsidRPr="008609A5" w14:paraId="424EE83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4E946B6" w14:textId="77777777" w:rsidR="006D7C6E" w:rsidRDefault="006D7C6E" w:rsidP="006D7C6E">
            <w:r>
              <w:fldChar w:fldCharType="begin">
                <w:ffData>
                  <w:name w:val="Check17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17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>
              <w:t xml:space="preserve"> Edge-to-edge</w:t>
            </w:r>
          </w:p>
        </w:tc>
        <w:tc>
          <w:tcPr>
            <w:tcW w:w="3494" w:type="dxa"/>
          </w:tcPr>
          <w:p w14:paraId="344ABBD0" w14:textId="77777777" w:rsidR="006D7C6E" w:rsidRDefault="006D7C6E" w:rsidP="006D7C6E">
            <w:r>
              <w:fldChar w:fldCharType="begin">
                <w:ffData>
                  <w:name w:val="Check17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17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>
              <w:t xml:space="preserve"> Custom</w:t>
            </w:r>
          </w:p>
        </w:tc>
        <w:tc>
          <w:tcPr>
            <w:tcW w:w="3493" w:type="dxa"/>
          </w:tcPr>
          <w:p w14:paraId="3213F29B" w14:textId="77777777" w:rsidR="006D7C6E" w:rsidRDefault="006D7C6E" w:rsidP="006D7C6E">
            <w:r>
              <w:fldChar w:fldCharType="begin">
                <w:ffData>
                  <w:name w:val="Check1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1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Stuffed work</w:t>
            </w:r>
          </w:p>
        </w:tc>
      </w:tr>
      <w:tr w:rsidR="006D7C6E" w:rsidRPr="008609A5" w14:paraId="5CBC969B" w14:textId="77777777" w:rsidTr="006D7C6E">
        <w:trPr>
          <w:gridBefore w:val="1"/>
          <w:gridAfter w:val="1"/>
          <w:wBefore w:w="353" w:type="dxa"/>
          <w:wAfter w:w="8" w:type="dxa"/>
          <w:trHeight w:val="243"/>
        </w:trPr>
        <w:tc>
          <w:tcPr>
            <w:tcW w:w="3452" w:type="dxa"/>
          </w:tcPr>
          <w:p w14:paraId="682E8F5E" w14:textId="77777777" w:rsidR="006D7C6E" w:rsidRDefault="006D7C6E" w:rsidP="006D7C6E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Meander</w:t>
            </w:r>
          </w:p>
        </w:tc>
        <w:tc>
          <w:tcPr>
            <w:tcW w:w="3494" w:type="dxa"/>
          </w:tcPr>
          <w:p w14:paraId="5D3EF4BE" w14:textId="77777777" w:rsidR="006D7C6E" w:rsidRDefault="006D7C6E" w:rsidP="006D7C6E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Stipple</w:t>
            </w:r>
          </w:p>
        </w:tc>
        <w:tc>
          <w:tcPr>
            <w:tcW w:w="3493" w:type="dxa"/>
          </w:tcPr>
          <w:p w14:paraId="534016EE" w14:textId="77777777" w:rsidR="006D7C6E" w:rsidRDefault="006D7C6E" w:rsidP="006D7C6E"/>
        </w:tc>
      </w:tr>
      <w:tr w:rsidR="006D7C6E" w:rsidRPr="008609A5" w14:paraId="5B0BA78F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9EA9299" w14:textId="77777777" w:rsidR="006D7C6E" w:rsidRDefault="006D7C6E" w:rsidP="006D7C6E"/>
        </w:tc>
        <w:tc>
          <w:tcPr>
            <w:tcW w:w="3494" w:type="dxa"/>
          </w:tcPr>
          <w:p w14:paraId="4706CCB3" w14:textId="77777777" w:rsidR="006D7C6E" w:rsidRDefault="006D7C6E" w:rsidP="006D7C6E"/>
        </w:tc>
        <w:tc>
          <w:tcPr>
            <w:tcW w:w="3493" w:type="dxa"/>
          </w:tcPr>
          <w:p w14:paraId="6AE7D60D" w14:textId="77777777" w:rsidR="006D7C6E" w:rsidRDefault="006D7C6E" w:rsidP="006D7C6E"/>
        </w:tc>
      </w:tr>
      <w:tr w:rsidR="006D7C6E" w:rsidRPr="008609A5" w14:paraId="38A5F21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927F5EF" w14:textId="77777777" w:rsidR="006D7C6E" w:rsidRDefault="006D7C6E" w:rsidP="006D7C6E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In-the-ditch</w:t>
            </w:r>
          </w:p>
        </w:tc>
        <w:tc>
          <w:tcPr>
            <w:tcW w:w="3494" w:type="dxa"/>
          </w:tcPr>
          <w:p w14:paraId="3D12BBA0" w14:textId="7EBE0F0A" w:rsidR="006D7C6E" w:rsidRPr="008609A5" w:rsidRDefault="006D7C6E" w:rsidP="006D7C6E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  <w:checked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12B4AEE3" w14:textId="77777777" w:rsidR="006D7C6E" w:rsidRPr="008609A5" w:rsidRDefault="006D7C6E" w:rsidP="006D7C6E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</w:tr>
      <w:tr w:rsidR="006D7C6E" w:rsidRPr="008609A5" w14:paraId="5DB5CCBF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5144211C" w14:textId="77777777" w:rsidR="006D7C6E" w:rsidRDefault="006D7C6E" w:rsidP="006D7C6E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   </w:t>
            </w:r>
            <w:r w:rsidRPr="00EC1829">
              <w:rPr>
                <w:u w:val="single"/>
              </w:rPr>
              <w:t xml:space="preserve">           </w:t>
            </w:r>
            <w:proofErr w:type="gramStart"/>
            <w:r>
              <w:t>“ To</w:t>
            </w:r>
            <w:proofErr w:type="gramEnd"/>
            <w:r>
              <w:t xml:space="preserve"> the piece</w:t>
            </w:r>
          </w:p>
        </w:tc>
        <w:tc>
          <w:tcPr>
            <w:tcW w:w="3494" w:type="dxa"/>
          </w:tcPr>
          <w:p w14:paraId="3DB70C15" w14:textId="77777777" w:rsidR="006D7C6E" w:rsidRPr="008609A5" w:rsidRDefault="006D7C6E" w:rsidP="006D7C6E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32576476" w14:textId="436FBA29" w:rsidR="006D7C6E" w:rsidRPr="008609A5" w:rsidRDefault="006D7C6E" w:rsidP="006D7C6E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  <w:checked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</w:tr>
      <w:tr w:rsidR="006D7C6E" w:rsidRPr="008609A5" w14:paraId="32E71FDF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27C98F9" w14:textId="60029A2A" w:rsidR="006D7C6E" w:rsidRDefault="006D7C6E" w:rsidP="006D7C6E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  <w:checked/>
                  </w:checkBox>
                </w:ffData>
              </w:fldChar>
            </w:r>
            <w:bookmarkStart w:id="73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Echo / Outlined</w:t>
            </w:r>
          </w:p>
        </w:tc>
        <w:tc>
          <w:tcPr>
            <w:tcW w:w="3494" w:type="dxa"/>
          </w:tcPr>
          <w:p w14:paraId="21055D47" w14:textId="77777777" w:rsidR="006D7C6E" w:rsidRDefault="006D7C6E" w:rsidP="006D7C6E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65D837F2" w14:textId="77777777" w:rsidR="006D7C6E" w:rsidRDefault="006D7C6E" w:rsidP="006D7C6E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</w:tr>
      <w:tr w:rsidR="006D7C6E" w:rsidRPr="008609A5" w14:paraId="3045175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7BE897F" w14:textId="77777777" w:rsidR="006D7C6E" w:rsidRDefault="006D7C6E" w:rsidP="006D7C6E"/>
        </w:tc>
        <w:tc>
          <w:tcPr>
            <w:tcW w:w="3494" w:type="dxa"/>
          </w:tcPr>
          <w:p w14:paraId="13ADC506" w14:textId="77777777" w:rsidR="006D7C6E" w:rsidRPr="008609A5" w:rsidRDefault="006D7C6E" w:rsidP="006D7C6E"/>
        </w:tc>
        <w:tc>
          <w:tcPr>
            <w:tcW w:w="3493" w:type="dxa"/>
          </w:tcPr>
          <w:p w14:paraId="0C6C42A3" w14:textId="77777777" w:rsidR="006D7C6E" w:rsidRPr="008609A5" w:rsidRDefault="006D7C6E" w:rsidP="006D7C6E"/>
        </w:tc>
      </w:tr>
      <w:tr w:rsidR="006D7C6E" w:rsidRPr="008609A5" w14:paraId="72D6749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59C6FCA" w14:textId="75C045A2" w:rsidR="006D7C6E" w:rsidRDefault="006D7C6E" w:rsidP="006D7C6E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  <w:checked/>
                  </w:checkBox>
                </w:ffData>
              </w:fldChar>
            </w:r>
            <w:bookmarkStart w:id="74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Curves - Clamshell</w:t>
            </w:r>
          </w:p>
        </w:tc>
        <w:tc>
          <w:tcPr>
            <w:tcW w:w="3494" w:type="dxa"/>
          </w:tcPr>
          <w:p w14:paraId="3D7991C4" w14:textId="77777777" w:rsidR="006D7C6E" w:rsidRPr="008609A5" w:rsidRDefault="006D7C6E" w:rsidP="006D7C6E">
            <w:r>
              <w:fldChar w:fldCharType="begin">
                <w:ffData>
                  <w:name w:val="Check17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17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Curves - Waves</w:t>
            </w:r>
          </w:p>
        </w:tc>
        <w:tc>
          <w:tcPr>
            <w:tcW w:w="3493" w:type="dxa"/>
          </w:tcPr>
          <w:p w14:paraId="7BD9EFEE" w14:textId="77777777" w:rsidR="006D7C6E" w:rsidRPr="008609A5" w:rsidRDefault="006D7C6E" w:rsidP="006D7C6E">
            <w:r>
              <w:fldChar w:fldCharType="begin">
                <w:ffData>
                  <w:name w:val="Check1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1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Curves - Swirls</w:t>
            </w:r>
          </w:p>
        </w:tc>
      </w:tr>
      <w:tr w:rsidR="006D7C6E" w:rsidRPr="008609A5" w14:paraId="7480EAB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843E414" w14:textId="77777777" w:rsidR="006D7C6E" w:rsidRDefault="006D7C6E" w:rsidP="006D7C6E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7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7"/>
            <w:r>
              <w:t xml:space="preserve"> Curves - Elbow / Fan</w:t>
            </w:r>
          </w:p>
        </w:tc>
        <w:tc>
          <w:tcPr>
            <w:tcW w:w="3494" w:type="dxa"/>
          </w:tcPr>
          <w:p w14:paraId="4F91ACA8" w14:textId="77777777" w:rsidR="006D7C6E" w:rsidRPr="008609A5" w:rsidRDefault="006D7C6E" w:rsidP="006D7C6E"/>
        </w:tc>
        <w:tc>
          <w:tcPr>
            <w:tcW w:w="3493" w:type="dxa"/>
          </w:tcPr>
          <w:p w14:paraId="22997742" w14:textId="77777777" w:rsidR="006D7C6E" w:rsidRPr="008609A5" w:rsidRDefault="006D7C6E" w:rsidP="006D7C6E"/>
        </w:tc>
      </w:tr>
      <w:tr w:rsidR="006D7C6E" w:rsidRPr="008609A5" w14:paraId="5E3D5EF4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0B9D3EA" w14:textId="77777777" w:rsidR="006D7C6E" w:rsidRDefault="006D7C6E" w:rsidP="006D7C6E"/>
        </w:tc>
        <w:tc>
          <w:tcPr>
            <w:tcW w:w="3494" w:type="dxa"/>
          </w:tcPr>
          <w:p w14:paraId="44037287" w14:textId="77777777" w:rsidR="006D7C6E" w:rsidRPr="008609A5" w:rsidRDefault="006D7C6E" w:rsidP="006D7C6E"/>
        </w:tc>
        <w:tc>
          <w:tcPr>
            <w:tcW w:w="3493" w:type="dxa"/>
          </w:tcPr>
          <w:p w14:paraId="534D7990" w14:textId="77777777" w:rsidR="006D7C6E" w:rsidRPr="008609A5" w:rsidRDefault="006D7C6E" w:rsidP="006D7C6E"/>
        </w:tc>
      </w:tr>
      <w:tr w:rsidR="006D7C6E" w:rsidRPr="008609A5" w14:paraId="708AB5BE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370A814" w14:textId="099E3A93" w:rsidR="006D7C6E" w:rsidRDefault="006D7C6E" w:rsidP="006D7C6E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  <w:checked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  <w:tc>
          <w:tcPr>
            <w:tcW w:w="3494" w:type="dxa"/>
          </w:tcPr>
          <w:p w14:paraId="43ED079E" w14:textId="43A72245" w:rsidR="006D7C6E" w:rsidRPr="008609A5" w:rsidRDefault="006D7C6E" w:rsidP="006D7C6E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  <w:checked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  <w:tc>
          <w:tcPr>
            <w:tcW w:w="3493" w:type="dxa"/>
          </w:tcPr>
          <w:p w14:paraId="774A1814" w14:textId="77777777" w:rsidR="006D7C6E" w:rsidRPr="008609A5" w:rsidRDefault="006D7C6E" w:rsidP="006D7C6E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6D7C6E" w:rsidRPr="008609A5" w14:paraId="1238701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46B2B3E" w14:textId="77777777" w:rsidR="006D7C6E" w:rsidRDefault="006D7C6E" w:rsidP="006D7C6E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  <w:tc>
          <w:tcPr>
            <w:tcW w:w="3494" w:type="dxa"/>
          </w:tcPr>
          <w:p w14:paraId="6E66AEAE" w14:textId="1C66C42E" w:rsidR="006D7C6E" w:rsidRPr="008609A5" w:rsidRDefault="006D7C6E" w:rsidP="006D7C6E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  <w:checked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  <w:tc>
          <w:tcPr>
            <w:tcW w:w="3493" w:type="dxa"/>
          </w:tcPr>
          <w:p w14:paraId="74483C26" w14:textId="77777777" w:rsidR="006D7C6E" w:rsidRDefault="006D7C6E" w:rsidP="006D7C6E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6D7C6E" w:rsidRPr="008609A5" w14:paraId="478EE6A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3"/>
          </w:tcPr>
          <w:p w14:paraId="1A303C88" w14:textId="77777777" w:rsidR="006D7C6E" w:rsidRPr="00AD2D7D" w:rsidRDefault="006D7C6E" w:rsidP="006D7C6E"/>
        </w:tc>
      </w:tr>
      <w:tr w:rsidR="006D7C6E" w:rsidRPr="008609A5" w14:paraId="5ED5D1E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3"/>
          </w:tcPr>
          <w:p w14:paraId="503365D1" w14:textId="77777777" w:rsidR="006D7C6E" w:rsidRDefault="006D7C6E" w:rsidP="006D7C6E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8"/>
          </w:p>
        </w:tc>
      </w:tr>
      <w:tr w:rsidR="006D7C6E" w:rsidRPr="008609A5" w14:paraId="32266A36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BE24FA0" w14:textId="77777777" w:rsidR="006D7C6E" w:rsidRPr="005F1615" w:rsidRDefault="006D7C6E" w:rsidP="006D7C6E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</w:tcPr>
          <w:p w14:paraId="44159C9E" w14:textId="77777777" w:rsidR="006D7C6E" w:rsidRDefault="006D7C6E" w:rsidP="006D7C6E"/>
        </w:tc>
        <w:tc>
          <w:tcPr>
            <w:tcW w:w="3493" w:type="dxa"/>
          </w:tcPr>
          <w:p w14:paraId="0C263E08" w14:textId="77777777" w:rsidR="006D7C6E" w:rsidRDefault="006D7C6E" w:rsidP="006D7C6E"/>
        </w:tc>
      </w:tr>
      <w:tr w:rsidR="006D7C6E" w:rsidRPr="009E7626" w14:paraId="3455D301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6C56107" w14:textId="77777777" w:rsidR="006D7C6E" w:rsidRPr="009E7626" w:rsidRDefault="006D7C6E" w:rsidP="006D7C6E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</w:tcPr>
          <w:p w14:paraId="5D2800FD" w14:textId="77777777" w:rsidR="006D7C6E" w:rsidRPr="009E7626" w:rsidRDefault="006D7C6E" w:rsidP="006D7C6E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2BAD3A2" w14:textId="77777777" w:rsidR="006D7C6E" w:rsidRPr="009E7626" w:rsidRDefault="006D7C6E" w:rsidP="006D7C6E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6D7C6E" w:rsidRPr="008609A5" w14:paraId="2D3395E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5B8CAF71" w14:textId="77777777" w:rsidR="006D7C6E" w:rsidRDefault="006D7C6E" w:rsidP="006D7C6E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79"/>
          </w:p>
        </w:tc>
        <w:tc>
          <w:tcPr>
            <w:tcW w:w="3494" w:type="dxa"/>
          </w:tcPr>
          <w:p w14:paraId="3F337956" w14:textId="77777777" w:rsidR="006D7C6E" w:rsidRDefault="006D7C6E" w:rsidP="006D7C6E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34C2B8AD" w14:textId="77777777" w:rsidR="006D7C6E" w:rsidRDefault="006D7C6E" w:rsidP="006D7C6E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D7C6E" w:rsidRPr="00AD5CE1" w14:paraId="5EA5AFDA" w14:textId="77777777" w:rsidTr="00EC1829">
        <w:tc>
          <w:tcPr>
            <w:tcW w:w="10800" w:type="dxa"/>
            <w:gridSpan w:val="5"/>
          </w:tcPr>
          <w:p w14:paraId="2F0B46BE" w14:textId="77777777" w:rsidR="006D7C6E" w:rsidRPr="00106BC9" w:rsidRDefault="006D7C6E" w:rsidP="006D7C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306774A8" w14:textId="12E25F66" w:rsidR="005F1615" w:rsidRDefault="00CD3DE3" w:rsidP="00721B5C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i/>
          <w:iCs/>
        </w:rPr>
        <w:br/>
      </w:r>
    </w:p>
    <w:p w14:paraId="4F684781" w14:textId="77777777" w:rsidR="00721B5C" w:rsidRDefault="00721B5C" w:rsidP="00AD2D7D">
      <w:pPr>
        <w:pStyle w:val="Heading1"/>
        <w:jc w:val="center"/>
        <w:rPr>
          <w:b/>
          <w:bCs/>
        </w:rPr>
      </w:pPr>
      <w:r>
        <w:rPr>
          <w:b/>
          <w:bCs/>
        </w:rPr>
        <w:lastRenderedPageBreak/>
        <w:br w:type="page"/>
      </w:r>
    </w:p>
    <w:p w14:paraId="0BF32D32" w14:textId="71B888E2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3B76003E" w14:textId="77777777" w:rsidTr="00F55A53">
        <w:tc>
          <w:tcPr>
            <w:tcW w:w="7193" w:type="dxa"/>
            <w:gridSpan w:val="2"/>
          </w:tcPr>
          <w:p w14:paraId="0B199AAE" w14:textId="0936D43E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703F19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result w:val="1"/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  <w:listEntry w:val="Fringe"/>
                    <w:listEntry w:val="Ruffle"/>
                  </w:ddList>
                </w:ffData>
              </w:fldChar>
            </w:r>
            <w:bookmarkStart w:id="80" w:name="Dropdown20"/>
            <w:r w:rsidR="00703F19">
              <w:rPr>
                <w:color w:val="4472C4" w:themeColor="accent1"/>
              </w:rPr>
              <w:instrText xml:space="preserve"> FORMDROPDOWN </w:instrText>
            </w:r>
            <w:r w:rsidR="00703F19">
              <w:rPr>
                <w:color w:val="4472C4" w:themeColor="accent1"/>
              </w:rPr>
            </w:r>
            <w:r w:rsidR="00703F19">
              <w:rPr>
                <w:color w:val="4472C4" w:themeColor="accent1"/>
              </w:rPr>
              <w:fldChar w:fldCharType="separate"/>
            </w:r>
            <w:r w:rsidR="00703F19">
              <w:rPr>
                <w:color w:val="4472C4" w:themeColor="accent1"/>
              </w:rPr>
              <w:fldChar w:fldCharType="end"/>
            </w:r>
            <w:bookmarkEnd w:id="80"/>
          </w:p>
        </w:tc>
        <w:tc>
          <w:tcPr>
            <w:tcW w:w="3597" w:type="dxa"/>
          </w:tcPr>
          <w:p w14:paraId="704FAB92" w14:textId="77777777" w:rsidR="00A646FB" w:rsidRDefault="00A646FB" w:rsidP="00A646FB"/>
        </w:tc>
      </w:tr>
      <w:tr w:rsidR="009C2BD8" w14:paraId="390C16B4" w14:textId="77777777" w:rsidTr="00F55A53">
        <w:tc>
          <w:tcPr>
            <w:tcW w:w="7193" w:type="dxa"/>
            <w:gridSpan w:val="2"/>
          </w:tcPr>
          <w:p w14:paraId="38F41C45" w14:textId="3D07A3F5" w:rsidR="009C2BD8" w:rsidRPr="00AD2D7D" w:rsidRDefault="009C2BD8" w:rsidP="00A646FB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 xml:space="preserve">Has binding/edge treatment been replaced? </w:t>
            </w:r>
            <w:r w:rsidRPr="009C2BD8">
              <w:rPr>
                <w:i/>
                <w:iCs/>
              </w:rPr>
              <w:fldChar w:fldCharType="begin">
                <w:ffData>
                  <w:name w:val="Dropdown28"/>
                  <w:enabled/>
                  <w:calcOnExit w:val="0"/>
                  <w:ddList>
                    <w:result w:val="1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81" w:name="Dropdown28"/>
            <w:r w:rsidRPr="009C2BD8">
              <w:rPr>
                <w:i/>
                <w:iCs/>
              </w:rPr>
              <w:instrText xml:space="preserve"> FORMDROPDOWN </w:instrText>
            </w:r>
            <w:r w:rsidRPr="009C2BD8">
              <w:rPr>
                <w:i/>
                <w:iCs/>
              </w:rPr>
            </w:r>
            <w:r w:rsidRPr="009C2BD8">
              <w:rPr>
                <w:i/>
                <w:iCs/>
              </w:rPr>
              <w:fldChar w:fldCharType="separate"/>
            </w:r>
            <w:r w:rsidRPr="009C2BD8">
              <w:rPr>
                <w:i/>
                <w:iCs/>
              </w:rPr>
              <w:fldChar w:fldCharType="end"/>
            </w:r>
            <w:bookmarkEnd w:id="81"/>
            <w:r w:rsidR="00721B5C">
              <w:rPr>
                <w:i/>
                <w:iCs/>
              </w:rPr>
              <w:t xml:space="preserve"> - See notes.</w:t>
            </w:r>
          </w:p>
        </w:tc>
        <w:tc>
          <w:tcPr>
            <w:tcW w:w="3597" w:type="dxa"/>
          </w:tcPr>
          <w:p w14:paraId="07ED636E" w14:textId="77777777" w:rsidR="009C2BD8" w:rsidRDefault="009C2BD8" w:rsidP="00A646FB"/>
        </w:tc>
      </w:tr>
      <w:tr w:rsidR="00A646FB" w14:paraId="2CC614A6" w14:textId="77777777" w:rsidTr="00F55A53">
        <w:tc>
          <w:tcPr>
            <w:tcW w:w="3596" w:type="dxa"/>
          </w:tcPr>
          <w:p w14:paraId="1FCFC385" w14:textId="77777777" w:rsidR="00A646FB" w:rsidRDefault="00A646FB" w:rsidP="00A646FB"/>
        </w:tc>
        <w:tc>
          <w:tcPr>
            <w:tcW w:w="3597" w:type="dxa"/>
          </w:tcPr>
          <w:p w14:paraId="008C8DC7" w14:textId="77777777" w:rsidR="00A646FB" w:rsidRDefault="00A646FB" w:rsidP="00A646FB"/>
        </w:tc>
        <w:tc>
          <w:tcPr>
            <w:tcW w:w="3597" w:type="dxa"/>
          </w:tcPr>
          <w:p w14:paraId="2B27B135" w14:textId="77777777" w:rsidR="00A646FB" w:rsidRDefault="00A646FB" w:rsidP="00A646FB"/>
        </w:tc>
      </w:tr>
      <w:tr w:rsidR="00A646FB" w14:paraId="3A1C7661" w14:textId="77777777" w:rsidTr="00F55A53">
        <w:tc>
          <w:tcPr>
            <w:tcW w:w="3596" w:type="dxa"/>
          </w:tcPr>
          <w:p w14:paraId="4612F3D7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602164E5" w14:textId="77777777" w:rsidR="00A646FB" w:rsidRDefault="00A646FB" w:rsidP="00A646FB"/>
        </w:tc>
        <w:tc>
          <w:tcPr>
            <w:tcW w:w="3597" w:type="dxa"/>
          </w:tcPr>
          <w:p w14:paraId="7C2888FE" w14:textId="77777777" w:rsidR="00A646FB" w:rsidRDefault="00A646FB" w:rsidP="00A646FB"/>
        </w:tc>
      </w:tr>
      <w:tr w:rsidR="00A333FC" w14:paraId="0C00822C" w14:textId="77777777" w:rsidTr="00F55A53">
        <w:tc>
          <w:tcPr>
            <w:tcW w:w="3596" w:type="dxa"/>
          </w:tcPr>
          <w:p w14:paraId="70F635AF" w14:textId="4874193D" w:rsidR="00A333FC" w:rsidRDefault="00A333FC" w:rsidP="00A333FC">
            <w:r>
              <w:t xml:space="preserve">Top Width: </w:t>
            </w:r>
            <w:r w:rsidR="00721B5C">
              <w:rPr>
                <w:color w:val="4472C4" w:themeColor="accent1"/>
              </w:rPr>
              <w:t>0.25</w:t>
            </w:r>
            <w:r>
              <w:t>“</w:t>
            </w:r>
          </w:p>
        </w:tc>
        <w:tc>
          <w:tcPr>
            <w:tcW w:w="3597" w:type="dxa"/>
          </w:tcPr>
          <w:p w14:paraId="30768199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>
              <w:t xml:space="preserve"> Binding</w:t>
            </w:r>
          </w:p>
        </w:tc>
        <w:tc>
          <w:tcPr>
            <w:tcW w:w="3597" w:type="dxa"/>
          </w:tcPr>
          <w:p w14:paraId="4D568A32" w14:textId="053C63C3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  <w:checked/>
                  </w:checkBox>
                </w:ffData>
              </w:fldChar>
            </w:r>
            <w:bookmarkStart w:id="83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>
              <w:t xml:space="preserve"> Rolled – top to back</w:t>
            </w:r>
          </w:p>
        </w:tc>
      </w:tr>
      <w:tr w:rsidR="00A333FC" w14:paraId="48EA03BC" w14:textId="77777777" w:rsidTr="00F55A53">
        <w:tc>
          <w:tcPr>
            <w:tcW w:w="3596" w:type="dxa"/>
          </w:tcPr>
          <w:p w14:paraId="0A8E9BF1" w14:textId="35CB6EFD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84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</w:t>
            </w:r>
            <w:r w:rsidR="00721B5C">
              <w:rPr>
                <w:noProof/>
                <w:color w:val="4472C4" w:themeColor="accent1"/>
              </w:rPr>
              <w:t>25</w:t>
            </w:r>
            <w:r w:rsidRPr="00F55A53">
              <w:rPr>
                <w:color w:val="4472C4" w:themeColor="accent1"/>
              </w:rPr>
              <w:fldChar w:fldCharType="end"/>
            </w:r>
            <w:bookmarkEnd w:id="84"/>
            <w:r>
              <w:t>“</w:t>
            </w:r>
          </w:p>
        </w:tc>
        <w:tc>
          <w:tcPr>
            <w:tcW w:w="3597" w:type="dxa"/>
          </w:tcPr>
          <w:p w14:paraId="1C012ABE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>
              <w:t xml:space="preserve"> Knife edge</w:t>
            </w:r>
          </w:p>
        </w:tc>
        <w:tc>
          <w:tcPr>
            <w:tcW w:w="3597" w:type="dxa"/>
          </w:tcPr>
          <w:p w14:paraId="73D18BB8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>
              <w:t xml:space="preserve"> Rolled – back to top</w:t>
            </w:r>
          </w:p>
        </w:tc>
      </w:tr>
      <w:tr w:rsidR="00A333FC" w14:paraId="4A2F2F04" w14:textId="77777777" w:rsidTr="00F55A53">
        <w:tc>
          <w:tcPr>
            <w:tcW w:w="3596" w:type="dxa"/>
          </w:tcPr>
          <w:p w14:paraId="549E20BB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515A932E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Turned with a closure</w:t>
            </w:r>
          </w:p>
        </w:tc>
        <w:tc>
          <w:tcPr>
            <w:tcW w:w="3597" w:type="dxa"/>
          </w:tcPr>
          <w:p w14:paraId="1ACD1F1C" w14:textId="77777777" w:rsidR="00A333FC" w:rsidRDefault="00A333FC" w:rsidP="00A333FC"/>
        </w:tc>
      </w:tr>
      <w:tr w:rsidR="00A333FC" w14:paraId="5556CA96" w14:textId="77777777" w:rsidTr="00F55A53">
        <w:tc>
          <w:tcPr>
            <w:tcW w:w="3596" w:type="dxa"/>
          </w:tcPr>
          <w:p w14:paraId="0F2B8EFD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5192DEB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02035815" w14:textId="77777777" w:rsidR="00A333FC" w:rsidRDefault="00A333FC" w:rsidP="00A333FC"/>
        </w:tc>
      </w:tr>
      <w:tr w:rsidR="00A333FC" w14:paraId="71018E04" w14:textId="77777777" w:rsidTr="00F55A53">
        <w:tc>
          <w:tcPr>
            <w:tcW w:w="3596" w:type="dxa"/>
          </w:tcPr>
          <w:p w14:paraId="7DA6B5BB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7F96C496" w14:textId="3FA8D9F0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result w:val="1"/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6009FDC" w14:textId="42A04E5B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result w:val="2"/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72CD7FAF" w14:textId="77777777" w:rsidTr="00F55A53">
        <w:tc>
          <w:tcPr>
            <w:tcW w:w="3596" w:type="dxa"/>
          </w:tcPr>
          <w:p w14:paraId="63B21A26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42A216D2" w14:textId="77777777" w:rsidR="00A333FC" w:rsidRDefault="00A333FC" w:rsidP="00A333FC"/>
        </w:tc>
        <w:tc>
          <w:tcPr>
            <w:tcW w:w="3597" w:type="dxa"/>
          </w:tcPr>
          <w:p w14:paraId="5F524928" w14:textId="77777777" w:rsidR="00A333FC" w:rsidRDefault="00A333FC" w:rsidP="00A333FC"/>
        </w:tc>
      </w:tr>
      <w:tr w:rsidR="00A333FC" w14:paraId="19B01142" w14:textId="77777777" w:rsidTr="00F55A53">
        <w:tc>
          <w:tcPr>
            <w:tcW w:w="3596" w:type="dxa"/>
          </w:tcPr>
          <w:p w14:paraId="50A85BF4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Fringe</w:t>
            </w:r>
          </w:p>
        </w:tc>
        <w:tc>
          <w:tcPr>
            <w:tcW w:w="3597" w:type="dxa"/>
          </w:tcPr>
          <w:p w14:paraId="65DC7163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Ruffles</w:t>
            </w:r>
          </w:p>
        </w:tc>
        <w:tc>
          <w:tcPr>
            <w:tcW w:w="3597" w:type="dxa"/>
          </w:tcPr>
          <w:p w14:paraId="54F6C352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Cording</w:t>
            </w:r>
          </w:p>
        </w:tc>
      </w:tr>
      <w:tr w:rsidR="00A333FC" w14:paraId="7534C493" w14:textId="77777777" w:rsidTr="00F55A53">
        <w:tc>
          <w:tcPr>
            <w:tcW w:w="3596" w:type="dxa"/>
          </w:tcPr>
          <w:p w14:paraId="1292DD1B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Lace</w:t>
            </w:r>
          </w:p>
        </w:tc>
        <w:tc>
          <w:tcPr>
            <w:tcW w:w="3597" w:type="dxa"/>
          </w:tcPr>
          <w:p w14:paraId="27391D44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2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2"/>
            <w:r>
              <w:t xml:space="preserve"> Ribbon</w:t>
            </w:r>
          </w:p>
        </w:tc>
        <w:tc>
          <w:tcPr>
            <w:tcW w:w="3597" w:type="dxa"/>
          </w:tcPr>
          <w:p w14:paraId="552485FB" w14:textId="77777777" w:rsidR="00A333FC" w:rsidRDefault="00A333FC" w:rsidP="00A333FC"/>
        </w:tc>
      </w:tr>
      <w:tr w:rsidR="00A333FC" w14:paraId="5DC5009D" w14:textId="77777777" w:rsidTr="00F55A53">
        <w:tc>
          <w:tcPr>
            <w:tcW w:w="10790" w:type="dxa"/>
            <w:gridSpan w:val="3"/>
          </w:tcPr>
          <w:p w14:paraId="046625CE" w14:textId="4EFC1723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3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721B5C">
              <w:rPr>
                <w:noProof/>
                <w:color w:val="4472C4" w:themeColor="accent1"/>
              </w:rPr>
              <w:t>The quilt had no binding when it was purchased. I added the binding. I used a light weight natural-unbleached muslin. The unfolded binding was 1.5 wide. The thread used was Glide 60wt Linen. This was completed on Feb 2, 2026.</w:t>
            </w:r>
            <w:r>
              <w:rPr>
                <w:color w:val="4472C4" w:themeColor="accent1"/>
              </w:rPr>
              <w:fldChar w:fldCharType="end"/>
            </w:r>
            <w:bookmarkEnd w:id="93"/>
          </w:p>
        </w:tc>
      </w:tr>
    </w:tbl>
    <w:p w14:paraId="69B56A63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FBF529F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3D2D5D70" w14:textId="77777777" w:rsidTr="00FA7349">
        <w:tc>
          <w:tcPr>
            <w:tcW w:w="5395" w:type="dxa"/>
          </w:tcPr>
          <w:p w14:paraId="19D184DE" w14:textId="444095C1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result w:val="2"/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94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94"/>
          </w:p>
        </w:tc>
        <w:tc>
          <w:tcPr>
            <w:tcW w:w="5395" w:type="dxa"/>
          </w:tcPr>
          <w:p w14:paraId="15E2E9BB" w14:textId="1D436574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result w:val="1"/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95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95"/>
          </w:p>
        </w:tc>
      </w:tr>
    </w:tbl>
    <w:p w14:paraId="10665580" w14:textId="77777777" w:rsidR="00012DB5" w:rsidRDefault="00012DB5" w:rsidP="00012DB5">
      <w:pPr>
        <w:rPr>
          <w:color w:val="4472C4" w:themeColor="accent1"/>
        </w:rPr>
      </w:pPr>
    </w:p>
    <w:p w14:paraId="40EAD1B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7A75CE7D" w14:textId="77777777" w:rsidTr="00FA7349">
        <w:tc>
          <w:tcPr>
            <w:tcW w:w="3596" w:type="dxa"/>
          </w:tcPr>
          <w:p w14:paraId="0B7D0905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56CFB19F" w14:textId="77777777" w:rsidR="00012DB5" w:rsidRPr="002B2ED8" w:rsidRDefault="00012DB5" w:rsidP="00FA7349"/>
        </w:tc>
        <w:tc>
          <w:tcPr>
            <w:tcW w:w="3597" w:type="dxa"/>
          </w:tcPr>
          <w:p w14:paraId="78DE126D" w14:textId="77777777" w:rsidR="00012DB5" w:rsidRPr="002B2ED8" w:rsidRDefault="00012DB5" w:rsidP="00FA7349"/>
        </w:tc>
      </w:tr>
      <w:tr w:rsidR="00012DB5" w:rsidRPr="002B2ED8" w14:paraId="12DF93B8" w14:textId="77777777" w:rsidTr="00FA7349">
        <w:tc>
          <w:tcPr>
            <w:tcW w:w="3596" w:type="dxa"/>
          </w:tcPr>
          <w:p w14:paraId="147F8B06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Dirty</w:t>
            </w:r>
          </w:p>
        </w:tc>
        <w:tc>
          <w:tcPr>
            <w:tcW w:w="3597" w:type="dxa"/>
          </w:tcPr>
          <w:p w14:paraId="7C051129" w14:textId="6A6FFD48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  <w:checked/>
                  </w:checkBox>
                </w:ffData>
              </w:fldChar>
            </w:r>
            <w:bookmarkStart w:id="97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Stains</w:t>
            </w:r>
          </w:p>
        </w:tc>
        <w:tc>
          <w:tcPr>
            <w:tcW w:w="3597" w:type="dxa"/>
          </w:tcPr>
          <w:p w14:paraId="697043A2" w14:textId="77777777" w:rsidR="00012DB5" w:rsidRPr="002B2ED8" w:rsidRDefault="00C65748" w:rsidP="00FA7349">
            <w:r>
              <w:fldChar w:fldCharType="begin">
                <w:ffData>
                  <w:name w:val="Check1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18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Yellowed</w:t>
            </w:r>
          </w:p>
        </w:tc>
      </w:tr>
      <w:tr w:rsidR="00012DB5" w:rsidRPr="002B2ED8" w14:paraId="0787E136" w14:textId="77777777" w:rsidTr="00FA7349">
        <w:tc>
          <w:tcPr>
            <w:tcW w:w="3596" w:type="dxa"/>
          </w:tcPr>
          <w:p w14:paraId="2632A29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Mildew stains</w:t>
            </w:r>
          </w:p>
        </w:tc>
        <w:tc>
          <w:tcPr>
            <w:tcW w:w="3597" w:type="dxa"/>
          </w:tcPr>
          <w:p w14:paraId="7F94E6F3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Musty Smell</w:t>
            </w:r>
          </w:p>
        </w:tc>
        <w:tc>
          <w:tcPr>
            <w:tcW w:w="3597" w:type="dxa"/>
          </w:tcPr>
          <w:p w14:paraId="0E6D05E5" w14:textId="77777777" w:rsidR="00012DB5" w:rsidRPr="002B2ED8" w:rsidRDefault="00012DB5" w:rsidP="00FA7349"/>
        </w:tc>
      </w:tr>
      <w:tr w:rsidR="00012DB5" w:rsidRPr="002B2ED8" w14:paraId="7CD33221" w14:textId="77777777" w:rsidTr="00FA7349">
        <w:tc>
          <w:tcPr>
            <w:tcW w:w="3596" w:type="dxa"/>
          </w:tcPr>
          <w:p w14:paraId="02D77EE1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202B424D" w14:textId="77777777" w:rsidR="00012DB5" w:rsidRPr="002B2ED8" w:rsidRDefault="00012DB5" w:rsidP="00FA7349"/>
        </w:tc>
        <w:tc>
          <w:tcPr>
            <w:tcW w:w="3597" w:type="dxa"/>
          </w:tcPr>
          <w:p w14:paraId="369B3F2B" w14:textId="77777777" w:rsidR="00012DB5" w:rsidRPr="002B2ED8" w:rsidRDefault="00012DB5" w:rsidP="00FA7349"/>
        </w:tc>
      </w:tr>
      <w:tr w:rsidR="00012DB5" w:rsidRPr="002B2ED8" w14:paraId="4D3E5A01" w14:textId="77777777" w:rsidTr="00FA7349">
        <w:tc>
          <w:tcPr>
            <w:tcW w:w="3596" w:type="dxa"/>
          </w:tcPr>
          <w:p w14:paraId="4D371034" w14:textId="77777777" w:rsidR="00012DB5" w:rsidRPr="002B2ED8" w:rsidRDefault="00C65748" w:rsidP="00FA7349">
            <w:r>
              <w:t xml:space="preserve">   </w:t>
            </w:r>
            <w:r w:rsidR="00012DB5"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104"/>
            <w:r w:rsidR="00012DB5">
              <w:instrText xml:space="preserve"> FORMCHECKBOX </w:instrText>
            </w:r>
            <w:r w:rsidR="00012DB5">
              <w:fldChar w:fldCharType="separate"/>
            </w:r>
            <w:r w:rsidR="00012DB5">
              <w:fldChar w:fldCharType="end"/>
            </w:r>
            <w:bookmarkEnd w:id="101"/>
            <w:r w:rsidR="00012DB5">
              <w:t xml:space="preserve"> Running / fugitive color</w:t>
            </w:r>
          </w:p>
        </w:tc>
        <w:tc>
          <w:tcPr>
            <w:tcW w:w="3597" w:type="dxa"/>
          </w:tcPr>
          <w:p w14:paraId="54756A3D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2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2"/>
            <w:r>
              <w:t xml:space="preserve"> Faded / bleached color</w:t>
            </w:r>
          </w:p>
        </w:tc>
        <w:tc>
          <w:tcPr>
            <w:tcW w:w="3597" w:type="dxa"/>
          </w:tcPr>
          <w:p w14:paraId="37798DB6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3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3"/>
            <w:r>
              <w:t xml:space="preserve"> Crocking</w:t>
            </w:r>
          </w:p>
        </w:tc>
      </w:tr>
      <w:tr w:rsidR="00C65748" w:rsidRPr="0033673F" w14:paraId="33F428C1" w14:textId="77777777" w:rsidTr="00FA7349">
        <w:tc>
          <w:tcPr>
            <w:tcW w:w="3596" w:type="dxa"/>
          </w:tcPr>
          <w:p w14:paraId="6C0FBEDD" w14:textId="77777777" w:rsidR="00C65748" w:rsidRPr="00BD428A" w:rsidRDefault="00BD428A" w:rsidP="00FA7349">
            <w:r>
              <w:t xml:space="preserve">   </w:t>
            </w:r>
            <w:r w:rsidR="00C65748" w:rsidRPr="00BD428A">
              <w:fldChar w:fldCharType="begin">
                <w:ffData>
                  <w:name w:val="Check1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4" w:name="Check181"/>
            <w:r w:rsidR="00C65748" w:rsidRPr="00BD428A">
              <w:instrText xml:space="preserve"> FORMCHECKBOX </w:instrText>
            </w:r>
            <w:r w:rsidR="00C65748" w:rsidRPr="00BD428A">
              <w:fldChar w:fldCharType="separate"/>
            </w:r>
            <w:r w:rsidR="00C65748" w:rsidRPr="00BD428A">
              <w:fldChar w:fldCharType="end"/>
            </w:r>
            <w:bookmarkEnd w:id="104"/>
            <w:r w:rsidR="00C65748" w:rsidRPr="00BD428A">
              <w:t xml:space="preserve"> Greens to tan</w:t>
            </w:r>
          </w:p>
        </w:tc>
        <w:tc>
          <w:tcPr>
            <w:tcW w:w="3597" w:type="dxa"/>
          </w:tcPr>
          <w:p w14:paraId="331A10B5" w14:textId="77777777" w:rsidR="00C65748" w:rsidRPr="00BD428A" w:rsidRDefault="00C65748" w:rsidP="00FA7349">
            <w:r w:rsidRPr="00BD428A">
              <w:fldChar w:fldCharType="begin">
                <w:ffData>
                  <w:name w:val="Check18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5" w:name="Check182"/>
            <w:r w:rsidRPr="00BD428A">
              <w:instrText xml:space="preserve"> FORMCHECKBOX </w:instrText>
            </w:r>
            <w:r w:rsidRPr="00BD428A">
              <w:fldChar w:fldCharType="separate"/>
            </w:r>
            <w:r w:rsidRPr="00BD428A">
              <w:fldChar w:fldCharType="end"/>
            </w:r>
            <w:bookmarkEnd w:id="105"/>
            <w:r w:rsidRPr="00BD428A">
              <w:t xml:space="preserve"> Purples to tan</w:t>
            </w:r>
          </w:p>
        </w:tc>
        <w:tc>
          <w:tcPr>
            <w:tcW w:w="3597" w:type="dxa"/>
          </w:tcPr>
          <w:p w14:paraId="09FFC34D" w14:textId="77777777" w:rsidR="00C65748" w:rsidRPr="00BD428A" w:rsidRDefault="00BD428A" w:rsidP="00FA7349">
            <w:r>
              <w:fldChar w:fldCharType="begin">
                <w:ffData>
                  <w:name w:val="Check1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6" w:name="Check18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6"/>
            <w:r>
              <w:t xml:space="preserve"> </w:t>
            </w:r>
            <w:r w:rsidRPr="00BD428A">
              <w:t>Wear on Turkey Red</w:t>
            </w:r>
          </w:p>
        </w:tc>
      </w:tr>
      <w:tr w:rsidR="00012DB5" w:rsidRPr="0033673F" w14:paraId="52F74295" w14:textId="77777777" w:rsidTr="00FA7349">
        <w:tc>
          <w:tcPr>
            <w:tcW w:w="3596" w:type="dxa"/>
          </w:tcPr>
          <w:p w14:paraId="38CC4E6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10E89A8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467D60CC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5F1EEBF5" w14:textId="77777777" w:rsidTr="00FA7349">
        <w:tc>
          <w:tcPr>
            <w:tcW w:w="3596" w:type="dxa"/>
          </w:tcPr>
          <w:p w14:paraId="72C22B1D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7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7"/>
            <w:r>
              <w:t xml:space="preserve"> Tears / holes</w:t>
            </w:r>
          </w:p>
        </w:tc>
        <w:tc>
          <w:tcPr>
            <w:tcW w:w="3597" w:type="dxa"/>
          </w:tcPr>
          <w:p w14:paraId="1DFCE156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8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Disintegrating / fall out</w:t>
            </w:r>
          </w:p>
        </w:tc>
        <w:tc>
          <w:tcPr>
            <w:tcW w:w="3597" w:type="dxa"/>
          </w:tcPr>
          <w:p w14:paraId="095D6601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Insect damage</w:t>
            </w:r>
          </w:p>
        </w:tc>
      </w:tr>
      <w:tr w:rsidR="00012DB5" w:rsidRPr="002B2ED8" w14:paraId="32C55B85" w14:textId="77777777" w:rsidTr="00FA7349">
        <w:tc>
          <w:tcPr>
            <w:tcW w:w="3596" w:type="dxa"/>
          </w:tcPr>
          <w:p w14:paraId="404F0DA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Thread bare</w:t>
            </w:r>
          </w:p>
        </w:tc>
        <w:tc>
          <w:tcPr>
            <w:tcW w:w="3597" w:type="dxa"/>
          </w:tcPr>
          <w:p w14:paraId="33CC0FAC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Shattering</w:t>
            </w:r>
          </w:p>
        </w:tc>
        <w:tc>
          <w:tcPr>
            <w:tcW w:w="3597" w:type="dxa"/>
          </w:tcPr>
          <w:p w14:paraId="3681F5F4" w14:textId="77777777" w:rsidR="00012DB5" w:rsidRPr="002B2ED8" w:rsidRDefault="00012DB5" w:rsidP="00FA7349"/>
        </w:tc>
      </w:tr>
      <w:tr w:rsidR="00012DB5" w:rsidRPr="0033673F" w14:paraId="32CC5985" w14:textId="77777777" w:rsidTr="00FA7349">
        <w:tc>
          <w:tcPr>
            <w:tcW w:w="3596" w:type="dxa"/>
          </w:tcPr>
          <w:p w14:paraId="5854DAE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4A5EA4B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BE2B1D1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C5AF1EA" w14:textId="77777777" w:rsidTr="00FA7349">
        <w:tc>
          <w:tcPr>
            <w:tcW w:w="3596" w:type="dxa"/>
          </w:tcPr>
          <w:p w14:paraId="64931ECD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Split / open seams</w:t>
            </w:r>
          </w:p>
        </w:tc>
        <w:tc>
          <w:tcPr>
            <w:tcW w:w="3597" w:type="dxa"/>
          </w:tcPr>
          <w:p w14:paraId="7B11965B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Ties / tufting missing</w:t>
            </w:r>
          </w:p>
        </w:tc>
        <w:tc>
          <w:tcPr>
            <w:tcW w:w="3597" w:type="dxa"/>
          </w:tcPr>
          <w:p w14:paraId="6CC212DF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4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4"/>
            <w:r>
              <w:t xml:space="preserve"> Embellishments missing</w:t>
            </w:r>
          </w:p>
        </w:tc>
      </w:tr>
      <w:tr w:rsidR="00012DB5" w:rsidRPr="002B2ED8" w14:paraId="67903754" w14:textId="77777777" w:rsidTr="00FA7349">
        <w:tc>
          <w:tcPr>
            <w:tcW w:w="3596" w:type="dxa"/>
          </w:tcPr>
          <w:p w14:paraId="77FF966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5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5"/>
            <w:r>
              <w:t xml:space="preserve"> Quilting threads missing</w:t>
            </w:r>
          </w:p>
        </w:tc>
        <w:tc>
          <w:tcPr>
            <w:tcW w:w="3597" w:type="dxa"/>
          </w:tcPr>
          <w:p w14:paraId="233A5CD1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Batting has shifted</w:t>
            </w:r>
          </w:p>
        </w:tc>
        <w:tc>
          <w:tcPr>
            <w:tcW w:w="3597" w:type="dxa"/>
          </w:tcPr>
          <w:p w14:paraId="11077E98" w14:textId="77777777" w:rsidR="00012DB5" w:rsidRPr="002B2ED8" w:rsidRDefault="00012DB5" w:rsidP="00FA7349"/>
        </w:tc>
      </w:tr>
      <w:tr w:rsidR="00012DB5" w:rsidRPr="0033673F" w14:paraId="19D794E5" w14:textId="77777777" w:rsidTr="00FA7349">
        <w:tc>
          <w:tcPr>
            <w:tcW w:w="3596" w:type="dxa"/>
          </w:tcPr>
          <w:p w14:paraId="22A76E81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0C470E4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1CFC65BC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CDF6FA3" w14:textId="77777777" w:rsidTr="00FA7349">
        <w:tc>
          <w:tcPr>
            <w:tcW w:w="3596" w:type="dxa"/>
          </w:tcPr>
          <w:p w14:paraId="7E77E67C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Discoloration from wood</w:t>
            </w:r>
          </w:p>
        </w:tc>
        <w:tc>
          <w:tcPr>
            <w:tcW w:w="3597" w:type="dxa"/>
          </w:tcPr>
          <w:p w14:paraId="58D22652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Damage from acid</w:t>
            </w:r>
          </w:p>
        </w:tc>
        <w:tc>
          <w:tcPr>
            <w:tcW w:w="3597" w:type="dxa"/>
          </w:tcPr>
          <w:p w14:paraId="1114FA9F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Fold marks / creases</w:t>
            </w:r>
          </w:p>
        </w:tc>
      </w:tr>
      <w:tr w:rsidR="00012DB5" w:rsidRPr="002B2ED8" w14:paraId="37AD2E4A" w14:textId="77777777" w:rsidTr="00FA7349">
        <w:tc>
          <w:tcPr>
            <w:tcW w:w="10790" w:type="dxa"/>
            <w:gridSpan w:val="3"/>
          </w:tcPr>
          <w:p w14:paraId="52CAC42A" w14:textId="77777777" w:rsidR="00E622A4" w:rsidRDefault="00E622A4" w:rsidP="00FA7349"/>
          <w:p w14:paraId="47D45427" w14:textId="7AABA209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0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721B5C">
              <w:rPr>
                <w:color w:val="4472C4" w:themeColor="accent1"/>
              </w:rPr>
              <w:t> </w:t>
            </w:r>
            <w:r w:rsidR="00721B5C">
              <w:rPr>
                <w:color w:val="4472C4" w:themeColor="accent1"/>
              </w:rPr>
              <w:t> </w:t>
            </w:r>
            <w:r w:rsidR="00721B5C">
              <w:rPr>
                <w:color w:val="4472C4" w:themeColor="accent1"/>
              </w:rPr>
              <w:t> </w:t>
            </w:r>
            <w:r w:rsidR="00721B5C">
              <w:rPr>
                <w:color w:val="4472C4" w:themeColor="accent1"/>
              </w:rPr>
              <w:t> </w:t>
            </w:r>
            <w:r w:rsidR="00721B5C">
              <w:rPr>
                <w:color w:val="4472C4" w:themeColor="accent1"/>
              </w:rPr>
              <w:t> </w:t>
            </w:r>
            <w:r>
              <w:rPr>
                <w:color w:val="4472C4" w:themeColor="accent1"/>
              </w:rPr>
              <w:fldChar w:fldCharType="end"/>
            </w:r>
            <w:bookmarkEnd w:id="120"/>
          </w:p>
        </w:tc>
      </w:tr>
    </w:tbl>
    <w:p w14:paraId="09D5A9B9" w14:textId="77777777" w:rsidR="005F1615" w:rsidRDefault="00012DB5" w:rsidP="00E821A8">
      <w:pPr>
        <w:rPr>
          <w:b/>
          <w:bCs/>
          <w:sz w:val="52"/>
          <w:szCs w:val="52"/>
        </w:rPr>
      </w:pPr>
      <w:r>
        <w:rPr>
          <w:i/>
          <w:iCs/>
        </w:rPr>
        <w:br/>
      </w:r>
    </w:p>
    <w:p w14:paraId="64DCD3B4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06B294C2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0C018D54" w14:textId="2574211E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="006C6B00">
        <w:rPr>
          <w:noProof/>
          <w:color w:val="4472C4" w:themeColor="accent1"/>
        </w:rPr>
        <w:t>.</w:t>
      </w:r>
      <w:r w:rsidRPr="005F1615">
        <w:rPr>
          <w:color w:val="4472C4" w:themeColor="accent1"/>
        </w:rPr>
        <w:fldChar w:fldCharType="end"/>
      </w:r>
    </w:p>
    <w:p w14:paraId="3297817E" w14:textId="77777777" w:rsidR="008D3B7B" w:rsidRPr="00F115BF" w:rsidRDefault="008D3B7B" w:rsidP="008D3B7B">
      <w:pPr>
        <w:rPr>
          <w:highlight w:val="yellow"/>
        </w:rPr>
      </w:pPr>
    </w:p>
    <w:p w14:paraId="794F9E87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7E81A67D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0DEC7EA2" w14:textId="77777777" w:rsidTr="00E622A4">
        <w:trPr>
          <w:trHeight w:val="341"/>
        </w:trPr>
        <w:tc>
          <w:tcPr>
            <w:tcW w:w="10790" w:type="dxa"/>
            <w:gridSpan w:val="2"/>
          </w:tcPr>
          <w:p w14:paraId="4EDCF695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1B7DF35B" w14:textId="77777777" w:rsidTr="00E622A4">
        <w:trPr>
          <w:trHeight w:val="341"/>
        </w:trPr>
        <w:tc>
          <w:tcPr>
            <w:tcW w:w="2065" w:type="dxa"/>
          </w:tcPr>
          <w:p w14:paraId="44C2D1C9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00F6EA0F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3B992FC1" w14:textId="77777777" w:rsidTr="00E622A4">
        <w:trPr>
          <w:trHeight w:val="341"/>
        </w:trPr>
        <w:tc>
          <w:tcPr>
            <w:tcW w:w="10790" w:type="dxa"/>
            <w:gridSpan w:val="2"/>
          </w:tcPr>
          <w:p w14:paraId="49ED9C7C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7ED8F72" w14:textId="77777777" w:rsidTr="00E622A4">
        <w:trPr>
          <w:trHeight w:val="341"/>
        </w:trPr>
        <w:tc>
          <w:tcPr>
            <w:tcW w:w="2065" w:type="dxa"/>
          </w:tcPr>
          <w:p w14:paraId="7EC9D427" w14:textId="42F4F4AA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  <w:checked/>
                  </w:checkBox>
                </w:ffData>
              </w:fldChar>
            </w:r>
            <w:bookmarkStart w:id="121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Conservation</w:t>
            </w:r>
          </w:p>
        </w:tc>
        <w:tc>
          <w:tcPr>
            <w:tcW w:w="8725" w:type="dxa"/>
          </w:tcPr>
          <w:p w14:paraId="1FDCE29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9D444F5" w14:textId="77777777" w:rsidTr="00E622A4">
        <w:trPr>
          <w:trHeight w:val="341"/>
        </w:trPr>
        <w:tc>
          <w:tcPr>
            <w:tcW w:w="2065" w:type="dxa"/>
          </w:tcPr>
          <w:p w14:paraId="6FA50B63" w14:textId="1CFF7939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22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2"/>
            <w:r>
              <w:t xml:space="preserve"> Conservation</w:t>
            </w:r>
          </w:p>
        </w:tc>
        <w:tc>
          <w:tcPr>
            <w:tcW w:w="8725" w:type="dxa"/>
          </w:tcPr>
          <w:p w14:paraId="29B2C249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42CD743C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F664E0E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1D134F52" w14:textId="77777777" w:rsidTr="00E622A4">
        <w:trPr>
          <w:trHeight w:val="341"/>
        </w:trPr>
        <w:tc>
          <w:tcPr>
            <w:tcW w:w="2065" w:type="dxa"/>
          </w:tcPr>
          <w:p w14:paraId="5EF0F318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3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3"/>
            <w:r>
              <w:t xml:space="preserve"> Conservation </w:t>
            </w:r>
          </w:p>
        </w:tc>
        <w:tc>
          <w:tcPr>
            <w:tcW w:w="8725" w:type="dxa"/>
          </w:tcPr>
          <w:p w14:paraId="5CAABCA1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6980D392" w14:textId="77777777" w:rsidTr="00E622A4">
        <w:trPr>
          <w:trHeight w:val="341"/>
        </w:trPr>
        <w:tc>
          <w:tcPr>
            <w:tcW w:w="2065" w:type="dxa"/>
          </w:tcPr>
          <w:p w14:paraId="08D6C6AC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4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4"/>
            <w:r>
              <w:t xml:space="preserve"> Restoration</w:t>
            </w:r>
          </w:p>
        </w:tc>
        <w:tc>
          <w:tcPr>
            <w:tcW w:w="8725" w:type="dxa"/>
          </w:tcPr>
          <w:p w14:paraId="32906BB5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573738FC" w14:textId="77777777" w:rsidTr="00E622A4">
        <w:trPr>
          <w:trHeight w:val="341"/>
        </w:trPr>
        <w:tc>
          <w:tcPr>
            <w:tcW w:w="2065" w:type="dxa"/>
          </w:tcPr>
          <w:p w14:paraId="0E41798F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Restoration</w:t>
            </w:r>
          </w:p>
        </w:tc>
        <w:tc>
          <w:tcPr>
            <w:tcW w:w="8725" w:type="dxa"/>
          </w:tcPr>
          <w:p w14:paraId="00E11D8C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1BA530F5" w14:textId="77777777" w:rsidTr="00E622A4">
        <w:trPr>
          <w:trHeight w:val="341"/>
        </w:trPr>
        <w:tc>
          <w:tcPr>
            <w:tcW w:w="2065" w:type="dxa"/>
          </w:tcPr>
          <w:p w14:paraId="7C91ED11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Restoration</w:t>
            </w:r>
          </w:p>
        </w:tc>
        <w:tc>
          <w:tcPr>
            <w:tcW w:w="8725" w:type="dxa"/>
          </w:tcPr>
          <w:p w14:paraId="0540A276" w14:textId="77777777" w:rsidR="00013607" w:rsidRDefault="00013607" w:rsidP="00013607">
            <w:r>
              <w:t>Vintage materials were used.</w:t>
            </w:r>
          </w:p>
        </w:tc>
      </w:tr>
      <w:tr w:rsidR="00013607" w14:paraId="5EC48A7F" w14:textId="77777777" w:rsidTr="00E622A4">
        <w:trPr>
          <w:trHeight w:val="341"/>
        </w:trPr>
        <w:tc>
          <w:tcPr>
            <w:tcW w:w="2065" w:type="dxa"/>
          </w:tcPr>
          <w:p w14:paraId="2B53E14D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7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7"/>
            <w:r>
              <w:t xml:space="preserve"> Restoration</w:t>
            </w:r>
          </w:p>
        </w:tc>
        <w:tc>
          <w:tcPr>
            <w:tcW w:w="8725" w:type="dxa"/>
          </w:tcPr>
          <w:p w14:paraId="4BF70696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0563555E" w14:textId="77777777" w:rsidTr="00E622A4">
        <w:trPr>
          <w:trHeight w:val="341"/>
        </w:trPr>
        <w:tc>
          <w:tcPr>
            <w:tcW w:w="2065" w:type="dxa"/>
          </w:tcPr>
          <w:p w14:paraId="35021A75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Restoration</w:t>
            </w:r>
          </w:p>
        </w:tc>
        <w:tc>
          <w:tcPr>
            <w:tcW w:w="8725" w:type="dxa"/>
          </w:tcPr>
          <w:p w14:paraId="2CBDB8B2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4ECE9C50" w14:textId="77777777" w:rsidR="005F1615" w:rsidRDefault="005F1615" w:rsidP="005F1615"/>
    <w:p w14:paraId="674F867F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4FB34BEB" w14:textId="77777777" w:rsidTr="00FA7349">
        <w:tc>
          <w:tcPr>
            <w:tcW w:w="5395" w:type="dxa"/>
          </w:tcPr>
          <w:p w14:paraId="70E7A361" w14:textId="77777777" w:rsidR="00012DB5" w:rsidRDefault="00012DB5" w:rsidP="00FA7349"/>
        </w:tc>
        <w:tc>
          <w:tcPr>
            <w:tcW w:w="5395" w:type="dxa"/>
          </w:tcPr>
          <w:p w14:paraId="0173BA00" w14:textId="77777777" w:rsidR="00012DB5" w:rsidRDefault="00012DB5" w:rsidP="00FA7349"/>
        </w:tc>
      </w:tr>
    </w:tbl>
    <w:p w14:paraId="2C745FDF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24"/>
      <w:footerReference w:type="default" r:id="rId25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0874A35" w14:textId="77777777" w:rsidR="001C65B5" w:rsidRDefault="001C65B5" w:rsidP="00505854">
      <w:r>
        <w:separator/>
      </w:r>
    </w:p>
  </w:endnote>
  <w:endnote w:type="continuationSeparator" w:id="0">
    <w:p w14:paraId="48E06BCC" w14:textId="77777777" w:rsidR="001C65B5" w:rsidRDefault="001C65B5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AA25C1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65774304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E2AEC07" w14:textId="77777777" w:rsidR="001C65B5" w:rsidRDefault="001C65B5" w:rsidP="00505854">
      <w:r>
        <w:separator/>
      </w:r>
    </w:p>
  </w:footnote>
  <w:footnote w:type="continuationSeparator" w:id="0">
    <w:p w14:paraId="727DA3CE" w14:textId="77777777" w:rsidR="001C65B5" w:rsidRDefault="001C65B5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9D731E1" w14:textId="70616C6D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CC331F">
      <w:rPr>
        <w:b/>
        <w:bCs/>
        <w:sz w:val="28"/>
        <w:szCs w:val="28"/>
      </w:rPr>
      <w:t>0614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D10DBA">
      <w:rPr>
        <w:noProof/>
        <w:sz w:val="28"/>
        <w:szCs w:val="28"/>
      </w:rPr>
      <w:t>February 14, 2026</w:t>
    </w:r>
    <w:r w:rsidR="00505854" w:rsidRPr="002B7AA8">
      <w:rPr>
        <w:sz w:val="28"/>
        <w:szCs w:val="28"/>
      </w:rPr>
      <w:fldChar w:fldCharType="end"/>
    </w:r>
  </w:p>
  <w:p w14:paraId="3FA14C4C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06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C331F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D7FE4"/>
    <w:rsid w:val="000E2D35"/>
    <w:rsid w:val="000E5804"/>
    <w:rsid w:val="000E5EDF"/>
    <w:rsid w:val="000E77BC"/>
    <w:rsid w:val="000F6F59"/>
    <w:rsid w:val="001017BC"/>
    <w:rsid w:val="001023F2"/>
    <w:rsid w:val="00106BC9"/>
    <w:rsid w:val="0015716E"/>
    <w:rsid w:val="00163D63"/>
    <w:rsid w:val="00174C18"/>
    <w:rsid w:val="001873C2"/>
    <w:rsid w:val="00193391"/>
    <w:rsid w:val="001A4C7E"/>
    <w:rsid w:val="001B0FD8"/>
    <w:rsid w:val="001B241F"/>
    <w:rsid w:val="001C65B5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1348"/>
    <w:rsid w:val="00233A68"/>
    <w:rsid w:val="002525BA"/>
    <w:rsid w:val="002600E3"/>
    <w:rsid w:val="00267AD8"/>
    <w:rsid w:val="002714A1"/>
    <w:rsid w:val="00273AEA"/>
    <w:rsid w:val="002863A5"/>
    <w:rsid w:val="00287463"/>
    <w:rsid w:val="00287918"/>
    <w:rsid w:val="002A1BFD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15697"/>
    <w:rsid w:val="00320D1F"/>
    <w:rsid w:val="0033207B"/>
    <w:rsid w:val="0033673F"/>
    <w:rsid w:val="00340446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1180E"/>
    <w:rsid w:val="00420A86"/>
    <w:rsid w:val="00424B6F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6BFF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49E6"/>
    <w:rsid w:val="005654DD"/>
    <w:rsid w:val="005717DB"/>
    <w:rsid w:val="00594945"/>
    <w:rsid w:val="00594A3C"/>
    <w:rsid w:val="005A0713"/>
    <w:rsid w:val="005A1CF8"/>
    <w:rsid w:val="005A753F"/>
    <w:rsid w:val="005B0DA4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35CD5"/>
    <w:rsid w:val="006400E0"/>
    <w:rsid w:val="0064024A"/>
    <w:rsid w:val="00652555"/>
    <w:rsid w:val="00666A50"/>
    <w:rsid w:val="00671499"/>
    <w:rsid w:val="0067154A"/>
    <w:rsid w:val="0067407D"/>
    <w:rsid w:val="006749AD"/>
    <w:rsid w:val="00677581"/>
    <w:rsid w:val="00680ACC"/>
    <w:rsid w:val="00691A56"/>
    <w:rsid w:val="006A4BBC"/>
    <w:rsid w:val="006A5C77"/>
    <w:rsid w:val="006B0202"/>
    <w:rsid w:val="006B0B80"/>
    <w:rsid w:val="006B116A"/>
    <w:rsid w:val="006B2DFA"/>
    <w:rsid w:val="006C2C15"/>
    <w:rsid w:val="006C58E9"/>
    <w:rsid w:val="006C6B00"/>
    <w:rsid w:val="006D1FDD"/>
    <w:rsid w:val="006D6C04"/>
    <w:rsid w:val="006D7C6E"/>
    <w:rsid w:val="006E3AE5"/>
    <w:rsid w:val="006F192B"/>
    <w:rsid w:val="006F5917"/>
    <w:rsid w:val="00703F19"/>
    <w:rsid w:val="00712A3B"/>
    <w:rsid w:val="00716545"/>
    <w:rsid w:val="0071745D"/>
    <w:rsid w:val="0072077A"/>
    <w:rsid w:val="00721B5C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D2389"/>
    <w:rsid w:val="007E257B"/>
    <w:rsid w:val="007E4747"/>
    <w:rsid w:val="00806BA6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C2B5D"/>
    <w:rsid w:val="009C2BD8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2E73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A4EDE"/>
    <w:rsid w:val="00BC5B52"/>
    <w:rsid w:val="00BD0010"/>
    <w:rsid w:val="00BD428A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250B"/>
    <w:rsid w:val="00C47052"/>
    <w:rsid w:val="00C51999"/>
    <w:rsid w:val="00C6055B"/>
    <w:rsid w:val="00C63B79"/>
    <w:rsid w:val="00C65748"/>
    <w:rsid w:val="00C84D35"/>
    <w:rsid w:val="00CA10AB"/>
    <w:rsid w:val="00CA61DB"/>
    <w:rsid w:val="00CA664A"/>
    <w:rsid w:val="00CB23E2"/>
    <w:rsid w:val="00CC255B"/>
    <w:rsid w:val="00CC331F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0DBA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DF7458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821A8"/>
    <w:rsid w:val="00E9435B"/>
    <w:rsid w:val="00EA5D9B"/>
    <w:rsid w:val="00EB3245"/>
    <w:rsid w:val="00EB408B"/>
    <w:rsid w:val="00EC1829"/>
    <w:rsid w:val="00EC4340"/>
    <w:rsid w:val="00ED61C7"/>
    <w:rsid w:val="00EE542D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16BCA4F"/>
  <w15:chartTrackingRefBased/>
  <w15:docId w15:val="{B859F879-3EFE-864E-BF45-93664E327C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D10DBA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D10DB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5.pn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hyperlink" Target="https://legacyquilts.pro/wp-content/uploads/2026/02/0614-Self-Appraisal.docx" TargetMode="External"/><Relationship Id="rId27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2</TotalTime>
  <Pages>24</Pages>
  <Words>2127</Words>
  <Characters>12127</Characters>
  <Application>Microsoft Office Word</Application>
  <DocSecurity>0</DocSecurity>
  <Lines>101</Lines>
  <Paragraphs>28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3</cp:revision>
  <cp:lastPrinted>2026-02-15T00:56:00Z</cp:lastPrinted>
  <dcterms:created xsi:type="dcterms:W3CDTF">2026-02-15T00:56:00Z</dcterms:created>
  <dcterms:modified xsi:type="dcterms:W3CDTF">2026-02-15T00:57:00Z</dcterms:modified>
</cp:coreProperties>
</file>