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3"/>
        <w:gridCol w:w="5637"/>
      </w:tblGrid>
      <w:tr w:rsidR="000A7492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0A7492" w14:paraId="11E29DC5" w14:textId="77777777" w:rsidTr="00D2396E">
        <w:tc>
          <w:tcPr>
            <w:tcW w:w="5395" w:type="dxa"/>
          </w:tcPr>
          <w:p w14:paraId="73B4D84C" w14:textId="292EC30D" w:rsidR="00AC1870" w:rsidRDefault="000A7492" w:rsidP="00D2396E">
            <w:r>
              <w:rPr>
                <w:noProof/>
              </w:rPr>
              <w:drawing>
                <wp:inline distT="0" distB="0" distL="0" distR="0" wp14:anchorId="01FDA37E" wp14:editId="603D43D4">
                  <wp:extent cx="2626952" cy="3162316"/>
                  <wp:effectExtent l="0" t="1270" r="1270" b="1270"/>
                  <wp:docPr id="789618538" name="Picture 1" descr="A paper cut ou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618538" name="Picture 1" descr="A paper cut ou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47472" cy="318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4ADE3D10" w:rsidR="00AC1870" w:rsidRDefault="000A7492" w:rsidP="00D2396E">
            <w:r>
              <w:rPr>
                <w:noProof/>
              </w:rPr>
              <w:drawing>
                <wp:inline distT="0" distB="0" distL="0" distR="0" wp14:anchorId="4AD95911" wp14:editId="22D1A896">
                  <wp:extent cx="3466814" cy="3289300"/>
                  <wp:effectExtent l="0" t="0" r="635" b="0"/>
                  <wp:docPr id="1126712510" name="Picture 2" descr="A piece of paper with a pattern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12510" name="Picture 2" descr="A piece of paper with a pattern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810" cy="329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68CFF9C3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0A749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0ADAF732" wp14:editId="6783F45D">
            <wp:extent cx="6858000" cy="6246495"/>
            <wp:effectExtent l="0" t="0" r="0" b="1905"/>
            <wp:docPr id="8705884" name="Picture 3" descr="A folded paper with a leaf 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884" name="Picture 3" descr="A folded paper with a leaf shap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9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000709F" wp14:editId="16439DAF">
            <wp:extent cx="6858000" cy="7003415"/>
            <wp:effectExtent l="0" t="0" r="0" b="0"/>
            <wp:docPr id="205690783" name="Picture 4" descr="A piece of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0783" name="Picture 4" descr="A piece of paper with text on i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9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0A2AD899" wp14:editId="0A9A9648">
            <wp:extent cx="6858000" cy="7407910"/>
            <wp:effectExtent l="0" t="0" r="0" b="0"/>
            <wp:docPr id="330869306" name="Picture 5" descr="A piece of paper with a draw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69306" name="Picture 5" descr="A piece of paper with a drawing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9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8266368" wp14:editId="32B95264">
            <wp:extent cx="6858000" cy="8013065"/>
            <wp:effectExtent l="0" t="0" r="0" b="635"/>
            <wp:docPr id="882005045" name="Picture 6" descr="A piece of pape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05045" name="Picture 6" descr="A piece of paper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9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1FD1693B" wp14:editId="0E497279">
            <wp:extent cx="6858000" cy="8545195"/>
            <wp:effectExtent l="0" t="0" r="0" b="1905"/>
            <wp:docPr id="634568648" name="Picture 7" descr="A piece of pape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68648" name="Picture 7" descr="A piece of paper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9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A0BAD89" wp14:editId="4B1C0DC7">
            <wp:extent cx="6858000" cy="6566535"/>
            <wp:effectExtent l="0" t="0" r="0" b="0"/>
            <wp:docPr id="2098044356" name="Picture 8" descr="A piece of paper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44356" name="Picture 8" descr="A piece of paper with a pattern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9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2E3AF2F" wp14:editId="0058009C">
            <wp:extent cx="6858000" cy="6506845"/>
            <wp:effectExtent l="0" t="0" r="0" b="0"/>
            <wp:docPr id="525856767" name="Picture 9" descr="A piece of paper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56767" name="Picture 9" descr="A piece of paper with a pattern on i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9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0DADAA73" wp14:editId="3B95E3FC">
            <wp:extent cx="6858000" cy="8255635"/>
            <wp:effectExtent l="0" t="0" r="0" b="0"/>
            <wp:docPr id="1196715524" name="Picture 10" descr="A paper cut ou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15524" name="Picture 10" descr="A paper cut out on a gri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03B19802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951AA">
              <w:rPr>
                <w:color w:val="4472C4" w:themeColor="accent1"/>
              </w:rPr>
              <w:t>2025_06_21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26A69CF9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951AA">
              <w:rPr>
                <w:noProof/>
                <w:color w:val="4472C4" w:themeColor="accent1"/>
              </w:rPr>
              <w:t>Sherry Bronson, Libertyville,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3DFB2D15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</w:t>
            </w:r>
            <w:r w:rsidR="00F951AA">
              <w:rPr>
                <w:color w:val="4472C4" w:themeColor="accent1"/>
              </w:rPr>
              <w:t>Dress pattern paper with quilt block</w:t>
            </w:r>
          </w:p>
        </w:tc>
        <w:tc>
          <w:tcPr>
            <w:tcW w:w="5395" w:type="dxa"/>
          </w:tcPr>
          <w:p w14:paraId="40F3EFC6" w14:textId="2ABA50B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F951AA">
              <w:rPr>
                <w:color w:val="4472C4" w:themeColor="accent1"/>
              </w:rPr>
              <w:t>1940</w:t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F951AA">
              <w:rPr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7CBF0AB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1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4BA08D8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951AA">
              <w:rPr>
                <w:noProof/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7777777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270C528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5958DD36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1F1B90">
              <w:rPr>
                <w:color w:val="4472C4" w:themeColor="accent1"/>
              </w:rPr>
              <w:t>The darker paper is like template paper used to make dresses in the 1930’s and 1940’s.</w:t>
            </w:r>
          </w:p>
        </w:tc>
      </w:tr>
    </w:tbl>
    <w:p w14:paraId="3ADF6BCC" w14:textId="77777777" w:rsidR="00D83C6F" w:rsidRDefault="00D83C6F" w:rsidP="00AD5CE1"/>
    <w:p w14:paraId="28374987" w14:textId="3E424A19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3B24E" w14:textId="77777777" w:rsidR="00C25535" w:rsidRDefault="00C25535" w:rsidP="00505854">
      <w:r>
        <w:separator/>
      </w:r>
    </w:p>
  </w:endnote>
  <w:endnote w:type="continuationSeparator" w:id="0">
    <w:p w14:paraId="59B7370D" w14:textId="77777777" w:rsidR="00C25535" w:rsidRDefault="00C2553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35BB2" w14:textId="77777777" w:rsidR="00C25535" w:rsidRDefault="00C25535" w:rsidP="00505854">
      <w:r>
        <w:separator/>
      </w:r>
    </w:p>
  </w:footnote>
  <w:footnote w:type="continuationSeparator" w:id="0">
    <w:p w14:paraId="7906041D" w14:textId="77777777" w:rsidR="00C25535" w:rsidRDefault="00C2553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6BEA1B4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951AA">
      <w:rPr>
        <w:b/>
        <w:bCs/>
        <w:sz w:val="28"/>
        <w:szCs w:val="28"/>
      </w:rPr>
      <w:t>0612 – stored in ephemera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F5047">
      <w:rPr>
        <w:noProof/>
        <w:sz w:val="28"/>
        <w:szCs w:val="28"/>
      </w:rPr>
      <w:t>November 28,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A7492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5047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1B90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34C8"/>
    <w:rsid w:val="006061FD"/>
    <w:rsid w:val="006319F7"/>
    <w:rsid w:val="006359FB"/>
    <w:rsid w:val="006400E0"/>
    <w:rsid w:val="0064024A"/>
    <w:rsid w:val="00652555"/>
    <w:rsid w:val="006540FF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0584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25535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3A2A"/>
    <w:rsid w:val="00EA5D9B"/>
    <w:rsid w:val="00EB3245"/>
    <w:rsid w:val="00EB408B"/>
    <w:rsid w:val="00EB50EE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51AA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10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2025-11-28T16:57:00Z</cp:lastPrinted>
  <dcterms:created xsi:type="dcterms:W3CDTF">2025-11-28T16:57:00Z</dcterms:created>
  <dcterms:modified xsi:type="dcterms:W3CDTF">2025-11-28T16:57:00Z</dcterms:modified>
</cp:coreProperties>
</file>