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  <w:gridCol w:w="1024"/>
      </w:tblGrid>
      <w:tr w:rsidR="00AC1870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AC1870" w14:paraId="11E29DC5" w14:textId="77777777" w:rsidTr="00D2396E">
        <w:tc>
          <w:tcPr>
            <w:tcW w:w="5395" w:type="dxa"/>
          </w:tcPr>
          <w:p w14:paraId="73B4D84C" w14:textId="4353083C" w:rsidR="00AC1870" w:rsidRDefault="006320B0" w:rsidP="00D2396E">
            <w:r>
              <w:rPr>
                <w:noProof/>
              </w:rPr>
              <w:drawing>
                <wp:inline distT="0" distB="0" distL="0" distR="0" wp14:anchorId="636FC4BB" wp14:editId="7695E177">
                  <wp:extent cx="6070600" cy="3454059"/>
                  <wp:effectExtent l="0" t="0" r="0" b="635"/>
                  <wp:docPr id="1944201823" name="Picture 1" descr="A paper pieces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201823" name="Picture 1" descr="A paper pieces of a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785" cy="346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77777777" w:rsidR="00AC1870" w:rsidRDefault="00AC1870" w:rsidP="00D2396E"/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1520F1C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6320B0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F647D6A" wp14:editId="5728D90E">
            <wp:extent cx="6858000" cy="5120640"/>
            <wp:effectExtent l="0" t="0" r="0" b="0"/>
            <wp:docPr id="1768495254" name="Picture 2" descr="A piece of paper with a piece of paper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95254" name="Picture 2" descr="A piece of paper with a piece of paper with a pattern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0B0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C6F1429" wp14:editId="43EC3137">
            <wp:extent cx="6858000" cy="4984115"/>
            <wp:effectExtent l="0" t="0" r="0" b="0"/>
            <wp:docPr id="1083082708" name="Picture 3" descr="A yellow paper cut out of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82708" name="Picture 3" descr="A yellow paper cut out of triangl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0B0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03BCFAB" wp14:editId="5E5B7088">
            <wp:extent cx="6858000" cy="3902075"/>
            <wp:effectExtent l="0" t="0" r="0" b="0"/>
            <wp:docPr id="657076814" name="Picture 4" descr="A paper pieces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76814" name="Picture 4" descr="A paper pieces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0B0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drawing>
          <wp:inline distT="0" distB="0" distL="0" distR="0" wp14:anchorId="2BE82CF5" wp14:editId="5A1E7AD7">
            <wp:extent cx="6858000" cy="3939540"/>
            <wp:effectExtent l="0" t="0" r="0" b="0"/>
            <wp:docPr id="747141674" name="Picture 5" descr="A group of paper pieces on a m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41674" name="Picture 5" descr="A group of paper pieces on a ma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D6DB2C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0A7F3C">
              <w:rPr>
                <w:color w:val="4472C4" w:themeColor="accent1"/>
              </w:rPr>
              <w:t xml:space="preserve">Quilt </w:t>
            </w:r>
            <w:r w:rsidR="006320B0">
              <w:rPr>
                <w:color w:val="4472C4" w:themeColor="accent1"/>
              </w:rPr>
              <w:t>Block template</w:t>
            </w:r>
          </w:p>
        </w:tc>
        <w:tc>
          <w:tcPr>
            <w:tcW w:w="5395" w:type="dxa"/>
          </w:tcPr>
          <w:p w14:paraId="40F3EFC6" w14:textId="4D039A6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6320B0">
              <w:rPr>
                <w:color w:val="4472C4" w:themeColor="accent1"/>
              </w:rPr>
              <w:t>1935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6320B0">
              <w:rPr>
                <w:color w:val="4472C4" w:themeColor="accent1"/>
              </w:rPr>
              <w:t>10</w:t>
            </w:r>
            <w:r w:rsidRPr="00AD5CE1">
              <w:t xml:space="preserve"> Years</w:t>
            </w:r>
          </w:p>
          <w:p w14:paraId="694251F3" w14:textId="379CFDF6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16E7E9C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13DC79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320B0">
              <w:rPr>
                <w:color w:val="4472C4" w:themeColor="accent1"/>
              </w:rPr>
              <w:t>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4A322FB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0A7F3C">
              <w:t>1” blocks on background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0B4A87AE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BF817" w14:textId="77777777" w:rsidR="001007FD" w:rsidRDefault="001007FD" w:rsidP="00505854">
      <w:r>
        <w:separator/>
      </w:r>
    </w:p>
  </w:endnote>
  <w:endnote w:type="continuationSeparator" w:id="0">
    <w:p w14:paraId="12152776" w14:textId="77777777" w:rsidR="001007FD" w:rsidRDefault="001007F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CF1FF" w14:textId="77777777" w:rsidR="001007FD" w:rsidRDefault="001007FD" w:rsidP="00505854">
      <w:r>
        <w:separator/>
      </w:r>
    </w:p>
  </w:footnote>
  <w:footnote w:type="continuationSeparator" w:id="0">
    <w:p w14:paraId="6B141041" w14:textId="77777777" w:rsidR="001007FD" w:rsidRDefault="001007F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1EA9DE2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320B0">
      <w:rPr>
        <w:b/>
        <w:bCs/>
        <w:sz w:val="28"/>
        <w:szCs w:val="28"/>
      </w:rPr>
      <w:t>0611 – stored in ephemera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7666B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A7F3C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07FD"/>
    <w:rsid w:val="001017BC"/>
    <w:rsid w:val="001023F2"/>
    <w:rsid w:val="00106BC9"/>
    <w:rsid w:val="001478BB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20B0"/>
    <w:rsid w:val="006359FB"/>
    <w:rsid w:val="006400E0"/>
    <w:rsid w:val="0064024A"/>
    <w:rsid w:val="00652555"/>
    <w:rsid w:val="00666A50"/>
    <w:rsid w:val="0067154A"/>
    <w:rsid w:val="0067407D"/>
    <w:rsid w:val="006749AD"/>
    <w:rsid w:val="0067666B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8D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58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4043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2025-11-28T16:57:00Z</cp:lastPrinted>
  <dcterms:created xsi:type="dcterms:W3CDTF">2025-11-28T16:57:00Z</dcterms:created>
  <dcterms:modified xsi:type="dcterms:W3CDTF">2025-11-28T16:57:00Z</dcterms:modified>
</cp:coreProperties>
</file>