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3"/>
        <w:gridCol w:w="5217"/>
      </w:tblGrid>
      <w:tr w:rsidR="00D86C2C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D86C2C" w14:paraId="11E29DC5" w14:textId="77777777" w:rsidTr="00D2396E">
        <w:tc>
          <w:tcPr>
            <w:tcW w:w="5395" w:type="dxa"/>
          </w:tcPr>
          <w:p w14:paraId="73B4D84C" w14:textId="0849F5A4" w:rsidR="00AC1870" w:rsidRDefault="00D86C2C" w:rsidP="00D2396E">
            <w:r>
              <w:rPr>
                <w:noProof/>
              </w:rPr>
              <w:drawing>
                <wp:inline distT="0" distB="0" distL="0" distR="0" wp14:anchorId="18614AAE" wp14:editId="6B88152B">
                  <wp:extent cx="3408670" cy="4746625"/>
                  <wp:effectExtent l="0" t="0" r="0" b="3175"/>
                  <wp:docPr id="1193140903" name="Picture 2" descr="A piece of fabric with leav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140903" name="Picture 2" descr="A piece of fabric with leave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66" cy="480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77777777" w:rsidR="00AC1870" w:rsidRDefault="00AC1870" w:rsidP="00D2396E"/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557B227D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D86C2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1359E658" wp14:editId="6CF1879D">
            <wp:extent cx="6566535" cy="9144000"/>
            <wp:effectExtent l="0" t="0" r="0" b="0"/>
            <wp:docPr id="208747748" name="Picture 4" descr="A piece of fabric with leav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7748" name="Picture 4" descr="A piece of fabric with leaves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C2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1EB37C59" wp14:editId="408FEFDB">
            <wp:extent cx="6858000" cy="9144000"/>
            <wp:effectExtent l="0" t="0" r="0" b="0"/>
            <wp:docPr id="469036930" name="Picture 5" descr="A piece of fabric with palm tree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36930" name="Picture 5" descr="A piece of fabric with palm tree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C2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ECEA0BF" wp14:editId="13FBDE68">
            <wp:extent cx="6858000" cy="8686800"/>
            <wp:effectExtent l="0" t="0" r="0" b="0"/>
            <wp:docPr id="1281973947" name="Picture 6" descr="A fabric with palm tre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73947" name="Picture 6" descr="A fabric with palm tree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C2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8822A41" wp14:editId="586ACB08">
            <wp:extent cx="6858000" cy="9144000"/>
            <wp:effectExtent l="0" t="0" r="0" b="0"/>
            <wp:docPr id="1650625319" name="Picture 7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25319" name="Picture 7" descr="A close up of a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C2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FE6EF06" wp14:editId="5FD70F17">
            <wp:extent cx="4964430" cy="9144000"/>
            <wp:effectExtent l="0" t="0" r="1270" b="0"/>
            <wp:docPr id="1630171870" name="Picture 8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71870" name="Picture 8" descr="A close up of a pap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5177F749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86C2C">
              <w:rPr>
                <w:color w:val="4472C4" w:themeColor="accent1"/>
              </w:rPr>
              <w:t>2025-11-05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5BDF504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86C2C">
              <w:rPr>
                <w:noProof/>
                <w:color w:val="4472C4" w:themeColor="accent1"/>
              </w:rPr>
              <w:t>Then &amp; Now Anitque Inc</w:t>
            </w:r>
            <w:r w:rsidR="00D86C2C">
              <w:rPr>
                <w:noProof/>
                <w:color w:val="4472C4" w:themeColor="accent1"/>
              </w:rPr>
              <w:br/>
              <w:t>200 W. Maumee Street</w:t>
            </w:r>
            <w:r w:rsidR="00D86C2C">
              <w:rPr>
                <w:noProof/>
                <w:color w:val="4472C4" w:themeColor="accent1"/>
              </w:rPr>
              <w:br/>
              <w:t>Angola IN 46703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1714DD8E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86C2C">
              <w:rPr>
                <w:noProof/>
                <w:color w:val="4472C4" w:themeColor="accent1"/>
              </w:rPr>
              <w:t>$12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B50939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6C2C">
              <w:rPr>
                <w:color w:val="4472C4" w:themeColor="accent1"/>
              </w:rPr>
              <w:t>Feedsack Cloth</w:t>
            </w:r>
          </w:p>
        </w:tc>
        <w:tc>
          <w:tcPr>
            <w:tcW w:w="5395" w:type="dxa"/>
          </w:tcPr>
          <w:p w14:paraId="40F3EFC6" w14:textId="3AB7C77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D86C2C">
              <w:rPr>
                <w:color w:val="4472C4" w:themeColor="accent1"/>
              </w:rPr>
              <w:t>194</w:t>
            </w:r>
            <w:r w:rsidR="00B06F18">
              <w:rPr>
                <w:color w:val="4472C4" w:themeColor="accent1"/>
              </w:rPr>
              <w:t>8</w:t>
            </w:r>
            <w:r w:rsidR="00D86C2C"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D86C2C">
              <w:rPr>
                <w:color w:val="4472C4" w:themeColor="accent1"/>
              </w:rPr>
              <w:t>10</w:t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15721EF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076CF34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777777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77ABD4E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86C2C">
              <w:rPr>
                <w:noProof/>
                <w:color w:val="4472C4" w:themeColor="accent1"/>
              </w:rPr>
              <w:t>47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86C2C">
              <w:rPr>
                <w:noProof/>
                <w:color w:val="4472C4" w:themeColor="accent1"/>
              </w:rPr>
              <w:t>33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15F97D4E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A314F" w14:textId="77777777" w:rsidR="00586B47" w:rsidRDefault="00586B47" w:rsidP="00505854">
      <w:r>
        <w:separator/>
      </w:r>
    </w:p>
  </w:endnote>
  <w:endnote w:type="continuationSeparator" w:id="0">
    <w:p w14:paraId="17069C31" w14:textId="77777777" w:rsidR="00586B47" w:rsidRDefault="00586B4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8ADB8" w14:textId="77777777" w:rsidR="00586B47" w:rsidRDefault="00586B47" w:rsidP="00505854">
      <w:r>
        <w:separator/>
      </w:r>
    </w:p>
  </w:footnote>
  <w:footnote w:type="continuationSeparator" w:id="0">
    <w:p w14:paraId="0304B29B" w14:textId="77777777" w:rsidR="00586B47" w:rsidRDefault="00586B4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1791603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86C2C">
      <w:rPr>
        <w:b/>
        <w:bCs/>
        <w:sz w:val="28"/>
        <w:szCs w:val="28"/>
      </w:rPr>
      <w:t>0610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4271A">
      <w:rPr>
        <w:noProof/>
        <w:sz w:val="28"/>
        <w:szCs w:val="28"/>
      </w:rPr>
      <w:t>November 28,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44A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8AA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40C3A"/>
    <w:rsid w:val="00456603"/>
    <w:rsid w:val="004650E7"/>
    <w:rsid w:val="00470041"/>
    <w:rsid w:val="0047590F"/>
    <w:rsid w:val="004801AA"/>
    <w:rsid w:val="004806D3"/>
    <w:rsid w:val="00484E47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597A"/>
    <w:rsid w:val="00586B47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625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432E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0584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6F18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86C2C"/>
    <w:rsid w:val="00D9283C"/>
    <w:rsid w:val="00D929DB"/>
    <w:rsid w:val="00DA72DF"/>
    <w:rsid w:val="00DB05DB"/>
    <w:rsid w:val="00DB2E8E"/>
    <w:rsid w:val="00DD013C"/>
    <w:rsid w:val="00DD12E3"/>
    <w:rsid w:val="00DD5B68"/>
    <w:rsid w:val="00DE480B"/>
    <w:rsid w:val="00DF1993"/>
    <w:rsid w:val="00E01CE2"/>
    <w:rsid w:val="00E04523"/>
    <w:rsid w:val="00E1228A"/>
    <w:rsid w:val="00E26D84"/>
    <w:rsid w:val="00E4271A"/>
    <w:rsid w:val="00E45385"/>
    <w:rsid w:val="00E4656B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7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2025-11-28T16:56:00Z</cp:lastPrinted>
  <dcterms:created xsi:type="dcterms:W3CDTF">2025-11-28T16:56:00Z</dcterms:created>
  <dcterms:modified xsi:type="dcterms:W3CDTF">2025-11-28T16:56:00Z</dcterms:modified>
</cp:coreProperties>
</file>