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E66EC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3E66EC" w14:paraId="11E29DC5" w14:textId="77777777" w:rsidTr="00D2396E">
        <w:tc>
          <w:tcPr>
            <w:tcW w:w="5395" w:type="dxa"/>
          </w:tcPr>
          <w:p w14:paraId="73B4D84C" w14:textId="42CE5596" w:rsidR="00AC1870" w:rsidRDefault="003E66EC" w:rsidP="00D2396E">
            <w:r>
              <w:rPr>
                <w:noProof/>
              </w:rPr>
              <w:drawing>
                <wp:inline distT="0" distB="0" distL="0" distR="0" wp14:anchorId="00B6436C" wp14:editId="445A9AF0">
                  <wp:extent cx="2857500" cy="3499379"/>
                  <wp:effectExtent l="0" t="0" r="0" b="6350"/>
                  <wp:docPr id="1180458002" name="Picture 1" descr="A white cloth with fruit desig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458002" name="Picture 1" descr="A white cloth with fruit design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11" cy="351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2B0C34A" w:rsidR="00AC1870" w:rsidRDefault="003E66EC" w:rsidP="00D2396E">
            <w:r>
              <w:rPr>
                <w:noProof/>
              </w:rPr>
              <w:drawing>
                <wp:inline distT="0" distB="0" distL="0" distR="0" wp14:anchorId="7240B92F" wp14:editId="041C14E7">
                  <wp:extent cx="3111500" cy="2262176"/>
                  <wp:effectExtent l="0" t="0" r="0" b="0"/>
                  <wp:docPr id="2119763396" name="Picture 2" descr="A close 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63396" name="Picture 2" descr="A close up of a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77" cy="227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09A8DAC2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873945C" wp14:editId="538A237E">
            <wp:extent cx="6858000" cy="8398510"/>
            <wp:effectExtent l="0" t="0" r="0" b="0"/>
            <wp:docPr id="929071242" name="Picture 3" descr="A white cloth with fruit de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71242" name="Picture 3" descr="A white cloth with fruit design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8517AE2" wp14:editId="558E6A20">
            <wp:extent cx="6858000" cy="9144000"/>
            <wp:effectExtent l="0" t="0" r="0" b="0"/>
            <wp:docPr id="141139098" name="Picture 4" descr="A fabric with fruit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9098" name="Picture 4" descr="A fabric with fruit and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C882E39" wp14:editId="03E3CF25">
            <wp:extent cx="6858000" cy="9144000"/>
            <wp:effectExtent l="0" t="0" r="0" b="0"/>
            <wp:docPr id="1378687329" name="Picture 5" descr="A white cloth with fruit and a blue and red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87329" name="Picture 5" descr="A white cloth with fruit and a blue and red desig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57A2D32" wp14:editId="1A8F4056">
            <wp:extent cx="6858000" cy="4986020"/>
            <wp:effectExtent l="0" t="0" r="0" b="5080"/>
            <wp:docPr id="1229332031" name="Picture 6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32031" name="Picture 6" descr="A close up of a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AB9A455" wp14:editId="3A1A35D0">
            <wp:extent cx="6858000" cy="5692140"/>
            <wp:effectExtent l="0" t="0" r="0" b="0"/>
            <wp:docPr id="989141141" name="Picture 7" descr="A piece of fabric with frui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41141" name="Picture 7" descr="A piece of fabric with fruit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DEE0FAD" wp14:editId="26FAF05C">
            <wp:extent cx="6858000" cy="6035040"/>
            <wp:effectExtent l="0" t="0" r="0" b="0"/>
            <wp:docPr id="572137942" name="Picture 8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37942" name="Picture 8" descr="A close up of a clot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E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DDCFDB9" wp14:editId="490A30B2">
            <wp:extent cx="4964430" cy="9144000"/>
            <wp:effectExtent l="0" t="0" r="1270" b="0"/>
            <wp:docPr id="1639397658" name="Picture 9" descr="A paper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97658" name="Picture 9" descr="A paper with a black squar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5B448471" w:rsidR="0097695B" w:rsidRDefault="003E66EC" w:rsidP="003C6205">
            <w:r>
              <w:rPr>
                <w:color w:val="4472C4" w:themeColor="accent1"/>
              </w:rPr>
              <w:t>2025-11-05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787FA1E9" w:rsidR="0097695B" w:rsidRDefault="003E66EC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Then and Now Antique Inc</w:t>
            </w:r>
            <w:r>
              <w:rPr>
                <w:color w:val="4472C4" w:themeColor="accent1"/>
              </w:rPr>
              <w:br/>
              <w:t>200 West Maumee Street</w:t>
            </w:r>
            <w:r>
              <w:rPr>
                <w:color w:val="4472C4" w:themeColor="accent1"/>
              </w:rPr>
              <w:br/>
              <w:t>Angola IN 46703</w:t>
            </w:r>
          </w:p>
        </w:tc>
        <w:tc>
          <w:tcPr>
            <w:tcW w:w="1165" w:type="dxa"/>
          </w:tcPr>
          <w:p w14:paraId="3E11F0F2" w14:textId="6D13B659" w:rsidR="0097695B" w:rsidRDefault="003E66EC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$22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069373E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3E66EC">
              <w:rPr>
                <w:color w:val="4472C4" w:themeColor="accent1"/>
              </w:rPr>
              <w:t>Feedsack Cloth</w:t>
            </w:r>
          </w:p>
        </w:tc>
        <w:tc>
          <w:tcPr>
            <w:tcW w:w="5395" w:type="dxa"/>
          </w:tcPr>
          <w:p w14:paraId="40F3EFC6" w14:textId="4D62FA1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3E66EC">
              <w:rPr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3E66EC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AB929A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6B405C6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proofErr w:type="gramStart"/>
            <w:r w:rsidR="003E66EC">
              <w:t>45</w:t>
            </w:r>
            <w:r w:rsidR="006C2C15" w:rsidRPr="00AD5CE1">
              <w:t>“ x</w:t>
            </w:r>
            <w:proofErr w:type="gramEnd"/>
            <w:r w:rsidR="006C2C15" w:rsidRPr="00AD5CE1">
              <w:t xml:space="preserve"> Width: </w:t>
            </w:r>
            <w:r w:rsidR="003E66EC">
              <w:rPr>
                <w:color w:val="4472C4" w:themeColor="accent1"/>
              </w:rPr>
              <w:t>38</w:t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1626CCB2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B8ADD" w14:textId="77777777" w:rsidR="0054506E" w:rsidRDefault="0054506E" w:rsidP="00505854">
      <w:r>
        <w:separator/>
      </w:r>
    </w:p>
  </w:endnote>
  <w:endnote w:type="continuationSeparator" w:id="0">
    <w:p w14:paraId="6B29C6D1" w14:textId="77777777" w:rsidR="0054506E" w:rsidRDefault="0054506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7E720" w14:textId="77777777" w:rsidR="0054506E" w:rsidRDefault="0054506E" w:rsidP="00505854">
      <w:r>
        <w:separator/>
      </w:r>
    </w:p>
  </w:footnote>
  <w:footnote w:type="continuationSeparator" w:id="0">
    <w:p w14:paraId="6BC9F3CC" w14:textId="77777777" w:rsidR="0054506E" w:rsidRDefault="0054506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264841F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E66EC">
      <w:rPr>
        <w:b/>
        <w:bCs/>
        <w:sz w:val="28"/>
        <w:szCs w:val="28"/>
      </w:rPr>
      <w:t>0609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65118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7443A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65118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25B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66EC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506E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772E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58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2D2A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05320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0A6C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83B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2025-11-28T16:56:00Z</cp:lastPrinted>
  <dcterms:created xsi:type="dcterms:W3CDTF">2025-11-28T16:56:00Z</dcterms:created>
  <dcterms:modified xsi:type="dcterms:W3CDTF">2025-11-28T16:56:00Z</dcterms:modified>
</cp:coreProperties>
</file>