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CFC753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441E8BED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361C19BB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DB7008" w14:paraId="24448526" w14:textId="77777777" w:rsidTr="00D2396E">
        <w:tc>
          <w:tcPr>
            <w:tcW w:w="5395" w:type="dxa"/>
          </w:tcPr>
          <w:p w14:paraId="6F13FC7D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6CCA3447" w14:textId="77777777" w:rsidR="00AC1870" w:rsidRDefault="00AC1870" w:rsidP="00D2396E">
            <w:r>
              <w:t>Back</w:t>
            </w:r>
          </w:p>
        </w:tc>
      </w:tr>
      <w:tr w:rsidR="00DB7008" w14:paraId="11E29DC5" w14:textId="77777777" w:rsidTr="00D2396E">
        <w:tc>
          <w:tcPr>
            <w:tcW w:w="5395" w:type="dxa"/>
          </w:tcPr>
          <w:p w14:paraId="73B4D84C" w14:textId="2AABBAB9" w:rsidR="00AC1870" w:rsidRDefault="00DB7008" w:rsidP="00D2396E">
            <w:r>
              <w:rPr>
                <w:noProof/>
              </w:rPr>
              <w:drawing>
                <wp:inline distT="0" distB="0" distL="0" distR="0" wp14:anchorId="19271371" wp14:editId="78A14697">
                  <wp:extent cx="3187700" cy="3646375"/>
                  <wp:effectExtent l="0" t="0" r="0" b="0"/>
                  <wp:docPr id="1884331394" name="Picture 1" descr="A yellow and blue striped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331394" name="Picture 1" descr="A yellow and blue striped quil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8858" cy="3670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BDABF1C" w14:textId="4FF7A809" w:rsidR="00AC1870" w:rsidRDefault="00DB7008" w:rsidP="00D2396E">
            <w:r>
              <w:rPr>
                <w:noProof/>
              </w:rPr>
              <w:drawing>
                <wp:inline distT="0" distB="0" distL="0" distR="0" wp14:anchorId="6AF64752" wp14:editId="3DA18612">
                  <wp:extent cx="3657600" cy="2743200"/>
                  <wp:effectExtent l="0" t="0" r="0" b="0"/>
                  <wp:docPr id="19782430" name="Picture 3" descr="A brown blanket on a white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82430" name="Picture 3" descr="A brown blanket on a white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72839" cy="2754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CB4723" w14:textId="77777777" w:rsidR="00AC1870" w:rsidRDefault="00AC1870" w:rsidP="00AC1870">
      <w:pPr>
        <w:rPr>
          <w:b/>
          <w:bCs/>
          <w:color w:val="000000" w:themeColor="text1"/>
        </w:rPr>
      </w:pPr>
    </w:p>
    <w:p w14:paraId="3A74E8E0" w14:textId="4BF2874C" w:rsidR="00AC1870" w:rsidRDefault="00DB7008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07AE5A5E" wp14:editId="01D14930">
            <wp:extent cx="6858000" cy="7844790"/>
            <wp:effectExtent l="0" t="0" r="0" b="3810"/>
            <wp:docPr id="282039372" name="Picture 4" descr="A yellow and blue striped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039372" name="Picture 4" descr="A yellow and blue striped quil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4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AA6726" wp14:editId="7E599980">
            <wp:extent cx="9144000" cy="6858000"/>
            <wp:effectExtent l="0" t="0" r="0" b="0"/>
            <wp:docPr id="1075907137" name="Picture 5" descr="A close-up of a blu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907137" name="Picture 5" descr="A close-up of a blue fabric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94B4F8" wp14:editId="131A9883">
            <wp:extent cx="9144000" cy="6858000"/>
            <wp:effectExtent l="0" t="0" r="0" b="0"/>
            <wp:docPr id="330206994" name="Picture 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206994" name="Picture 6" descr="A close 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199FD8" wp14:editId="6AEFF86F">
            <wp:extent cx="9144000" cy="6858000"/>
            <wp:effectExtent l="0" t="0" r="0" b="0"/>
            <wp:docPr id="1451430992" name="Picture 7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430992" name="Picture 7" descr="A piece of fabric on a gri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E8F927" wp14:editId="7E8FBA6E">
            <wp:extent cx="9144000" cy="6858000"/>
            <wp:effectExtent l="0" t="0" r="0" b="0"/>
            <wp:docPr id="1374574071" name="Picture 8" descr="A brown blanket on a white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574071" name="Picture 8" descr="A brown blanket on a white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EC4491" wp14:editId="0914D082">
            <wp:extent cx="9144000" cy="6858000"/>
            <wp:effectExtent l="0" t="0" r="0" b="0"/>
            <wp:docPr id="1929801752" name="Picture 9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801752" name="Picture 9" descr="A close up of a fabric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3D5F14" wp14:editId="3B7EC33D">
            <wp:extent cx="9144000" cy="6858000"/>
            <wp:effectExtent l="0" t="0" r="0" b="0"/>
            <wp:docPr id="2107282858" name="Picture 10" descr="A close-up of a measuring ta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282858" name="Picture 10" descr="A close-up of a measuring tape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B69940A" w14:textId="6FFD32F1" w:rsidR="00EE542D" w:rsidRPr="00EE542D" w:rsidRDefault="00EE542D" w:rsidP="00EE542D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62EAD598" w14:textId="4BC68F05" w:rsidR="00023D07" w:rsidRDefault="00EE542D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Known Owners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3040C8D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10188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4AC07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8586A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4CC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5225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5155534C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D622AA2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A0A3F2C" w14:textId="5533EA0C" w:rsidR="0097695B" w:rsidRDefault="00DB7008" w:rsidP="003C6205">
            <w:r>
              <w:rPr>
                <w:color w:val="4472C4" w:themeColor="accent1"/>
              </w:rPr>
              <w:t>2025-11-14</w:t>
            </w:r>
          </w:p>
        </w:tc>
        <w:tc>
          <w:tcPr>
            <w:tcW w:w="1890" w:type="dxa"/>
          </w:tcPr>
          <w:p w14:paraId="56266F46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1B87A6AD" w14:textId="7C46285C" w:rsidR="0097695B" w:rsidRDefault="00DB7008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</w:p>
        </w:tc>
        <w:tc>
          <w:tcPr>
            <w:tcW w:w="1165" w:type="dxa"/>
          </w:tcPr>
          <w:p w14:paraId="3E11F0F2" w14:textId="6B936932" w:rsidR="0097695B" w:rsidRDefault="00DB7008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$450</w:t>
            </w:r>
          </w:p>
        </w:tc>
      </w:tr>
      <w:tr w:rsidR="004E673A" w14:paraId="5D3E195E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31FF8D8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4C9A44C5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54D0C49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07DD3ABE" w14:textId="2621BACE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D2345EB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27B8B760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1696D37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48FB251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745FB191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003EEFD9" w14:textId="77777777" w:rsidTr="001F35A1">
        <w:tc>
          <w:tcPr>
            <w:tcW w:w="2153" w:type="dxa"/>
          </w:tcPr>
          <w:p w14:paraId="162C03C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3198FB86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54F6198C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D44A64A" w14:textId="77777777" w:rsidTr="001F35A1">
        <w:tc>
          <w:tcPr>
            <w:tcW w:w="2153" w:type="dxa"/>
          </w:tcPr>
          <w:p w14:paraId="0983FF19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27DE1C74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0EF6631A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DAC2BCD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5920D8B6" w14:textId="77777777" w:rsidTr="00BD0010">
        <w:tc>
          <w:tcPr>
            <w:tcW w:w="5395" w:type="dxa"/>
          </w:tcPr>
          <w:p w14:paraId="0119418A" w14:textId="1520F918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B7008">
              <w:rPr>
                <w:noProof/>
                <w:color w:val="4472C4" w:themeColor="accent1"/>
              </w:rPr>
              <w:t>Mennonite Strippy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40F3EFC6" w14:textId="7B9EC033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B7008">
              <w:rPr>
                <w:noProof/>
                <w:color w:val="4472C4" w:themeColor="accent1"/>
              </w:rPr>
              <w:t>1885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DB7008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694251F3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04EC679" w14:textId="060EC3FB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068079F4" w14:textId="77777777" w:rsidTr="00BD0010">
        <w:tc>
          <w:tcPr>
            <w:tcW w:w="5395" w:type="dxa"/>
          </w:tcPr>
          <w:p w14:paraId="5C26A644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51C56AF9" w14:textId="16D8C738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1DA5BE5B" w14:textId="08A0D57B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B7008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A84721C" w14:textId="6F903650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DB7008">
              <w:rPr>
                <w:noProof/>
                <w:color w:val="4472C4" w:themeColor="accent1"/>
              </w:rPr>
              <w:t>88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DB7008">
              <w:rPr>
                <w:noProof/>
                <w:color w:val="4472C4" w:themeColor="accent1"/>
              </w:rPr>
              <w:t>84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461AA032" w14:textId="77777777" w:rsidR="0097550E" w:rsidRPr="00AD5CE1" w:rsidRDefault="0097550E" w:rsidP="008B31F5"/>
        </w:tc>
      </w:tr>
      <w:tr w:rsidR="006C2C15" w:rsidRPr="00AD5CE1" w14:paraId="667C957F" w14:textId="77777777" w:rsidTr="00BD0010">
        <w:tc>
          <w:tcPr>
            <w:tcW w:w="5395" w:type="dxa"/>
          </w:tcPr>
          <w:p w14:paraId="09D34CAD" w14:textId="77777777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0A3143D2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6EACFEE2" w14:textId="27E46880" w:rsidR="00EE542D" w:rsidRDefault="00D83C6F" w:rsidP="00D83C6F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 xml:space="preserve">Other </w:t>
            </w:r>
            <w:r w:rsidR="00EE542D">
              <w:rPr>
                <w:b/>
                <w:bCs/>
                <w:i/>
                <w:iCs/>
              </w:rPr>
              <w:t>R</w:t>
            </w:r>
            <w:r w:rsidRPr="00E622A4">
              <w:rPr>
                <w:b/>
                <w:bCs/>
                <w:i/>
                <w:iCs/>
              </w:rPr>
              <w:t>elated</w:t>
            </w:r>
            <w:r w:rsidR="00EE542D">
              <w:rPr>
                <w:b/>
                <w:bCs/>
                <w:i/>
                <w:iCs/>
              </w:rPr>
              <w:t xml:space="preserve"> Information</w:t>
            </w:r>
            <w:r w:rsidRPr="00E622A4">
              <w:rPr>
                <w:b/>
                <w:bCs/>
                <w:i/>
                <w:iCs/>
              </w:rPr>
              <w:t>:</w:t>
            </w:r>
          </w:p>
          <w:p w14:paraId="1F0380E5" w14:textId="33AC8FCA" w:rsidR="00D83C6F" w:rsidRDefault="00EE542D" w:rsidP="00D83C6F">
            <w:r>
              <w:rPr>
                <w:i/>
                <w:iCs/>
              </w:rPr>
              <w:t xml:space="preserve">Quilt Index #: </w:t>
            </w:r>
            <w:r>
              <w:rPr>
                <w:i/>
                <w:iCs/>
              </w:rPr>
              <w:br/>
            </w:r>
            <w:r w:rsidR="00D83C6F">
              <w:br/>
            </w:r>
            <w:r w:rsidR="0097550E">
              <w:t xml:space="preserve">Scanned </w:t>
            </w:r>
            <w:r w:rsidR="00D83C6F"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64748E1B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5099E47D" w14:textId="77777777" w:rsidTr="00BD0010">
        <w:tc>
          <w:tcPr>
            <w:tcW w:w="10790" w:type="dxa"/>
            <w:gridSpan w:val="2"/>
          </w:tcPr>
          <w:p w14:paraId="5480145C" w14:textId="3017F91C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B7008">
              <w:rPr>
                <w:noProof/>
                <w:color w:val="4472C4" w:themeColor="accent1"/>
              </w:rPr>
              <w:t>Hand pieced, hand quilted (6-7/inch). 7.5" strips. Binding is a rolled back to front.</w:t>
            </w:r>
            <w:r w:rsidR="00DB7008">
              <w:rPr>
                <w:noProof/>
                <w:color w:val="4472C4" w:themeColor="accent1"/>
              </w:rPr>
              <w:br/>
            </w:r>
            <w:r w:rsidR="00DB7008">
              <w:rPr>
                <w:noProof/>
                <w:color w:val="4472C4" w:themeColor="accent1"/>
              </w:rPr>
              <w:br/>
              <w:t>Chris stated that this is a Mennonite strippy quilt. She has sold this to me at her cost.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3ADF6BCC" w14:textId="77777777" w:rsidR="00D83C6F" w:rsidRDefault="00D83C6F" w:rsidP="00AD5CE1"/>
    <w:p w14:paraId="28374987" w14:textId="09D1EF2E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sectPr w:rsidR="006359FB" w:rsidSect="00652555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B42FA5" w14:textId="77777777" w:rsidR="00C320BA" w:rsidRDefault="00C320BA" w:rsidP="00505854">
      <w:r>
        <w:separator/>
      </w:r>
    </w:p>
  </w:endnote>
  <w:endnote w:type="continuationSeparator" w:id="0">
    <w:p w14:paraId="38F6FF80" w14:textId="77777777" w:rsidR="00C320BA" w:rsidRDefault="00C320BA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83CA64" w14:textId="77777777" w:rsidR="00DB7008" w:rsidRDefault="00DB700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D97950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E0FB0C7" w14:textId="77777777" w:rsidR="002B7AA8" w:rsidRDefault="002B7AA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06EA57" w14:textId="77777777" w:rsidR="00DB7008" w:rsidRDefault="00DB700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1B0FF2" w14:textId="77777777" w:rsidR="00C320BA" w:rsidRDefault="00C320BA" w:rsidP="00505854">
      <w:r>
        <w:separator/>
      </w:r>
    </w:p>
  </w:footnote>
  <w:footnote w:type="continuationSeparator" w:id="0">
    <w:p w14:paraId="3550BCEB" w14:textId="77777777" w:rsidR="00C320BA" w:rsidRDefault="00C320BA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7ED9D3" w14:textId="77777777" w:rsidR="00DB7008" w:rsidRDefault="00DB700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8868DC" w14:textId="067A1A95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DB7008">
      <w:rPr>
        <w:b/>
        <w:bCs/>
        <w:sz w:val="28"/>
        <w:szCs w:val="28"/>
      </w:rPr>
      <w:t>0602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53454D">
      <w:rPr>
        <w:noProof/>
        <w:sz w:val="28"/>
        <w:szCs w:val="28"/>
      </w:rPr>
      <w:t>November 28, 2025</w:t>
    </w:r>
    <w:r w:rsidR="00505854" w:rsidRPr="002B7AA8">
      <w:rPr>
        <w:sz w:val="28"/>
        <w:szCs w:val="28"/>
      </w:rPr>
      <w:fldChar w:fldCharType="end"/>
    </w:r>
  </w:p>
  <w:p w14:paraId="062B9E56" w14:textId="77777777" w:rsidR="002B7AA8" w:rsidRDefault="002B7AA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1C1DEF" w14:textId="77777777" w:rsidR="00DB7008" w:rsidRDefault="00DB700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673A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5716E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525BA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08E6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1180E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6BFF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3454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D7C6E"/>
    <w:rsid w:val="006E3AE5"/>
    <w:rsid w:val="006F192B"/>
    <w:rsid w:val="006F5917"/>
    <w:rsid w:val="00703F19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7F3940"/>
    <w:rsid w:val="00806BA6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C2B5D"/>
    <w:rsid w:val="009C2BD8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A4EDE"/>
    <w:rsid w:val="00BC5B52"/>
    <w:rsid w:val="00BD0010"/>
    <w:rsid w:val="00BD428A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20BA"/>
    <w:rsid w:val="00C33D76"/>
    <w:rsid w:val="00C36021"/>
    <w:rsid w:val="00C36A8D"/>
    <w:rsid w:val="00C371F0"/>
    <w:rsid w:val="00C47052"/>
    <w:rsid w:val="00C51999"/>
    <w:rsid w:val="00C6055B"/>
    <w:rsid w:val="00C63B79"/>
    <w:rsid w:val="00C65748"/>
    <w:rsid w:val="00C71215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269B"/>
    <w:rsid w:val="00D83995"/>
    <w:rsid w:val="00D83C6F"/>
    <w:rsid w:val="00D85E75"/>
    <w:rsid w:val="00D9283C"/>
    <w:rsid w:val="00D929DB"/>
    <w:rsid w:val="00DA72DF"/>
    <w:rsid w:val="00DB05DB"/>
    <w:rsid w:val="00DB2E8E"/>
    <w:rsid w:val="00DB7008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821A8"/>
    <w:rsid w:val="00E9435B"/>
    <w:rsid w:val="00EA5D9B"/>
    <w:rsid w:val="00EB3245"/>
    <w:rsid w:val="00EB408B"/>
    <w:rsid w:val="00EC1829"/>
    <w:rsid w:val="00EC4340"/>
    <w:rsid w:val="00ED61C7"/>
    <w:rsid w:val="00EE542D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20C1BA"/>
  <w15:chartTrackingRefBased/>
  <w15:docId w15:val="{BD4D4FB7-416A-E247-AF97-8218E6D63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0</TotalTime>
  <Pages>9</Pages>
  <Words>185</Words>
  <Characters>1055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3</cp:revision>
  <cp:lastPrinted>2025-11-28T16:45:00Z</cp:lastPrinted>
  <dcterms:created xsi:type="dcterms:W3CDTF">2025-11-28T16:45:00Z</dcterms:created>
  <dcterms:modified xsi:type="dcterms:W3CDTF">2025-11-28T16:45:00Z</dcterms:modified>
</cp:coreProperties>
</file>