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6"/>
        <w:gridCol w:w="4564"/>
      </w:tblGrid>
      <w:tr w:rsidR="004E4A07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4E4A07" w14:paraId="11E29DC5" w14:textId="77777777" w:rsidTr="00D2396E">
        <w:tc>
          <w:tcPr>
            <w:tcW w:w="5395" w:type="dxa"/>
          </w:tcPr>
          <w:p w14:paraId="73B4D84C" w14:textId="13E4CFF4" w:rsidR="00AC1870" w:rsidRDefault="004E4A07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4C0A723F" wp14:editId="705538C0">
                  <wp:extent cx="3819896" cy="2451100"/>
                  <wp:effectExtent l="0" t="0" r="3175" b="0"/>
                  <wp:docPr id="322301822" name="Picture 1" descr="A piece of clothing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87441" name="Picture 1" descr="A piece of clothing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031" cy="245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0B56D0D1" w:rsidR="00AC1870" w:rsidRDefault="004E4A07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1C958AD7" wp14:editId="5B15D9E6">
                  <wp:extent cx="2752344" cy="4368800"/>
                  <wp:effectExtent l="0" t="0" r="3810" b="0"/>
                  <wp:docPr id="1275998966" name="Picture 3" descr="A close up of a dre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772772" name="Picture 3" descr="A close up of a dres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205" cy="43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6427765B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4E4A07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61C2BD9" wp14:editId="17D82BD2">
            <wp:extent cx="6858000" cy="4400550"/>
            <wp:effectExtent l="0" t="0" r="0" b="6350"/>
            <wp:docPr id="779487441" name="Picture 1" descr="A piece of clothing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87441" name="Picture 1" descr="A piece of clothing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07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2851488" wp14:editId="4707F894">
            <wp:extent cx="6858000" cy="5143500"/>
            <wp:effectExtent l="0" t="0" r="0" b="0"/>
            <wp:docPr id="272602332" name="Picture 2" descr="A piece of fabric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02332" name="Picture 2" descr="A piece of fabric with a patter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07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C9D5B41" wp14:editId="11FC3DB0">
            <wp:extent cx="5760720" cy="9144000"/>
            <wp:effectExtent l="0" t="0" r="5080" b="0"/>
            <wp:docPr id="1713772772" name="Picture 3" descr="A close up of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72772" name="Picture 3" descr="A close up of a dre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07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8F461F1" wp14:editId="6D5FA003">
            <wp:extent cx="6858000" cy="4936490"/>
            <wp:effectExtent l="0" t="0" r="0" b="3810"/>
            <wp:docPr id="465153867" name="Picture 4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53867" name="Picture 4" descr="A close up of a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6C71" w14:textId="77777777" w:rsidR="00064AF6" w:rsidRDefault="00064AF6" w:rsidP="00EE542D">
      <w:pPr>
        <w:pStyle w:val="Heading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br w:type="page"/>
      </w:r>
    </w:p>
    <w:p w14:paraId="1B69940A" w14:textId="3CEE1402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08173CA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A07">
              <w:rPr>
                <w:color w:val="4472C4" w:themeColor="accent1"/>
              </w:rPr>
              <w:t>2025-11-1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1E35A81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A07">
              <w:rPr>
                <w:noProof/>
                <w:color w:val="4472C4" w:themeColor="accent1"/>
              </w:rPr>
              <w:t>Midwest Fabric Study Group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289804BA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A07">
              <w:rPr>
                <w:color w:val="4472C4" w:themeColor="accent1"/>
              </w:rPr>
              <w:t>$</w:t>
            </w:r>
            <w:r w:rsidR="004E4A07">
              <w:rPr>
                <w:noProof/>
                <w:color w:val="4472C4" w:themeColor="accent1"/>
              </w:rPr>
              <w:t>43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68F1089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E4A07">
              <w:rPr>
                <w:color w:val="4472C4" w:themeColor="accent1"/>
              </w:rPr>
              <w:t>Partial Dress Bodice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0C9FC2B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A07">
              <w:rPr>
                <w:color w:val="4472C4" w:themeColor="accent1"/>
              </w:rPr>
              <w:t>1835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4A0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6513A4C1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69E44038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01C313C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A07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589919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E4A07">
              <w:rPr>
                <w:noProof/>
                <w:color w:val="4472C4" w:themeColor="accent1"/>
              </w:rPr>
              <w:t>21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E4A07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3C6E4526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E4A07" w:rsidRPr="004E4A07">
              <w:rPr>
                <w:color w:val="4472C4" w:themeColor="accent1"/>
              </w:rPr>
              <w:t>This pieced was purchased as part of a set at a live auction at the Fall North West Fabric Study group in Shipshewana, IN. The lot was $175 and included items 596, 597, 598, 599 and some ephemera. The donor to the autction is unknown. The pieces and ephemera are from Betty Harrigan's fabric collection.</w:t>
            </w:r>
            <w:r w:rsidR="004E4A07">
              <w:rPr>
                <w:color w:val="4472C4" w:themeColor="accent1"/>
              </w:rPr>
              <w:t> </w:t>
            </w:r>
            <w:r w:rsidR="004E4A07">
              <w:rPr>
                <w:color w:val="4472C4" w:themeColor="accent1"/>
              </w:rPr>
              <w:t> </w:t>
            </w:r>
            <w:r w:rsidR="004E4A07">
              <w:rPr>
                <w:color w:val="4472C4" w:themeColor="accent1"/>
              </w:rPr>
              <w:br/>
            </w:r>
            <w:r w:rsidR="004E4A07">
              <w:rPr>
                <w:color w:val="4472C4" w:themeColor="accent1"/>
              </w:rPr>
              <w:br/>
              <w:t>Red grounds calico. Hand stitched. Linen liner. Fasters.</w:t>
            </w:r>
            <w:r w:rsidR="004E4A07">
              <w:rPr>
                <w:color w:val="4472C4" w:themeColor="accent1"/>
              </w:rPr>
              <w:t> </w:t>
            </w:r>
            <w:r w:rsidR="004E4A07">
              <w:rPr>
                <w:color w:val="4472C4" w:themeColor="accent1"/>
              </w:rPr>
              <w:t> </w:t>
            </w:r>
            <w:r w:rsidR="004E4A07">
              <w:rPr>
                <w:color w:val="4472C4" w:themeColor="accent1"/>
              </w:rPr>
              <w:t> 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1117AE35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246D" w14:textId="77777777" w:rsidR="00FA4F4B" w:rsidRDefault="00FA4F4B" w:rsidP="00505854">
      <w:r>
        <w:separator/>
      </w:r>
    </w:p>
  </w:endnote>
  <w:endnote w:type="continuationSeparator" w:id="0">
    <w:p w14:paraId="644D7824" w14:textId="77777777" w:rsidR="00FA4F4B" w:rsidRDefault="00FA4F4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717FA" w14:textId="77777777" w:rsidR="00FA4F4B" w:rsidRDefault="00FA4F4B" w:rsidP="00505854">
      <w:r>
        <w:separator/>
      </w:r>
    </w:p>
  </w:footnote>
  <w:footnote w:type="continuationSeparator" w:id="0">
    <w:p w14:paraId="725F145C" w14:textId="77777777" w:rsidR="00FA4F4B" w:rsidRDefault="00FA4F4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6ED9EF2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E4A07">
      <w:rPr>
        <w:b/>
        <w:bCs/>
        <w:sz w:val="28"/>
        <w:szCs w:val="28"/>
      </w:rPr>
      <w:t>0598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64AF6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AF6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430B6"/>
    <w:rsid w:val="003505B5"/>
    <w:rsid w:val="0035209F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4A07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6A7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1E64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4F4B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7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2025-11-30T16:13:00Z</cp:lastPrinted>
  <dcterms:created xsi:type="dcterms:W3CDTF">2025-11-30T16:13:00Z</dcterms:created>
  <dcterms:modified xsi:type="dcterms:W3CDTF">2025-11-30T16:13:00Z</dcterms:modified>
</cp:coreProperties>
</file>