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E453A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5E453A" w14:paraId="11E29DC5" w14:textId="77777777" w:rsidTr="00D2396E">
        <w:tc>
          <w:tcPr>
            <w:tcW w:w="5395" w:type="dxa"/>
          </w:tcPr>
          <w:p w14:paraId="73B4D84C" w14:textId="7A852AD6" w:rsidR="00AC1870" w:rsidRDefault="005E453A" w:rsidP="00D2396E"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0"/>
                <w:szCs w:val="40"/>
              </w:rPr>
              <w:drawing>
                <wp:inline distT="0" distB="0" distL="0" distR="0" wp14:anchorId="61C93F90" wp14:editId="16B895F5">
                  <wp:extent cx="2787752" cy="2717800"/>
                  <wp:effectExtent l="0" t="0" r="6350" b="0"/>
                  <wp:docPr id="1764001408" name="Picture 1" descr="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001408" name="Picture 1" descr="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483" cy="273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28BCAB2E" w:rsidR="00AC1870" w:rsidRDefault="005E453A" w:rsidP="00D2396E"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0"/>
                <w:szCs w:val="40"/>
              </w:rPr>
              <w:drawing>
                <wp:inline distT="0" distB="0" distL="0" distR="0" wp14:anchorId="68FFBDA1" wp14:editId="3A241EA6">
                  <wp:extent cx="3225318" cy="2438400"/>
                  <wp:effectExtent l="0" t="0" r="635" b="0"/>
                  <wp:docPr id="1111846977" name="Picture 2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846977" name="Picture 2" descr="A piece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002" cy="246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102F7AB5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5E453A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29BE736" wp14:editId="3E08070B">
            <wp:extent cx="6858000" cy="5120640"/>
            <wp:effectExtent l="0" t="0" r="0" b="0"/>
            <wp:docPr id="6176401" name="Picture 3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401" name="Picture 3" descr="A piece of paper with writing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3A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4CD1C87" wp14:editId="4B7DEE5C">
            <wp:extent cx="6858000" cy="3643630"/>
            <wp:effectExtent l="0" t="0" r="0" b="1270"/>
            <wp:docPr id="1635097795" name="Picture 4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7795" name="Picture 4" descr="A piece of paper with writing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3A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43B3D721" wp14:editId="688E816C">
            <wp:extent cx="6141085" cy="9144000"/>
            <wp:effectExtent l="0" t="0" r="5715" b="0"/>
            <wp:docPr id="1491884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8430" name="Picture 1491884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3A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E860DAC" wp14:editId="797DC228">
            <wp:extent cx="6233160" cy="9144000"/>
            <wp:effectExtent l="0" t="0" r="2540" b="0"/>
            <wp:docPr id="1609912444" name="Picture 6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12444" name="Picture 6" descr="A piece of paper with writing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3A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1906B2A" wp14:editId="088BE285">
            <wp:extent cx="6858000" cy="9144000"/>
            <wp:effectExtent l="0" t="0" r="0" b="0"/>
            <wp:docPr id="698820712" name="Picture 7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20712" name="Picture 7" descr="A close-up of a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3A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1687173B" wp14:editId="51E63BAB">
            <wp:extent cx="6858000" cy="9074150"/>
            <wp:effectExtent l="0" t="0" r="0" b="6350"/>
            <wp:docPr id="1608056642" name="Picture 8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56642" name="Picture 8" descr="A close up of a fabric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3A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2819E11" wp14:editId="0797495D">
            <wp:extent cx="6858000" cy="9054465"/>
            <wp:effectExtent l="0" t="0" r="0" b="635"/>
            <wp:docPr id="1260544069" name="Picture 9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44069" name="Picture 9" descr="A close up of a fabric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79965555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E453A">
              <w:rPr>
                <w:color w:val="4472C4" w:themeColor="accent1"/>
              </w:rPr>
              <w:t>2025-11-1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276AA920" w:rsidR="0097695B" w:rsidRDefault="00CF3695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$43</w:t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39F4AF4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E453A">
              <w:rPr>
                <w:color w:val="4472C4" w:themeColor="accent1"/>
              </w:rPr>
              <w:t>Eustace's Wedding Dress Fragments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47E23B2A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E453A">
              <w:rPr>
                <w:color w:val="4472C4" w:themeColor="accent1"/>
              </w:rPr>
              <w:t>1775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E453A">
              <w:rPr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0DDD648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4572C09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414C851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E453A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61AA032" w14:textId="10F90BEE" w:rsidR="0097550E" w:rsidRPr="005E453A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5E453A">
              <w:br/>
            </w:r>
            <w:r w:rsidR="006C2C15" w:rsidRPr="00AD5CE1">
              <w:t xml:space="preserve">Length: </w:t>
            </w:r>
            <w:r w:rsidR="005E453A">
              <w:rPr>
                <w:color w:val="4472C4" w:themeColor="accent1"/>
              </w:rPr>
              <w:t>15</w:t>
            </w:r>
            <w:r w:rsidR="006C2C15" w:rsidRPr="00AD5CE1">
              <w:t xml:space="preserve">“ x Width: </w:t>
            </w:r>
            <w:r w:rsidR="005E453A">
              <w:t>5</w:t>
            </w:r>
            <w:r w:rsidR="006C2C15" w:rsidRPr="00AD5CE1">
              <w:t>“</w:t>
            </w:r>
            <w:r w:rsidR="009F09AC">
              <w:br/>
            </w:r>
            <w:r w:rsidR="005E453A">
              <w:t>L</w:t>
            </w:r>
            <w:r w:rsidR="005E453A" w:rsidRPr="00AD5CE1">
              <w:t xml:space="preserve">ength: </w:t>
            </w:r>
            <w:r w:rsidR="005E453A">
              <w:rPr>
                <w:color w:val="4472C4" w:themeColor="accent1"/>
              </w:rPr>
              <w:t>16</w:t>
            </w:r>
            <w:r w:rsidR="005E453A" w:rsidRPr="00AD5CE1">
              <w:t xml:space="preserve">“ x Width: </w:t>
            </w:r>
            <w:r w:rsidR="005E453A">
              <w:rPr>
                <w:color w:val="4472C4" w:themeColor="accent1"/>
              </w:rPr>
              <w:t>9</w:t>
            </w:r>
            <w:r w:rsidR="005E453A" w:rsidRPr="00AD5CE1">
              <w:t>“</w:t>
            </w:r>
            <w:r w:rsidR="00862154">
              <w:rPr>
                <w:color w:val="4472C4" w:themeColor="accent1"/>
              </w:rPr>
              <w:t xml:space="preserve">  </w:t>
            </w:r>
          </w:p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2A1387B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42508B61" w14:textId="77777777" w:rsidR="005E453A" w:rsidRDefault="00E622A4" w:rsidP="006C2C15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E453A">
              <w:rPr>
                <w:color w:val="4472C4" w:themeColor="accent1"/>
              </w:rPr>
              <w:t>This pieced was purchased as part of a set at a live auction at the Fall North West Fabric Study group in Shipshewana, IN. The lot was $175 and included items 596, 597, 598, 599 and some ephemera. The donor to the autction is unknown. The pieces and ephemera are from Betty Harrigan's fabric collection.</w:t>
            </w:r>
            <w:r w:rsidR="005E453A">
              <w:rPr>
                <w:color w:val="4472C4" w:themeColor="accent1"/>
              </w:rPr>
              <w:br/>
            </w:r>
            <w:r w:rsidR="005E453A">
              <w:rPr>
                <w:color w:val="4472C4" w:themeColor="accent1"/>
              </w:rPr>
              <w:br/>
              <w:t xml:space="preserve">The lining is linen and the outer frabric is silk brocade. Hand stitched. </w:t>
            </w:r>
          </w:p>
          <w:p w14:paraId="405A78E8" w14:textId="77777777" w:rsidR="005E453A" w:rsidRDefault="005E453A" w:rsidP="006C2C15">
            <w:pPr>
              <w:rPr>
                <w:color w:val="4472C4" w:themeColor="accent1"/>
              </w:rPr>
            </w:pPr>
          </w:p>
          <w:p w14:paraId="5480145C" w14:textId="0174EBD0" w:rsidR="006C2C15" w:rsidRDefault="005E453A" w:rsidP="006C2C15">
            <w:r>
              <w:rPr>
                <w:color w:val="4472C4" w:themeColor="accent1"/>
              </w:rPr>
              <w:t xml:space="preserve">Two pieces of paper were associated with these items. They are stored in the ephemera collection under </w:t>
            </w:r>
            <w:r w:rsidR="00455C48">
              <w:rPr>
                <w:color w:val="4472C4" w:themeColor="accent1"/>
              </w:rPr>
              <w:t>their age.</w:t>
            </w:r>
            <w:r w:rsidR="00455C48">
              <w:rPr>
                <w:color w:val="4472C4" w:themeColor="accent1"/>
              </w:rPr>
              <w:br/>
            </w:r>
            <w:r w:rsidR="00455C48">
              <w:rPr>
                <w:color w:val="4472C4" w:themeColor="accent1"/>
              </w:rPr>
              <w:br/>
              <w:t>Paper 1: Hotel Stationary. Aside from the hotel's header, the front is blank:</w:t>
            </w:r>
            <w:r w:rsidR="00455C48">
              <w:rPr>
                <w:color w:val="4472C4" w:themeColor="accent1"/>
              </w:rPr>
              <w:br/>
              <w:t>Hotel Chamberlain - Old Point Comfort - Fort Monroe VA. Written on the back is written "Pieces from Old Home. Grandma Eustice's wedding dress. 1775. possibly 1776."</w:t>
            </w:r>
            <w:r w:rsidR="00455C48">
              <w:rPr>
                <w:color w:val="4472C4" w:themeColor="accent1"/>
              </w:rPr>
              <w:br/>
            </w:r>
            <w:r w:rsidR="00455C48">
              <w:rPr>
                <w:color w:val="4472C4" w:themeColor="accent1"/>
              </w:rPr>
              <w:br/>
            </w:r>
            <w:r w:rsidR="00455C48">
              <w:rPr>
                <w:color w:val="4472C4" w:themeColor="accent1"/>
              </w:rPr>
              <w:lastRenderedPageBreak/>
              <w:t>The smaller piece of paper was pinned to the linen liner. On one side is written "Shawl." The other side has printed, "Boston."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32A08A7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Provenance</w:t>
      </w:r>
    </w:p>
    <w:p w14:paraId="7E9A8E82" w14:textId="2F9B2FAE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5E453A">
        <w:rPr>
          <w:color w:val="4472C4" w:themeColor="accent1"/>
        </w:rPr>
        <w:br/>
        <w:t xml:space="preserve"> </w:t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0A5A1901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144CA1D2" w14:textId="77777777" w:rsidTr="003C6205">
        <w:tc>
          <w:tcPr>
            <w:tcW w:w="3596" w:type="dxa"/>
            <w:gridSpan w:val="2"/>
          </w:tcPr>
          <w:p w14:paraId="3D7DE480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1B3D1A0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0A7DB9C6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FB175E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AE8B44D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C59E4F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2605E6A8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B6E818A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78C8848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6C620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FA5B2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8887A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119F4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921D9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861A2C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A6EE8A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46B532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BD25AE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F653B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F680B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74562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710E0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337296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BFDB1A" w14:textId="77777777" w:rsidR="004B71A6" w:rsidRPr="00C84D35" w:rsidRDefault="004B71A6" w:rsidP="003C6205"/>
        </w:tc>
      </w:tr>
      <w:tr w:rsidR="004B71A6" w:rsidRPr="00C84D35" w14:paraId="1D70C9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F2747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6C130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2242F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D3758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E12CC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7F280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2E8F2B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0F48B7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4C598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13A779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0CAA78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9CB09C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9663B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7B378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0DC854" w14:textId="77777777" w:rsidR="004B71A6" w:rsidRPr="00C84D35" w:rsidRDefault="004B71A6" w:rsidP="003C6205"/>
        </w:tc>
      </w:tr>
      <w:tr w:rsidR="004B71A6" w:rsidRPr="00C84D35" w14:paraId="34C241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4315E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AB67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B34DF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350E8F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5911F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1216FA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085927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E9B7A5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05FD4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D1A94A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584D54" w14:textId="77777777" w:rsidR="004B71A6" w:rsidRPr="00C84D35" w:rsidRDefault="004B71A6" w:rsidP="003C6205"/>
        </w:tc>
      </w:tr>
      <w:tr w:rsidR="004B71A6" w:rsidRPr="00C84D35" w14:paraId="345E51A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B21C6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F7599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34604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9C452E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6EF63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E87C90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F7F52" w14:textId="77777777" w:rsidR="004B71A6" w:rsidRPr="00C84D35" w:rsidRDefault="004B71A6" w:rsidP="003C6205"/>
        </w:tc>
      </w:tr>
      <w:tr w:rsidR="004B71A6" w:rsidRPr="00BC5B52" w14:paraId="6DA6B7A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ADCAF4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4FB45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C6C600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68F3E8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E070B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50D74C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606F0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0E8F65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5E674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AC1AE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9003A7" w14:textId="77777777" w:rsidR="004B71A6" w:rsidRPr="00C84D35" w:rsidRDefault="004B71A6" w:rsidP="003C6205"/>
        </w:tc>
      </w:tr>
    </w:tbl>
    <w:p w14:paraId="543E09F7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0D8656F6" w14:textId="77777777" w:rsidR="00AC1870" w:rsidRDefault="00AC1870">
      <w:pPr>
        <w:rPr>
          <w:b/>
          <w:bCs/>
          <w:color w:val="000000" w:themeColor="text1"/>
        </w:rPr>
      </w:pPr>
    </w:p>
    <w:p w14:paraId="75C2E5EB" w14:textId="2FEAC6C1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9A23CB8" w14:textId="20002B6C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6B113DB1" w14:textId="67F718FC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F789DE6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214E37EE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0372CA4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0C461DA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8EAD179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5F1BA50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5C7C06A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B2D978C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330054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2980A10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DC6EAF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AC50ACC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4484E70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4F5F501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741657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3BE916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969B494" w14:textId="77777777" w:rsidR="006B116A" w:rsidRDefault="006B116A" w:rsidP="006B116A"/>
        </w:tc>
      </w:tr>
      <w:tr w:rsidR="00106BC9" w:rsidRPr="00AD5CE1" w14:paraId="11BA8D8B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32DE3596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CD4BD00" w14:textId="77777777" w:rsidR="006B116A" w:rsidRPr="006B116A" w:rsidRDefault="006B116A" w:rsidP="006B116A"/>
    <w:p w14:paraId="486388FC" w14:textId="77777777" w:rsidR="00470041" w:rsidRPr="00470041" w:rsidRDefault="00470041" w:rsidP="00470041">
      <w:r>
        <w:rPr>
          <w:color w:val="4472C4" w:themeColor="accent1"/>
        </w:rPr>
        <w:tab/>
      </w:r>
    </w:p>
    <w:p w14:paraId="2D8AF92D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785EDB7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77FD726C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B75687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EE542D" w14:paraId="2FB33674" w14:textId="77777777" w:rsidTr="002B1CEB">
        <w:tc>
          <w:tcPr>
            <w:tcW w:w="5010" w:type="dxa"/>
            <w:gridSpan w:val="3"/>
          </w:tcPr>
          <w:p w14:paraId="22B6CBE7" w14:textId="278FDE47" w:rsidR="00EE542D" w:rsidRDefault="00EE542D" w:rsidP="00BA419B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59B92AFE" w14:textId="77777777" w:rsidR="00EE542D" w:rsidRDefault="00EE542D" w:rsidP="00BA419B">
            <w:pPr>
              <w:rPr>
                <w:color w:val="4472C4" w:themeColor="accent1"/>
              </w:rPr>
            </w:pPr>
          </w:p>
        </w:tc>
      </w:tr>
      <w:tr w:rsidR="00EE542D" w14:paraId="151304F0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6484DC3" w14:textId="3B87AB53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EDBE5FE" w14:textId="175D1A6B" w:rsidR="00EE542D" w:rsidRPr="00BD428A" w:rsidRDefault="00BD428A" w:rsidP="00BD428A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EE542D" w14:paraId="2143864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4854B0F" w14:textId="7621DD64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41180E">
              <w:t>Medallion</w:t>
            </w:r>
          </w:p>
        </w:tc>
        <w:tc>
          <w:tcPr>
            <w:tcW w:w="5441" w:type="dxa"/>
          </w:tcPr>
          <w:p w14:paraId="589D2FE7" w14:textId="5A4B5733" w:rsidR="00EE542D" w:rsidRDefault="00BD428A" w:rsidP="00EE542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41180E" w14:paraId="794AAEE1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00BD4B" w14:textId="101F31D0" w:rsidR="0041180E" w:rsidRDefault="0041180E" w:rsidP="0041180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1E6A9108" w14:textId="69CCB3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41180E" w14:paraId="3D52D99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F4D4BF0" w14:textId="20F6B9C5" w:rsidR="0041180E" w:rsidRDefault="0041180E" w:rsidP="0041180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366E458" w14:textId="54070DB1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472E699F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909E2C3" w14:textId="1124D120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2B4D1514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2EF3EF84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1C753" w14:textId="4C77680E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41888F72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CAE344B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0E9B538" w14:textId="0A982F8B" w:rsidR="00BD428A" w:rsidRDefault="00BD428A" w:rsidP="00BD428A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50DA2AF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F912CC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2190BCC" w14:textId="77777777" w:rsidR="00BD428A" w:rsidRDefault="00BD428A" w:rsidP="00BD428A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35E64FD3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41D26144" w14:textId="77777777" w:rsidTr="002B1CEB">
        <w:tc>
          <w:tcPr>
            <w:tcW w:w="5010" w:type="dxa"/>
            <w:gridSpan w:val="3"/>
          </w:tcPr>
          <w:p w14:paraId="5234EBC7" w14:textId="13A2EF9E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53460FA0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7DF08D9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EEA3602" w14:textId="77777777" w:rsidR="00BD428A" w:rsidRDefault="00BD428A" w:rsidP="00BD428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A26CF6E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C188BD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088F8A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577482D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EFF7EC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4B87D82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4B3C0FE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3DAC20F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AB076F5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ED071D8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5395BC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F799819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CCADEE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9B36184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483A73A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19DF10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1B0F21F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C45822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BADEBD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3334BA4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1E9A6BA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454F2E5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A3EB858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332F78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4A537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9B29FB2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6CB1C94" w14:textId="77777777" w:rsidTr="002B1CEB">
        <w:tc>
          <w:tcPr>
            <w:tcW w:w="5010" w:type="dxa"/>
            <w:gridSpan w:val="3"/>
          </w:tcPr>
          <w:p w14:paraId="1074E9DF" w14:textId="77777777" w:rsidR="00BD428A" w:rsidRDefault="00BD428A" w:rsidP="00BD428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703CC7D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B27FE2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91450AE" w14:textId="77777777" w:rsidR="00BD428A" w:rsidRDefault="00BD428A" w:rsidP="00BD428A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B67E0CD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5E53E3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DC7C2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B90471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4DA97E4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101C285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45273D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90481AA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CEF5310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4017D88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A32CF95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A523DC0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24DD9B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DDB5EFA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3D7A12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56737DF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FA70493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909865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D72FE4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1551B69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19C7EC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D730FAC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22CF414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79C8A99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BB783A3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A41CFA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133F5B05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21ED0DC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44CF734" w14:textId="77777777" w:rsidTr="002B1CEB">
        <w:tc>
          <w:tcPr>
            <w:tcW w:w="5010" w:type="dxa"/>
            <w:gridSpan w:val="3"/>
          </w:tcPr>
          <w:p w14:paraId="684DE44C" w14:textId="65A95265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0F3C386A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61F94A7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7B43E4F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8C7544A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3F9758D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AA77D2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DC37CCC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20D10B25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73B278CB" w14:textId="140F6651" w:rsidR="00BD428A" w:rsidRPr="00DA72DF" w:rsidRDefault="00BD428A" w:rsidP="00BD428A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1AEAEF3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D62DEF3" w14:textId="1D170642" w:rsidR="00BD428A" w:rsidRDefault="00BD428A" w:rsidP="00BD428A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0FFECC" w14:textId="77777777" w:rsidR="00BD428A" w:rsidRDefault="00BD428A" w:rsidP="00BD428A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3D75194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678147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6D75216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2D3C92E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72888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ABAD9A6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6497997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DC09A7" w14:textId="77777777" w:rsidR="00BD428A" w:rsidRPr="00765FC5" w:rsidRDefault="00BD428A" w:rsidP="00BD428A">
            <w: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6AF076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F519A9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71F5B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BAAB79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AE9E49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41C98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7E954A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F32182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F59825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0915A94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0CAC1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54F2A46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35012D5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CE211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C4959A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A4B73DC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353C00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B30E22" w14:textId="2DD4F922" w:rsidR="007B28B4" w:rsidRPr="003618A8" w:rsidRDefault="007B28B4" w:rsidP="00FE52BE">
      <w:pPr>
        <w:rPr>
          <w:color w:val="FF0000"/>
        </w:rPr>
      </w:pPr>
    </w:p>
    <w:p w14:paraId="19579B7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50F2EBC2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13D80794" w14:textId="77777777" w:rsidTr="00E622A4">
        <w:tc>
          <w:tcPr>
            <w:tcW w:w="3326" w:type="dxa"/>
            <w:gridSpan w:val="2"/>
          </w:tcPr>
          <w:p w14:paraId="124B43AD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6C700149" w14:textId="77777777" w:rsidR="00E622A4" w:rsidRDefault="00E622A4" w:rsidP="00914C66"/>
        </w:tc>
        <w:tc>
          <w:tcPr>
            <w:tcW w:w="3597" w:type="dxa"/>
          </w:tcPr>
          <w:p w14:paraId="1FEE4BA0" w14:textId="77777777" w:rsidR="00E622A4" w:rsidRDefault="00E622A4" w:rsidP="00914C66"/>
        </w:tc>
      </w:tr>
      <w:tr w:rsidR="00A10CAE" w14:paraId="563D4B4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1A7730F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8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6FF5EC6D" w14:textId="15E9B22A" w:rsidR="00A10CAE" w:rsidRDefault="00C65748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Stuffed Work</w:t>
            </w:r>
          </w:p>
        </w:tc>
        <w:tc>
          <w:tcPr>
            <w:tcW w:w="3597" w:type="dxa"/>
          </w:tcPr>
          <w:p w14:paraId="487BF39B" w14:textId="5DF4BF9D" w:rsidR="00A10CAE" w:rsidRDefault="00C65748" w:rsidP="00914C66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Stencils</w:t>
            </w:r>
          </w:p>
        </w:tc>
      </w:tr>
      <w:tr w:rsidR="00A10CAE" w14:paraId="42A5A8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87D2DE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45567AE4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Cording</w:t>
            </w:r>
          </w:p>
        </w:tc>
        <w:tc>
          <w:tcPr>
            <w:tcW w:w="3597" w:type="dxa"/>
          </w:tcPr>
          <w:p w14:paraId="21B5485C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Inking</w:t>
            </w:r>
          </w:p>
        </w:tc>
      </w:tr>
      <w:tr w:rsidR="00A10CAE" w14:paraId="0CD0DA30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83DD704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276EAE37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Beading</w:t>
            </w:r>
          </w:p>
        </w:tc>
        <w:tc>
          <w:tcPr>
            <w:tcW w:w="3597" w:type="dxa"/>
          </w:tcPr>
          <w:p w14:paraId="5C1E2DD3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Painting</w:t>
            </w:r>
          </w:p>
        </w:tc>
      </w:tr>
      <w:tr w:rsidR="00A10CAE" w14:paraId="5ABA9F5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34F117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4B5D0A1F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Rhinestones / Gems</w:t>
            </w:r>
          </w:p>
        </w:tc>
        <w:tc>
          <w:tcPr>
            <w:tcW w:w="3597" w:type="dxa"/>
          </w:tcPr>
          <w:p w14:paraId="4B5A1A95" w14:textId="49E92774" w:rsidR="00A10CAE" w:rsidRDefault="00C65748" w:rsidP="00914C66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Stamps</w:t>
            </w:r>
          </w:p>
        </w:tc>
      </w:tr>
      <w:tr w:rsidR="00C65748" w14:paraId="4A0BB51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7F8E60A" w14:textId="0A23F1D8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29DC7EE" w14:textId="69A7F107" w:rsidR="00C65748" w:rsidRDefault="00C65748" w:rsidP="00C65748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64B44F8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9D14F8E" w14:textId="097256B5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2DE5D1F4" w14:textId="18074327" w:rsidR="00C65748" w:rsidRDefault="00C65748" w:rsidP="00C65748"/>
        </w:tc>
      </w:tr>
      <w:tr w:rsidR="00C65748" w14:paraId="47D199D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480BFCD" w14:textId="0AC26EA5" w:rsidR="00C65748" w:rsidRDefault="00C65748" w:rsidP="00C65748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1A4AEF78" w14:textId="3575C0D6" w:rsidR="00C65748" w:rsidRDefault="00C65748" w:rsidP="00C65748"/>
        </w:tc>
      </w:tr>
      <w:tr w:rsidR="00C65748" w14:paraId="58FA1658" w14:textId="77777777" w:rsidTr="00E622A4">
        <w:tc>
          <w:tcPr>
            <w:tcW w:w="10520" w:type="dxa"/>
            <w:gridSpan w:val="4"/>
          </w:tcPr>
          <w:p w14:paraId="4F06F537" w14:textId="77777777" w:rsidR="00C65748" w:rsidRPr="007B28B4" w:rsidRDefault="00C65748" w:rsidP="00C6574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3E1F6D5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D38263B" w14:textId="77777777" w:rsidR="00C65748" w:rsidRDefault="00C65748" w:rsidP="00C65748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Stitches are appropriately small and even.</w:t>
            </w:r>
          </w:p>
        </w:tc>
      </w:tr>
      <w:tr w:rsidR="00C65748" w14:paraId="3D034CF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6B37102" w14:textId="77777777" w:rsidR="00C65748" w:rsidRDefault="00C65748" w:rsidP="00C65748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Edges are as design intends (straight, curved, pointed).</w:t>
            </w:r>
          </w:p>
        </w:tc>
      </w:tr>
      <w:tr w:rsidR="00C65748" w14:paraId="6FD74FA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2AC8782" w14:textId="77777777" w:rsidR="00C65748" w:rsidRDefault="00C65748" w:rsidP="00C65748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Work demonstrates appropriate skill for intended purpose.</w:t>
            </w:r>
          </w:p>
        </w:tc>
      </w:tr>
      <w:tr w:rsidR="00C65748" w14:paraId="534DF13E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17BA2C" w14:textId="77777777" w:rsidR="00C65748" w:rsidRPr="00A63D5F" w:rsidRDefault="00C65748" w:rsidP="00C65748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5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5"/>
          </w:p>
        </w:tc>
      </w:tr>
    </w:tbl>
    <w:p w14:paraId="702CA765" w14:textId="77777777" w:rsidR="00A14EB0" w:rsidRDefault="00A14EB0" w:rsidP="00914C66"/>
    <w:p w14:paraId="7C1EBFA7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3F06EC4F" w14:textId="77777777" w:rsidTr="002B1CEB">
        <w:tc>
          <w:tcPr>
            <w:tcW w:w="4802" w:type="dxa"/>
            <w:gridSpan w:val="2"/>
          </w:tcPr>
          <w:p w14:paraId="42AB748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6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5823" w:type="dxa"/>
            <w:gridSpan w:val="2"/>
          </w:tcPr>
          <w:p w14:paraId="46A18F65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3BB8B08A" w14:textId="77777777" w:rsidTr="002B1CEB">
        <w:tc>
          <w:tcPr>
            <w:tcW w:w="4802" w:type="dxa"/>
            <w:gridSpan w:val="2"/>
          </w:tcPr>
          <w:p w14:paraId="07A46BA5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9C23D5B" w14:textId="77777777" w:rsidR="00384612" w:rsidRDefault="00384612" w:rsidP="008277B0"/>
        </w:tc>
      </w:tr>
      <w:tr w:rsidR="002B1CEB" w:rsidRPr="008277B0" w14:paraId="6F54B4EC" w14:textId="77777777" w:rsidTr="002B1CEB">
        <w:tc>
          <w:tcPr>
            <w:tcW w:w="5010" w:type="dxa"/>
            <w:gridSpan w:val="3"/>
          </w:tcPr>
          <w:p w14:paraId="2E5F049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E410475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5DE70E2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FADB952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6AB54BB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6D4B1F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9D7DF8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1F67434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0A9019E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8BBA6EC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1FF77F0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46DAA91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EAFAC30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9489AA8" w14:textId="77777777" w:rsidTr="002B1CEB">
        <w:tc>
          <w:tcPr>
            <w:tcW w:w="5010" w:type="dxa"/>
            <w:gridSpan w:val="3"/>
          </w:tcPr>
          <w:p w14:paraId="5E356F17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2F3AD35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5503B68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161CEB0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042FD7E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57FFB20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A7DEDCD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C189104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7BF258EE" w14:textId="77777777" w:rsidTr="00106BC9">
        <w:tc>
          <w:tcPr>
            <w:tcW w:w="10625" w:type="dxa"/>
            <w:gridSpan w:val="4"/>
          </w:tcPr>
          <w:p w14:paraId="375967D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C4779E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41F4C7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CD1CFF" w14:textId="77777777" w:rsidR="002B1CEB" w:rsidRDefault="002B1CEB" w:rsidP="008277B0">
      <w:pPr>
        <w:rPr>
          <w:b/>
          <w:bCs/>
          <w:i/>
          <w:iCs/>
        </w:rPr>
      </w:pPr>
    </w:p>
    <w:p w14:paraId="19CABFDF" w14:textId="49D1EF10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5A6B1A4" w14:textId="77777777" w:rsidTr="002B1CEB">
        <w:tc>
          <w:tcPr>
            <w:tcW w:w="10620" w:type="dxa"/>
            <w:gridSpan w:val="6"/>
          </w:tcPr>
          <w:p w14:paraId="122F8FA7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BEF1AA5" w14:textId="77777777" w:rsidTr="002B1CEB">
        <w:tc>
          <w:tcPr>
            <w:tcW w:w="338" w:type="dxa"/>
          </w:tcPr>
          <w:p w14:paraId="26F9AE5B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53A2A15D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115517E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9E4070B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8"/>
          </w:p>
        </w:tc>
      </w:tr>
      <w:tr w:rsidR="00A659FB" w14:paraId="1829C445" w14:textId="77777777" w:rsidTr="002B1CEB">
        <w:tc>
          <w:tcPr>
            <w:tcW w:w="338" w:type="dxa"/>
          </w:tcPr>
          <w:p w14:paraId="2EDE0A21" w14:textId="77777777" w:rsidR="00A659FB" w:rsidRDefault="00A659FB" w:rsidP="008277B0"/>
        </w:tc>
        <w:tc>
          <w:tcPr>
            <w:tcW w:w="1462" w:type="dxa"/>
            <w:gridSpan w:val="2"/>
          </w:tcPr>
          <w:p w14:paraId="173753D4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097BC90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0F9EE10" w14:textId="77777777" w:rsidTr="002B1CEB">
        <w:tc>
          <w:tcPr>
            <w:tcW w:w="5010" w:type="dxa"/>
            <w:gridSpan w:val="5"/>
          </w:tcPr>
          <w:p w14:paraId="73AFBD4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615" w:type="dxa"/>
          </w:tcPr>
          <w:p w14:paraId="37FC313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A28D19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F2ED42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28D84B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3A9DDA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AFCA25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8EC7DF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2EB453B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A81BF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A46A31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F70658E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6CBB1C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15EFEAB" w14:textId="77777777" w:rsidTr="002B1CEB">
        <w:tc>
          <w:tcPr>
            <w:tcW w:w="5010" w:type="dxa"/>
            <w:gridSpan w:val="5"/>
          </w:tcPr>
          <w:p w14:paraId="55F4C3E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A0BCA5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1221C1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45CB86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41ABF1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30DEE3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49B86E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D940844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8999D5B" w14:textId="77777777" w:rsidTr="002B1CEB">
        <w:tc>
          <w:tcPr>
            <w:tcW w:w="10625" w:type="dxa"/>
            <w:gridSpan w:val="6"/>
          </w:tcPr>
          <w:p w14:paraId="7877D7AA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BF53A6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83664A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5B4A62" w14:textId="77777777" w:rsidR="007B28B4" w:rsidRDefault="007B28B4" w:rsidP="008277B0">
      <w:pPr>
        <w:rPr>
          <w:i/>
          <w:iCs/>
        </w:rPr>
      </w:pPr>
    </w:p>
    <w:p w14:paraId="6A4157BB" w14:textId="50B00CCA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7C21377A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7CFA1BC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37C8C5B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1EE5EDA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15A3AE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1D92AC3A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CA6D1D1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75DB35E5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5AF99A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7226432F" w14:textId="77777777" w:rsidTr="00106BC9">
        <w:tc>
          <w:tcPr>
            <w:tcW w:w="10620" w:type="dxa"/>
            <w:gridSpan w:val="3"/>
          </w:tcPr>
          <w:p w14:paraId="56CC2EA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0EC5AB6" w14:textId="77777777" w:rsidR="007B28B4" w:rsidRDefault="007B28B4" w:rsidP="008277B0">
      <w:pPr>
        <w:rPr>
          <w:i/>
          <w:iCs/>
        </w:rPr>
      </w:pPr>
    </w:p>
    <w:p w14:paraId="4660BC8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5348AF2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82D5AAB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EFBFA8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33C6236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379CD5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6758195" w14:textId="77777777" w:rsidR="00DD013C" w:rsidRDefault="00DD013C" w:rsidP="008277B0"/>
        </w:tc>
        <w:tc>
          <w:tcPr>
            <w:tcW w:w="3597" w:type="dxa"/>
          </w:tcPr>
          <w:p w14:paraId="04F8ED00" w14:textId="77777777" w:rsidR="00DD013C" w:rsidRDefault="00DD013C" w:rsidP="008277B0"/>
        </w:tc>
        <w:tc>
          <w:tcPr>
            <w:tcW w:w="3597" w:type="dxa"/>
          </w:tcPr>
          <w:p w14:paraId="5CA8D17F" w14:textId="77777777" w:rsidR="00DD013C" w:rsidRDefault="00DD013C" w:rsidP="008277B0"/>
        </w:tc>
      </w:tr>
      <w:tr w:rsidR="00DD013C" w14:paraId="037A73B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2C6E157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2BF8792" w14:textId="77777777" w:rsidR="00DD013C" w:rsidRDefault="00DD013C" w:rsidP="008277B0"/>
        </w:tc>
        <w:tc>
          <w:tcPr>
            <w:tcW w:w="3597" w:type="dxa"/>
          </w:tcPr>
          <w:p w14:paraId="28C0B207" w14:textId="77777777" w:rsidR="00DD013C" w:rsidRDefault="00DD013C" w:rsidP="008277B0"/>
        </w:tc>
      </w:tr>
      <w:tr w:rsidR="004B6BFF" w14:paraId="0FCCFF2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FD42DD8" w14:textId="7375ADE6" w:rsidR="004B6BFF" w:rsidRDefault="004B6BFF" w:rsidP="008277B0">
            <w:r>
              <w:t>Multiple Colors</w:t>
            </w:r>
          </w:p>
        </w:tc>
        <w:tc>
          <w:tcPr>
            <w:tcW w:w="3597" w:type="dxa"/>
          </w:tcPr>
          <w:p w14:paraId="59EF719D" w14:textId="40C92159" w:rsidR="004B6BFF" w:rsidRDefault="004B6BFF" w:rsidP="008277B0"/>
        </w:tc>
        <w:tc>
          <w:tcPr>
            <w:tcW w:w="3597" w:type="dxa"/>
          </w:tcPr>
          <w:p w14:paraId="51E66C13" w14:textId="796DD8BE" w:rsidR="004B6BFF" w:rsidRDefault="004B6BFF" w:rsidP="008277B0"/>
        </w:tc>
      </w:tr>
      <w:tr w:rsidR="004B6BFF" w14:paraId="2CC13C6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02E8C6" w14:textId="62C57A04" w:rsidR="004B6BFF" w:rsidRDefault="004B6BFF" w:rsidP="004B6BFF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Multiple Dark Colors</w:t>
            </w:r>
          </w:p>
        </w:tc>
        <w:tc>
          <w:tcPr>
            <w:tcW w:w="3597" w:type="dxa"/>
          </w:tcPr>
          <w:p w14:paraId="46A8F794" w14:textId="3DDA381A" w:rsidR="004B6BFF" w:rsidRDefault="004B6BFF" w:rsidP="004B6BFF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Multiple Pastel Colors</w:t>
            </w:r>
          </w:p>
        </w:tc>
        <w:tc>
          <w:tcPr>
            <w:tcW w:w="3597" w:type="dxa"/>
          </w:tcPr>
          <w:p w14:paraId="5B2EC826" w14:textId="763AB952" w:rsidR="004B6BFF" w:rsidRDefault="004B6BFF" w:rsidP="004B6BFF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Multiple Jewel Tones</w:t>
            </w:r>
          </w:p>
        </w:tc>
      </w:tr>
      <w:tr w:rsidR="004B6BFF" w14:paraId="4A19666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B4E2CF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4"/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356DD7B2" w14:textId="4E9F3524" w:rsidR="004B6BFF" w:rsidRDefault="004B6BFF" w:rsidP="004B6BFF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Pink</w:t>
            </w:r>
          </w:p>
        </w:tc>
        <w:tc>
          <w:tcPr>
            <w:tcW w:w="3597" w:type="dxa"/>
          </w:tcPr>
          <w:p w14:paraId="51F89FDB" w14:textId="16D7DD5D" w:rsidR="004B6BFF" w:rsidRDefault="004B6BFF" w:rsidP="004B6BFF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Maroon</w:t>
            </w:r>
          </w:p>
        </w:tc>
      </w:tr>
      <w:tr w:rsidR="004B6BFF" w14:paraId="155CE67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C19CFF" w14:textId="3EE8148D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2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7"/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AB09224" w14:textId="5468AD8F" w:rsidR="004B6BFF" w:rsidRDefault="004B6BFF" w:rsidP="004B6BFF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72E34F0F" w14:textId="353D113D" w:rsidR="004B6BFF" w:rsidRDefault="004B6BFF" w:rsidP="004B6BFF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Beige / Tan</w:t>
            </w:r>
          </w:p>
        </w:tc>
      </w:tr>
      <w:tr w:rsidR="004B6BFF" w14:paraId="0ECE78E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01376C" w14:textId="504539F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3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0"/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51B7F0D1" w14:textId="509788E6" w:rsidR="004B6BFF" w:rsidRDefault="004B6BFF" w:rsidP="004B6BFF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Gold</w:t>
            </w:r>
          </w:p>
        </w:tc>
        <w:tc>
          <w:tcPr>
            <w:tcW w:w="3597" w:type="dxa"/>
          </w:tcPr>
          <w:p w14:paraId="189E5FD0" w14:textId="77777777" w:rsidR="004B6BFF" w:rsidRDefault="004B6BFF" w:rsidP="004B6BFF"/>
        </w:tc>
      </w:tr>
      <w:tr w:rsidR="004B6BFF" w14:paraId="5C24F66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200A3DD" w14:textId="3710B444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2"/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0D9B1162" w14:textId="58F57F54" w:rsidR="004B6BFF" w:rsidRDefault="004B6BFF" w:rsidP="004B6BFF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10F683A4" w14:textId="334B4D54" w:rsidR="004B6BFF" w:rsidRDefault="004B6BFF" w:rsidP="004B6BFF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Indigo</w:t>
            </w:r>
          </w:p>
        </w:tc>
      </w:tr>
      <w:tr w:rsidR="004B6BFF" w14:paraId="32B6A50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0DC6BB" w14:textId="1C4E6943" w:rsidR="004B6BFF" w:rsidRDefault="004B6BFF" w:rsidP="004B6BFF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Navy Blue</w:t>
            </w:r>
          </w:p>
        </w:tc>
        <w:tc>
          <w:tcPr>
            <w:tcW w:w="3597" w:type="dxa"/>
          </w:tcPr>
          <w:p w14:paraId="588DAA55" w14:textId="53ABBAFB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4DCC53C6" w14:textId="36C64CF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7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6"/>
            <w:r w:rsidRPr="004B6BFF">
              <w:rPr>
                <w:b/>
                <w:bCs/>
              </w:rPr>
              <w:t xml:space="preserve"> Purple</w:t>
            </w:r>
          </w:p>
        </w:tc>
      </w:tr>
      <w:tr w:rsidR="004B6BFF" w14:paraId="4F63F78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E6C090" w14:textId="312BB15B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7"/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67609CF" w14:textId="0E026DB2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Grey</w:t>
            </w:r>
          </w:p>
        </w:tc>
        <w:tc>
          <w:tcPr>
            <w:tcW w:w="3597" w:type="dxa"/>
          </w:tcPr>
          <w:p w14:paraId="59633E90" w14:textId="77777777" w:rsidR="004B6BFF" w:rsidRDefault="004B6BFF" w:rsidP="004B6BFF"/>
        </w:tc>
      </w:tr>
      <w:tr w:rsidR="004B6BFF" w14:paraId="2508757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B797E90" w14:textId="75F513D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3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9"/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0EF946AA" w14:textId="2AED75EC" w:rsidR="004B6BFF" w:rsidRDefault="004B6BFF" w:rsidP="004B6BFF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Off-White</w:t>
            </w:r>
          </w:p>
        </w:tc>
        <w:tc>
          <w:tcPr>
            <w:tcW w:w="3597" w:type="dxa"/>
          </w:tcPr>
          <w:p w14:paraId="0C188DE6" w14:textId="7EAE5B73" w:rsidR="004B6BFF" w:rsidRDefault="004B6BFF" w:rsidP="004B6BFF"/>
        </w:tc>
      </w:tr>
      <w:tr w:rsidR="004B6BFF" w14:paraId="0F8EE27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AA4296" w14:textId="4D9C77DA" w:rsidR="004B6BFF" w:rsidRDefault="004B6BFF" w:rsidP="004B6BFF">
            <w:r>
              <w:t>Other:</w:t>
            </w:r>
          </w:p>
        </w:tc>
        <w:tc>
          <w:tcPr>
            <w:tcW w:w="3597" w:type="dxa"/>
          </w:tcPr>
          <w:p w14:paraId="7FC94A5B" w14:textId="2FD3293E" w:rsidR="004B6BFF" w:rsidRDefault="004B6BFF" w:rsidP="004B6BFF"/>
        </w:tc>
        <w:tc>
          <w:tcPr>
            <w:tcW w:w="3597" w:type="dxa"/>
          </w:tcPr>
          <w:p w14:paraId="68368B67" w14:textId="641F10E4" w:rsidR="004B6BFF" w:rsidRDefault="004B6BFF" w:rsidP="004B6BFF"/>
        </w:tc>
      </w:tr>
      <w:tr w:rsidR="004B6BFF" w14:paraId="2FA1ADA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7937062" w14:textId="7CE7E3A6" w:rsidR="004B6BFF" w:rsidRDefault="004B6BFF" w:rsidP="004B6BFF"/>
        </w:tc>
        <w:tc>
          <w:tcPr>
            <w:tcW w:w="3597" w:type="dxa"/>
          </w:tcPr>
          <w:p w14:paraId="6E4B486C" w14:textId="586FB59F" w:rsidR="004B6BFF" w:rsidRDefault="004B6BFF" w:rsidP="004B6BFF"/>
        </w:tc>
        <w:tc>
          <w:tcPr>
            <w:tcW w:w="3597" w:type="dxa"/>
          </w:tcPr>
          <w:p w14:paraId="59265BEE" w14:textId="0125AFDB" w:rsidR="004B6BFF" w:rsidRDefault="004B6BFF" w:rsidP="004B6BFF"/>
        </w:tc>
      </w:tr>
      <w:tr w:rsidR="004B6BFF" w14:paraId="6AC9AD7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890951F" w14:textId="02E2B092" w:rsidR="004B6BFF" w:rsidRDefault="004B6BFF" w:rsidP="004B6BFF"/>
        </w:tc>
        <w:tc>
          <w:tcPr>
            <w:tcW w:w="3597" w:type="dxa"/>
          </w:tcPr>
          <w:p w14:paraId="0DB5A6D9" w14:textId="230688D4" w:rsidR="004B6BFF" w:rsidRDefault="004B6BFF" w:rsidP="004B6BFF"/>
        </w:tc>
        <w:tc>
          <w:tcPr>
            <w:tcW w:w="3597" w:type="dxa"/>
          </w:tcPr>
          <w:p w14:paraId="0CCE8B7B" w14:textId="345E5C45" w:rsidR="004B6BFF" w:rsidRDefault="004B6BFF" w:rsidP="004B6BFF"/>
        </w:tc>
      </w:tr>
      <w:tr w:rsidR="004B6BFF" w14:paraId="242C4B9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C03E738" w14:textId="77777777" w:rsidR="004B6BFF" w:rsidRPr="007B28B4" w:rsidRDefault="004B6BFF" w:rsidP="004B6BFF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CCA567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962F3B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4B6BFF" w14:paraId="63CDDE0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25D65E1" w14:textId="77777777" w:rsidR="004B6BFF" w:rsidRDefault="004B6BFF" w:rsidP="004B6BFF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641A4A2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F9B4C60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4B6BFF" w14:paraId="5E8F984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CBCCF8" w14:textId="77777777" w:rsidR="004B6BFF" w:rsidRDefault="004B6BFF" w:rsidP="004B6BFF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4832DC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780AD92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4B6BFF" w14:paraId="23BD332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5D288C8" w14:textId="77777777" w:rsidR="004B6BFF" w:rsidRDefault="004B6BFF" w:rsidP="004B6BFF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38D62D1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B8C62F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4B6BFF" w14:paraId="50BE930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C6083C9" w14:textId="77777777" w:rsidR="004B6BFF" w:rsidRDefault="004B6BFF" w:rsidP="004B6BFF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0DAC925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076985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4B6BFF" w14:paraId="218899D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A1A4197" w14:textId="77777777" w:rsidR="004B6BFF" w:rsidRDefault="004B6BFF" w:rsidP="004B6BFF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1C53087D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8795397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4B6BFF" w14:paraId="7F948EC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08228EB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C687D1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4B6BFF" w:rsidRPr="00AD5CE1" w14:paraId="26A5CD91" w14:textId="77777777" w:rsidTr="00BA419B">
        <w:tc>
          <w:tcPr>
            <w:tcW w:w="10625" w:type="dxa"/>
            <w:gridSpan w:val="5"/>
          </w:tcPr>
          <w:p w14:paraId="0136995A" w14:textId="77777777" w:rsidR="004B6BFF" w:rsidRPr="00106BC9" w:rsidRDefault="004B6BFF" w:rsidP="004B6BFF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1CBEC2C" w14:textId="77777777" w:rsidR="001B241F" w:rsidRDefault="001B241F" w:rsidP="008277B0"/>
    <w:p w14:paraId="473037A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63E6616" w14:textId="77777777" w:rsidTr="000A5C4C">
        <w:tc>
          <w:tcPr>
            <w:tcW w:w="3421" w:type="dxa"/>
            <w:gridSpan w:val="2"/>
          </w:tcPr>
          <w:p w14:paraId="1FD4C85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117231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FAA605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E9C7F0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2DF1F3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Companies</w:t>
            </w:r>
          </w:p>
        </w:tc>
        <w:tc>
          <w:tcPr>
            <w:tcW w:w="3597" w:type="dxa"/>
          </w:tcPr>
          <w:p w14:paraId="14BDC79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4F9FC02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CE767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C0F81F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49FB7DED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501ABD92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6DAB74F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4683AFA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70DF1FB4" w14:textId="77777777" w:rsidTr="000A5C4C">
        <w:tc>
          <w:tcPr>
            <w:tcW w:w="3421" w:type="dxa"/>
            <w:gridSpan w:val="2"/>
          </w:tcPr>
          <w:p w14:paraId="65B21F82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7D6FB5E2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1A1A260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E5E6F6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D02CA2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5F4D206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2CE23D8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1FAD2D4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E3BD33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46DE02A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4E18923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186D09A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1ADED1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0D6FD9B" w14:textId="77777777" w:rsidTr="000A5C4C">
        <w:tc>
          <w:tcPr>
            <w:tcW w:w="3421" w:type="dxa"/>
            <w:gridSpan w:val="2"/>
          </w:tcPr>
          <w:p w14:paraId="2A175EE0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D9F74BD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94E6DCC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92AAB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CBFCA0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56A74D6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B50787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6A941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12613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6D2844B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CE0C9C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AFE46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63C77F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8D395B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3822D2D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A04D35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EE62F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F575E5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5CA39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D0D61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62D0D2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95D278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55C2CBB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41180E" w14:paraId="32FB005C" w14:textId="77777777" w:rsidTr="0041180E">
        <w:trPr>
          <w:gridBefore w:val="1"/>
          <w:wBefore w:w="270" w:type="dxa"/>
        </w:trPr>
        <w:tc>
          <w:tcPr>
            <w:tcW w:w="3151" w:type="dxa"/>
          </w:tcPr>
          <w:p w14:paraId="4BA819F2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61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1"/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AF82C76" w14:textId="77777777" w:rsidR="0041180E" w:rsidRPr="003618A8" w:rsidRDefault="0041180E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EEF7227" w14:textId="10384900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62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2"/>
            <w:r>
              <w:rPr>
                <w:i/>
                <w:iCs/>
              </w:rPr>
              <w:t xml:space="preserve"> Homespun</w:t>
            </w:r>
          </w:p>
        </w:tc>
      </w:tr>
      <w:tr w:rsidR="00313E29" w14:paraId="0E67A56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560674B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7D89B89" w14:textId="77777777" w:rsidTr="000A5C4C">
        <w:tc>
          <w:tcPr>
            <w:tcW w:w="3421" w:type="dxa"/>
            <w:gridSpan w:val="2"/>
          </w:tcPr>
          <w:p w14:paraId="39403AC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701AC0A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D5D858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01AA64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BD3842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Batik</w:t>
            </w:r>
          </w:p>
        </w:tc>
        <w:tc>
          <w:tcPr>
            <w:tcW w:w="3597" w:type="dxa"/>
          </w:tcPr>
          <w:p w14:paraId="2C828F0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7B61A4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38E481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69CA2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A7C5A1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F99C34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0B3B5D3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50E89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07F737D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22687F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5A7CCD6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74915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5F8F94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B7FA22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815E6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0E1698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2990E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4E108A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21EDEA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49006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AA0E48E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96CE87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7F52DB85" w14:textId="77777777" w:rsidTr="0041180E">
        <w:tc>
          <w:tcPr>
            <w:tcW w:w="10615" w:type="dxa"/>
            <w:gridSpan w:val="4"/>
          </w:tcPr>
          <w:p w14:paraId="5550297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E126E30" w14:textId="77777777" w:rsidR="005C4582" w:rsidRPr="00931AE5" w:rsidRDefault="005C4582" w:rsidP="000A5C4C">
      <w:pPr>
        <w:rPr>
          <w:highlight w:val="yellow"/>
        </w:rPr>
      </w:pPr>
    </w:p>
    <w:p w14:paraId="4419EBD9" w14:textId="2732AE19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3179B77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57FABE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10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104"/>
    </w:p>
    <w:p w14:paraId="2DF21FF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D74013A" w14:textId="77777777" w:rsidTr="002A4097">
        <w:tc>
          <w:tcPr>
            <w:tcW w:w="3421" w:type="dxa"/>
          </w:tcPr>
          <w:p w14:paraId="3CC24F21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Makers names</w:t>
            </w:r>
          </w:p>
        </w:tc>
        <w:tc>
          <w:tcPr>
            <w:tcW w:w="3597" w:type="dxa"/>
          </w:tcPr>
          <w:p w14:paraId="0562887F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Initials</w:t>
            </w:r>
          </w:p>
        </w:tc>
        <w:tc>
          <w:tcPr>
            <w:tcW w:w="3597" w:type="dxa"/>
          </w:tcPr>
          <w:p w14:paraId="301B2C01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Date</w:t>
            </w:r>
          </w:p>
        </w:tc>
      </w:tr>
      <w:tr w:rsidR="00A63D5F" w14:paraId="13167EE0" w14:textId="77777777" w:rsidTr="002A4097">
        <w:tc>
          <w:tcPr>
            <w:tcW w:w="3421" w:type="dxa"/>
          </w:tcPr>
          <w:p w14:paraId="065FBFE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Single Name</w:t>
            </w:r>
          </w:p>
        </w:tc>
        <w:tc>
          <w:tcPr>
            <w:tcW w:w="3597" w:type="dxa"/>
          </w:tcPr>
          <w:p w14:paraId="2251AC61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Message</w:t>
            </w:r>
          </w:p>
        </w:tc>
        <w:tc>
          <w:tcPr>
            <w:tcW w:w="3597" w:type="dxa"/>
          </w:tcPr>
          <w:p w14:paraId="324EC634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Place</w:t>
            </w:r>
          </w:p>
        </w:tc>
      </w:tr>
      <w:tr w:rsidR="00A63D5F" w14:paraId="2B2C65A9" w14:textId="77777777" w:rsidTr="002A4097">
        <w:tc>
          <w:tcPr>
            <w:tcW w:w="3421" w:type="dxa"/>
          </w:tcPr>
          <w:p w14:paraId="610E23E0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Multiple Names</w:t>
            </w:r>
          </w:p>
        </w:tc>
        <w:tc>
          <w:tcPr>
            <w:tcW w:w="3597" w:type="dxa"/>
          </w:tcPr>
          <w:p w14:paraId="768333AB" w14:textId="16E62291" w:rsidR="00A63D5F" w:rsidRDefault="00BD428A" w:rsidP="00A63D5F">
            <w:r>
              <w:fldChar w:fldCharType="begin">
                <w:ffData>
                  <w:name w:val="Check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8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Geographic Locations</w:t>
            </w:r>
          </w:p>
        </w:tc>
        <w:tc>
          <w:tcPr>
            <w:tcW w:w="3597" w:type="dxa"/>
          </w:tcPr>
          <w:p w14:paraId="22622B86" w14:textId="7D7BCE5F" w:rsidR="00A63D5F" w:rsidRDefault="00BD428A" w:rsidP="00A63D5F">
            <w: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8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 Statements</w:t>
            </w:r>
          </w:p>
        </w:tc>
      </w:tr>
      <w:tr w:rsidR="003618A8" w14:paraId="2531CD78" w14:textId="77777777" w:rsidTr="00051AB2">
        <w:tc>
          <w:tcPr>
            <w:tcW w:w="10615" w:type="dxa"/>
            <w:gridSpan w:val="3"/>
          </w:tcPr>
          <w:p w14:paraId="6144BDCA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2A43B55" w14:textId="77777777" w:rsidR="00A63D5F" w:rsidRDefault="00A63D5F" w:rsidP="00A63D5F"/>
    <w:p w14:paraId="7184CAF9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9D2032B" w14:textId="77777777" w:rsidTr="002A4097">
        <w:tc>
          <w:tcPr>
            <w:tcW w:w="3421" w:type="dxa"/>
          </w:tcPr>
          <w:p w14:paraId="0E6B9AEA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122AEFD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AA011A7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6CF6ADB" w14:textId="77777777" w:rsidTr="002A4097">
        <w:tc>
          <w:tcPr>
            <w:tcW w:w="3421" w:type="dxa"/>
          </w:tcPr>
          <w:p w14:paraId="78D057BE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6BC30D08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4D7D33C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3B30D3B" w14:textId="77777777" w:rsidTr="002A4097">
        <w:tc>
          <w:tcPr>
            <w:tcW w:w="3421" w:type="dxa"/>
          </w:tcPr>
          <w:p w14:paraId="6E432707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213D1EB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Ink - Other</w:t>
            </w:r>
          </w:p>
        </w:tc>
        <w:tc>
          <w:tcPr>
            <w:tcW w:w="3597" w:type="dxa"/>
          </w:tcPr>
          <w:p w14:paraId="40D05754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Pencil</w:t>
            </w:r>
          </w:p>
        </w:tc>
      </w:tr>
      <w:tr w:rsidR="002A4097" w14:paraId="05A73939" w14:textId="77777777" w:rsidTr="002A4097">
        <w:tc>
          <w:tcPr>
            <w:tcW w:w="3421" w:type="dxa"/>
          </w:tcPr>
          <w:p w14:paraId="570F507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18FFD98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C00617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600CBF9B" w14:textId="77777777" w:rsidTr="002A4097">
        <w:tc>
          <w:tcPr>
            <w:tcW w:w="3421" w:type="dxa"/>
          </w:tcPr>
          <w:p w14:paraId="3AC930C0" w14:textId="65D9F371" w:rsidR="00BD428A" w:rsidRDefault="00BD428A" w:rsidP="002A4097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Cross Stich</w:t>
            </w:r>
          </w:p>
        </w:tc>
        <w:tc>
          <w:tcPr>
            <w:tcW w:w="3597" w:type="dxa"/>
          </w:tcPr>
          <w:p w14:paraId="53601236" w14:textId="77777777" w:rsidR="00BD428A" w:rsidRDefault="00BD428A" w:rsidP="002A4097"/>
        </w:tc>
        <w:tc>
          <w:tcPr>
            <w:tcW w:w="3597" w:type="dxa"/>
          </w:tcPr>
          <w:p w14:paraId="27A78101" w14:textId="77777777" w:rsidR="00BD428A" w:rsidRDefault="00BD428A" w:rsidP="002A4097"/>
        </w:tc>
      </w:tr>
      <w:tr w:rsidR="003618A8" w14:paraId="02901425" w14:textId="77777777" w:rsidTr="00E9028D">
        <w:trPr>
          <w:trHeight w:val="87"/>
        </w:trPr>
        <w:tc>
          <w:tcPr>
            <w:tcW w:w="10615" w:type="dxa"/>
            <w:gridSpan w:val="3"/>
          </w:tcPr>
          <w:p w14:paraId="7B4AE069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619233" w14:textId="77777777" w:rsidR="00CD3DE3" w:rsidRDefault="00CD3DE3" w:rsidP="00A63D5F"/>
    <w:p w14:paraId="47E59FD2" w14:textId="77777777" w:rsidR="003618A8" w:rsidRDefault="003618A8" w:rsidP="00A63D5F"/>
    <w:p w14:paraId="4F310CBC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7C27325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9C82D07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2BD72F48" w14:textId="27B08B42" w:rsidR="00EC1829" w:rsidRDefault="00EC1829" w:rsidP="00EC1829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begin">
          <w:ffData>
            <w:name w:val="Check172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heck172"/>
      <w:r>
        <w:rPr>
          <w:b/>
          <w:bCs/>
          <w:i/>
          <w:iCs/>
        </w:rPr>
        <w:instrText xml:space="preserve"> FORMCHECKBOX </w:instrText>
      </w:r>
      <w:r>
        <w:rPr>
          <w:b/>
          <w:bCs/>
          <w:i/>
          <w:iCs/>
        </w:rPr>
      </w:r>
      <w:r>
        <w:rPr>
          <w:b/>
          <w:bCs/>
          <w:i/>
          <w:iCs/>
        </w:rPr>
        <w:fldChar w:fldCharType="separate"/>
      </w:r>
      <w:r>
        <w:rPr>
          <w:b/>
          <w:bCs/>
          <w:i/>
          <w:iCs/>
        </w:rPr>
        <w:fldChar w:fldCharType="end"/>
      </w:r>
      <w:bookmarkEnd w:id="117"/>
      <w:r>
        <w:rPr>
          <w:b/>
          <w:bCs/>
          <w:i/>
          <w:iCs/>
        </w:rPr>
        <w:t xml:space="preserve"> Quilt is Reversible</w:t>
      </w:r>
    </w:p>
    <w:p w14:paraId="7B108121" w14:textId="5E52DC38" w:rsidR="00EC1829" w:rsidRDefault="00EC1829" w:rsidP="00EC1829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13509B7C" w14:textId="77777777" w:rsidR="00BD428A" w:rsidRPr="00012DB5" w:rsidRDefault="00BD428A" w:rsidP="00BD428A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BD428A" w14:paraId="04958A57" w14:textId="77777777" w:rsidTr="001F250D">
        <w:tc>
          <w:tcPr>
            <w:tcW w:w="5010" w:type="dxa"/>
            <w:gridSpan w:val="3"/>
          </w:tcPr>
          <w:p w14:paraId="16699D85" w14:textId="77777777" w:rsidR="00BD428A" w:rsidRDefault="00BD428A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6CCCB70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9B2F67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7E8F183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E861A7D" w14:textId="77777777" w:rsidR="00BD428A" w:rsidRPr="00BD428A" w:rsidRDefault="00BD428A" w:rsidP="001F250D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BD428A" w14:paraId="6B50326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A610E5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Medallion</w:t>
            </w:r>
          </w:p>
        </w:tc>
        <w:tc>
          <w:tcPr>
            <w:tcW w:w="5441" w:type="dxa"/>
          </w:tcPr>
          <w:p w14:paraId="7AE2D69D" w14:textId="77777777" w:rsidR="00BD428A" w:rsidRDefault="00BD428A" w:rsidP="001F250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BD428A" w14:paraId="564D7AD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EAB874A" w14:textId="77777777" w:rsidR="00BD428A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1572204A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BD428A" w14:paraId="50311C1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56E80A4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B49FB0E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5ABA9D69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0F1CDC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69D2E57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7FE5C5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435BD68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5CB006B6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1375051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42968D9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63A80E3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ED8D2D3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2110D92" w14:textId="77777777" w:rsidR="00BD428A" w:rsidRDefault="00BD428A" w:rsidP="001F250D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63423AD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52814E3" w14:textId="77777777" w:rsidTr="001F250D">
        <w:tc>
          <w:tcPr>
            <w:tcW w:w="5010" w:type="dxa"/>
            <w:gridSpan w:val="3"/>
          </w:tcPr>
          <w:p w14:paraId="5F1CF5B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750C550F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15306E6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DB62CA5" w14:textId="77777777" w:rsidR="00BD428A" w:rsidRDefault="00BD428A" w:rsidP="001F250D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0DB8A3C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CEFE7A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3C7CFF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0941B82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188180B8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A979A16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4FF12D0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083518E0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B33CD70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D5D1D2D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D9D9B08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807EE76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35421B2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5533EBD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5154EE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4DD800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3EAF4CA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7BDBBE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3DDA2D1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0866058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E2ADFD8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2D3F95B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5FFEFF1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6A4D9AC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50882AD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B5E8B07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FE325AA" w14:textId="77777777" w:rsidTr="001F250D">
        <w:tc>
          <w:tcPr>
            <w:tcW w:w="5010" w:type="dxa"/>
            <w:gridSpan w:val="3"/>
          </w:tcPr>
          <w:p w14:paraId="628A1FB5" w14:textId="77777777" w:rsidR="00BD428A" w:rsidRDefault="00BD428A" w:rsidP="001F250D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7EF3C24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340E29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828DCE0" w14:textId="77777777" w:rsidR="00BD428A" w:rsidRDefault="00BD428A" w:rsidP="001F250D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42AE495A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BE6F22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411C4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074A600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5E50057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D4ABD3C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3ECDCE95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4B535725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742F56A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F0A850C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87AF341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FD30F9C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AF0C9AA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519F1219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E8622C5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4BFFA9CE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2756063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1BEB0F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A2216A2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78CB13AC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5E0C52D9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B9884FF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532EF20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50F8482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9D33FD4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58445832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6B9AC2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FF4359D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DBB50C2" w14:textId="77777777" w:rsidTr="001F250D">
        <w:tc>
          <w:tcPr>
            <w:tcW w:w="5010" w:type="dxa"/>
            <w:gridSpan w:val="3"/>
          </w:tcPr>
          <w:p w14:paraId="0C0DAE55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03E5B0C6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EF4AC48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15D820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F111F8F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0C1FCC2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821F40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9F58C9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15879D32" w14:textId="77777777" w:rsidTr="001F250D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3AE8F18E" w14:textId="77777777" w:rsidR="00BD428A" w:rsidRPr="00DA72DF" w:rsidRDefault="00BD428A" w:rsidP="001F250D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B5FBD18" w14:textId="77777777" w:rsidTr="001F250D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EA63B05" w14:textId="77777777" w:rsidR="00BD428A" w:rsidRDefault="00BD428A" w:rsidP="001F250D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A32D69B" w14:textId="77777777" w:rsidR="00BD428A" w:rsidRDefault="00BD428A" w:rsidP="001F250D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69C7FD5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E611D2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465F70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1EE4828E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FC309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6F9F979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E8D0FA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15522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9DBC121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642FA8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DDBC7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70502A3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DBBBA61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23302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8ED7A1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9EF3C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A8B9C07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7F5E25D0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2352C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D6ED13E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09FA1A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DAB26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7FBC41F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EC1FDC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8FC41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31175D" w14:textId="77777777" w:rsidR="00BD428A" w:rsidRPr="003618A8" w:rsidRDefault="00BD428A" w:rsidP="00BD428A">
      <w:pPr>
        <w:rPr>
          <w:color w:val="FF0000"/>
        </w:rPr>
      </w:pPr>
    </w:p>
    <w:p w14:paraId="3D5A340F" w14:textId="77777777" w:rsidR="00BD428A" w:rsidRDefault="00BD428A" w:rsidP="00BD428A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Pr="003618A8">
        <w:rPr>
          <w:color w:val="FF0000"/>
        </w:rPr>
        <w:t xml:space="preserve"> </w:t>
      </w:r>
    </w:p>
    <w:p w14:paraId="02712933" w14:textId="77777777" w:rsidR="00C65748" w:rsidRPr="003618A8" w:rsidRDefault="00C65748" w:rsidP="00C6574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C65748" w14:paraId="52C34952" w14:textId="77777777" w:rsidTr="001F250D">
        <w:tc>
          <w:tcPr>
            <w:tcW w:w="3326" w:type="dxa"/>
            <w:gridSpan w:val="2"/>
          </w:tcPr>
          <w:p w14:paraId="4A464D69" w14:textId="77777777" w:rsidR="00C65748" w:rsidRPr="00E622A4" w:rsidRDefault="00C65748" w:rsidP="001F250D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614A4B8" w14:textId="77777777" w:rsidR="00C65748" w:rsidRDefault="00C65748" w:rsidP="001F250D"/>
        </w:tc>
        <w:tc>
          <w:tcPr>
            <w:tcW w:w="3597" w:type="dxa"/>
          </w:tcPr>
          <w:p w14:paraId="60FFDCB7" w14:textId="77777777" w:rsidR="00C65748" w:rsidRDefault="00C65748" w:rsidP="001F250D"/>
        </w:tc>
      </w:tr>
      <w:tr w:rsidR="00C65748" w14:paraId="5111A7ED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8E0BDC2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0DC95B1" w14:textId="77777777" w:rsidR="00C65748" w:rsidRDefault="00C65748" w:rsidP="001F250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  <w:tc>
          <w:tcPr>
            <w:tcW w:w="3597" w:type="dxa"/>
          </w:tcPr>
          <w:p w14:paraId="39677574" w14:textId="77777777" w:rsidR="00C65748" w:rsidRDefault="00C65748" w:rsidP="001F250D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Stencils</w:t>
            </w:r>
          </w:p>
        </w:tc>
      </w:tr>
      <w:tr w:rsidR="00C65748" w14:paraId="512C2E0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D63FF33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704201AB" w14:textId="77777777" w:rsidR="00C65748" w:rsidRDefault="00C65748" w:rsidP="001F250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2F46FB87" w14:textId="77777777" w:rsidR="00C65748" w:rsidRDefault="00C65748" w:rsidP="001F250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C65748" w14:paraId="42920076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6EDAC8A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700EB40" w14:textId="77777777" w:rsidR="00C65748" w:rsidRDefault="00C65748" w:rsidP="001F250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494DA3CE" w14:textId="77777777" w:rsidR="00C65748" w:rsidRDefault="00C65748" w:rsidP="001F250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C65748" w14:paraId="01C6E877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7628748C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090C1C38" w14:textId="77777777" w:rsidR="00C65748" w:rsidRDefault="00C65748" w:rsidP="001F250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30A33F7A" w14:textId="77777777" w:rsidR="00C65748" w:rsidRDefault="00C65748" w:rsidP="001F250D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Stamps</w:t>
            </w:r>
          </w:p>
        </w:tc>
      </w:tr>
      <w:tr w:rsidR="00C65748" w14:paraId="18B776BF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46D0D919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52572F1" w14:textId="77777777" w:rsidR="00C65748" w:rsidRDefault="00C65748" w:rsidP="001F250D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37398C58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51534624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02B6BB3C" w14:textId="77777777" w:rsidR="00C65748" w:rsidRDefault="00C65748" w:rsidP="001F250D"/>
        </w:tc>
      </w:tr>
      <w:tr w:rsidR="00C65748" w14:paraId="675D2F54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35C9D181" w14:textId="77777777" w:rsidR="00C65748" w:rsidRDefault="00C65748" w:rsidP="001F250D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1A7721ED" w14:textId="77777777" w:rsidR="00C65748" w:rsidRDefault="00C65748" w:rsidP="001F250D"/>
        </w:tc>
      </w:tr>
      <w:tr w:rsidR="00C65748" w14:paraId="3F3F66F2" w14:textId="77777777" w:rsidTr="001F250D">
        <w:tc>
          <w:tcPr>
            <w:tcW w:w="10520" w:type="dxa"/>
            <w:gridSpan w:val="4"/>
          </w:tcPr>
          <w:p w14:paraId="7CED8620" w14:textId="77777777" w:rsidR="00C65748" w:rsidRPr="007B28B4" w:rsidRDefault="00C65748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577B5BC0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E5D2C59" w14:textId="77777777" w:rsidR="00C65748" w:rsidRDefault="00C65748" w:rsidP="001F250D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C65748" w14:paraId="4EA35FFE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7BB389" w14:textId="77777777" w:rsidR="00C65748" w:rsidRDefault="00C65748" w:rsidP="001F250D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C65748" w14:paraId="471F49EF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CA66937" w14:textId="77777777" w:rsidR="00C65748" w:rsidRDefault="00C65748" w:rsidP="001F250D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C65748" w14:paraId="1A12BAA0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6641F55" w14:textId="77777777" w:rsidR="00C65748" w:rsidRPr="00A63D5F" w:rsidRDefault="00C65748" w:rsidP="001F250D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560EEB8" w14:textId="77777777" w:rsidR="002B1CEB" w:rsidRDefault="002B1CEB" w:rsidP="002B1CEB"/>
    <w:p w14:paraId="72B2B4D3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7C91A4EC" w14:textId="77777777" w:rsidTr="00D2396E">
        <w:tc>
          <w:tcPr>
            <w:tcW w:w="4802" w:type="dxa"/>
            <w:gridSpan w:val="2"/>
          </w:tcPr>
          <w:p w14:paraId="4CCFF465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60DF9630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2CBDCC1" w14:textId="77777777" w:rsidTr="00D2396E">
        <w:tc>
          <w:tcPr>
            <w:tcW w:w="4802" w:type="dxa"/>
            <w:gridSpan w:val="2"/>
          </w:tcPr>
          <w:p w14:paraId="7A70EABE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58EA6259" w14:textId="77777777" w:rsidR="002B1CEB" w:rsidRDefault="002B1CEB" w:rsidP="00D2396E"/>
        </w:tc>
      </w:tr>
      <w:tr w:rsidR="002B1CEB" w:rsidRPr="008277B0" w14:paraId="6E4C40BE" w14:textId="77777777" w:rsidTr="00D2396E">
        <w:tc>
          <w:tcPr>
            <w:tcW w:w="5010" w:type="dxa"/>
            <w:gridSpan w:val="3"/>
          </w:tcPr>
          <w:p w14:paraId="51E0AB9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3235A4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AF68CCC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5CB4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577409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F6969A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F8425B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7BA7620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B4594B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A064EA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F0559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7825F7A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767786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CE92B2" w14:textId="77777777" w:rsidTr="00D2396E">
        <w:tc>
          <w:tcPr>
            <w:tcW w:w="5010" w:type="dxa"/>
            <w:gridSpan w:val="3"/>
          </w:tcPr>
          <w:p w14:paraId="5F95D2A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1BEB91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5869C2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BDEA87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F24D2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5081A7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822170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7ED9651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EE1FE74" w14:textId="77777777" w:rsidTr="00D2396E">
        <w:tc>
          <w:tcPr>
            <w:tcW w:w="10625" w:type="dxa"/>
            <w:gridSpan w:val="4"/>
          </w:tcPr>
          <w:p w14:paraId="52ED264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FE87DAF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EEB9CB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2A94FD" w14:textId="77777777" w:rsidR="002B1CEB" w:rsidRDefault="002B1CEB" w:rsidP="002B1CEB">
      <w:pPr>
        <w:rPr>
          <w:b/>
          <w:bCs/>
          <w:i/>
          <w:iCs/>
        </w:rPr>
      </w:pPr>
    </w:p>
    <w:p w14:paraId="7DA295C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0E593C42" w14:textId="77777777" w:rsidTr="00D2396E">
        <w:tc>
          <w:tcPr>
            <w:tcW w:w="10620" w:type="dxa"/>
            <w:gridSpan w:val="6"/>
          </w:tcPr>
          <w:p w14:paraId="61582A3C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0D0323C3" w14:textId="77777777" w:rsidTr="00D2396E">
        <w:tc>
          <w:tcPr>
            <w:tcW w:w="338" w:type="dxa"/>
          </w:tcPr>
          <w:p w14:paraId="10695824" w14:textId="77777777" w:rsidR="002B1CEB" w:rsidRDefault="002B1CEB" w:rsidP="00D2396E">
            <w:r>
              <w:lastRenderedPageBreak/>
              <w:t>1</w:t>
            </w:r>
          </w:p>
        </w:tc>
        <w:tc>
          <w:tcPr>
            <w:tcW w:w="1462" w:type="dxa"/>
            <w:gridSpan w:val="2"/>
          </w:tcPr>
          <w:p w14:paraId="34671E57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303D176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74877E3F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6B1CC79" w14:textId="77777777" w:rsidTr="00D2396E">
        <w:tc>
          <w:tcPr>
            <w:tcW w:w="338" w:type="dxa"/>
          </w:tcPr>
          <w:p w14:paraId="4C7FA078" w14:textId="77777777" w:rsidR="002B1CEB" w:rsidRDefault="002B1CEB" w:rsidP="00D2396E"/>
        </w:tc>
        <w:tc>
          <w:tcPr>
            <w:tcW w:w="1462" w:type="dxa"/>
            <w:gridSpan w:val="2"/>
          </w:tcPr>
          <w:p w14:paraId="573BF103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3199DCA1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8FF2527" w14:textId="77777777" w:rsidTr="00D2396E">
        <w:tc>
          <w:tcPr>
            <w:tcW w:w="5010" w:type="dxa"/>
            <w:gridSpan w:val="5"/>
          </w:tcPr>
          <w:p w14:paraId="1DFE42C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E55B4A0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FA7887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F4150D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7C8065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E1FF02C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92B807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4ED494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9774208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A4D8C3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C0A129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BF06AF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F2D0252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86550A0" w14:textId="77777777" w:rsidTr="00D2396E">
        <w:tc>
          <w:tcPr>
            <w:tcW w:w="5010" w:type="dxa"/>
            <w:gridSpan w:val="5"/>
          </w:tcPr>
          <w:p w14:paraId="4770745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02CF95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A0EBE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1D2C67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E13BF5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6F267F7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6864E8B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7FCD4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BD83C40" w14:textId="77777777" w:rsidTr="00D2396E">
        <w:tc>
          <w:tcPr>
            <w:tcW w:w="10625" w:type="dxa"/>
            <w:gridSpan w:val="6"/>
          </w:tcPr>
          <w:p w14:paraId="7C8B6CC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6EBE841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18C1AC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3A0D02" w14:textId="77777777" w:rsidR="002B1CEB" w:rsidRDefault="002B1CEB" w:rsidP="002B1CEB">
      <w:pPr>
        <w:rPr>
          <w:i/>
          <w:iCs/>
        </w:rPr>
      </w:pPr>
    </w:p>
    <w:p w14:paraId="7511F3A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A96D7C7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CBCECB0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06D0FD6C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2C45D6CD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7E0A1F8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6FB2752B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7DF20FC6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E4E4AC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6C97284D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1818AEA7" w14:textId="77777777" w:rsidTr="00D2396E">
        <w:tc>
          <w:tcPr>
            <w:tcW w:w="10620" w:type="dxa"/>
            <w:gridSpan w:val="3"/>
          </w:tcPr>
          <w:p w14:paraId="4A541E3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5F101C1" w14:textId="77777777" w:rsidR="002B1CEB" w:rsidRDefault="002B1CEB" w:rsidP="002B1CEB">
      <w:pPr>
        <w:rPr>
          <w:i/>
          <w:iCs/>
        </w:rPr>
      </w:pPr>
    </w:p>
    <w:p w14:paraId="174D6281" w14:textId="77777777" w:rsidR="00EC1829" w:rsidRPr="007B28B4" w:rsidRDefault="00EC1829" w:rsidP="00EC1829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EC1829" w:rsidRPr="000A5C4C" w14:paraId="1CCEEC51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EC8B2FA" w14:textId="77777777" w:rsidR="00EC1829" w:rsidRPr="000A5C4C" w:rsidRDefault="00EC1829" w:rsidP="001F250D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486D891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42F11EA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C964C79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94C9CA4" w14:textId="77777777" w:rsidR="00EC1829" w:rsidRDefault="00EC1829" w:rsidP="001F250D"/>
        </w:tc>
        <w:tc>
          <w:tcPr>
            <w:tcW w:w="3597" w:type="dxa"/>
          </w:tcPr>
          <w:p w14:paraId="1B2228C8" w14:textId="77777777" w:rsidR="00EC1829" w:rsidRDefault="00EC1829" w:rsidP="001F250D"/>
        </w:tc>
        <w:tc>
          <w:tcPr>
            <w:tcW w:w="3597" w:type="dxa"/>
          </w:tcPr>
          <w:p w14:paraId="08833509" w14:textId="77777777" w:rsidR="00EC1829" w:rsidRDefault="00EC1829" w:rsidP="001F250D"/>
        </w:tc>
      </w:tr>
      <w:tr w:rsidR="00EC1829" w14:paraId="0F03535D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D008C42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391192B3" w14:textId="77777777" w:rsidR="00EC1829" w:rsidRDefault="00EC1829" w:rsidP="001F250D"/>
        </w:tc>
        <w:tc>
          <w:tcPr>
            <w:tcW w:w="3597" w:type="dxa"/>
          </w:tcPr>
          <w:p w14:paraId="7235A4E1" w14:textId="77777777" w:rsidR="00EC1829" w:rsidRDefault="00EC1829" w:rsidP="001F250D"/>
        </w:tc>
      </w:tr>
      <w:tr w:rsidR="00EC1829" w14:paraId="54668EF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DA1C16C" w14:textId="77777777" w:rsidR="00EC1829" w:rsidRDefault="00EC1829" w:rsidP="001F250D">
            <w:r>
              <w:t>Multiple Colors</w:t>
            </w:r>
          </w:p>
        </w:tc>
        <w:tc>
          <w:tcPr>
            <w:tcW w:w="3597" w:type="dxa"/>
          </w:tcPr>
          <w:p w14:paraId="11860D46" w14:textId="77777777" w:rsidR="00EC1829" w:rsidRDefault="00EC1829" w:rsidP="001F250D"/>
        </w:tc>
        <w:tc>
          <w:tcPr>
            <w:tcW w:w="3597" w:type="dxa"/>
          </w:tcPr>
          <w:p w14:paraId="5EB80361" w14:textId="77777777" w:rsidR="00EC1829" w:rsidRDefault="00EC1829" w:rsidP="001F250D"/>
        </w:tc>
      </w:tr>
      <w:tr w:rsidR="00EC1829" w14:paraId="28E6BCFA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D881EDA" w14:textId="77777777" w:rsidR="00EC1829" w:rsidRDefault="00EC1829" w:rsidP="001F250D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Dark Colors</w:t>
            </w:r>
          </w:p>
        </w:tc>
        <w:tc>
          <w:tcPr>
            <w:tcW w:w="3597" w:type="dxa"/>
          </w:tcPr>
          <w:p w14:paraId="6A149212" w14:textId="77777777" w:rsidR="00EC1829" w:rsidRDefault="00EC1829" w:rsidP="001F250D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Pastel Colors</w:t>
            </w:r>
          </w:p>
        </w:tc>
        <w:tc>
          <w:tcPr>
            <w:tcW w:w="3597" w:type="dxa"/>
          </w:tcPr>
          <w:p w14:paraId="3234A690" w14:textId="77777777" w:rsidR="00EC1829" w:rsidRDefault="00EC1829" w:rsidP="001F250D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Jewel Tones</w:t>
            </w:r>
          </w:p>
        </w:tc>
      </w:tr>
      <w:tr w:rsidR="00EC1829" w14:paraId="63B0DC9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6EC946B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2D069F4B" w14:textId="77777777" w:rsidR="00EC1829" w:rsidRDefault="00EC1829" w:rsidP="001F250D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</w:t>
            </w:r>
          </w:p>
        </w:tc>
        <w:tc>
          <w:tcPr>
            <w:tcW w:w="3597" w:type="dxa"/>
          </w:tcPr>
          <w:p w14:paraId="7219D297" w14:textId="77777777" w:rsidR="00EC1829" w:rsidRDefault="00EC1829" w:rsidP="001F250D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Maroon</w:t>
            </w:r>
          </w:p>
        </w:tc>
      </w:tr>
      <w:tr w:rsidR="00EC1829" w14:paraId="0474E0B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30BA916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16259C1" w14:textId="77777777" w:rsidR="00EC1829" w:rsidRDefault="00EC1829" w:rsidP="001F250D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751A13C2" w14:textId="77777777" w:rsidR="00EC1829" w:rsidRDefault="00EC1829" w:rsidP="001F250D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</w:tr>
      <w:tr w:rsidR="00EC1829" w14:paraId="11D101F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2DE24F4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6F3C4EE6" w14:textId="77777777" w:rsidR="00EC1829" w:rsidRDefault="00EC1829" w:rsidP="001F250D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Gold</w:t>
            </w:r>
          </w:p>
        </w:tc>
        <w:tc>
          <w:tcPr>
            <w:tcW w:w="3597" w:type="dxa"/>
          </w:tcPr>
          <w:p w14:paraId="77ABB879" w14:textId="77777777" w:rsidR="00EC1829" w:rsidRDefault="00EC1829" w:rsidP="001F250D"/>
        </w:tc>
      </w:tr>
      <w:tr w:rsidR="00EC1829" w14:paraId="26DAD7C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44BB32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59CE2090" w14:textId="77777777" w:rsidR="00EC1829" w:rsidRDefault="00EC1829" w:rsidP="001F250D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53C42561" w14:textId="77777777" w:rsidR="00EC1829" w:rsidRDefault="00EC1829" w:rsidP="001F250D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Indigo</w:t>
            </w:r>
          </w:p>
        </w:tc>
      </w:tr>
      <w:tr w:rsidR="00EC1829" w14:paraId="1598B81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493AE9A" w14:textId="77777777" w:rsidR="00EC1829" w:rsidRDefault="00EC1829" w:rsidP="001F250D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Navy Blue</w:t>
            </w:r>
          </w:p>
        </w:tc>
        <w:tc>
          <w:tcPr>
            <w:tcW w:w="3597" w:type="dxa"/>
          </w:tcPr>
          <w:p w14:paraId="209E1939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6C3A59ED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Purple</w:t>
            </w:r>
          </w:p>
        </w:tc>
      </w:tr>
      <w:tr w:rsidR="00EC1829" w14:paraId="5157012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EDBC9F0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70DEC5C4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  <w:tc>
          <w:tcPr>
            <w:tcW w:w="3597" w:type="dxa"/>
          </w:tcPr>
          <w:p w14:paraId="2D55D848" w14:textId="77777777" w:rsidR="00EC1829" w:rsidRDefault="00EC1829" w:rsidP="001F250D"/>
        </w:tc>
      </w:tr>
      <w:tr w:rsidR="00EC1829" w14:paraId="372894C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D4C59C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2AADB63C" w14:textId="77777777" w:rsidR="00EC1829" w:rsidRDefault="00EC1829" w:rsidP="001F250D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Off-White</w:t>
            </w:r>
          </w:p>
        </w:tc>
        <w:tc>
          <w:tcPr>
            <w:tcW w:w="3597" w:type="dxa"/>
          </w:tcPr>
          <w:p w14:paraId="6534D6FD" w14:textId="77777777" w:rsidR="00EC1829" w:rsidRDefault="00EC1829" w:rsidP="001F250D"/>
        </w:tc>
      </w:tr>
      <w:tr w:rsidR="00EC1829" w14:paraId="20302C2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E09393" w14:textId="77777777" w:rsidR="00EC1829" w:rsidRDefault="00EC1829" w:rsidP="001F250D">
            <w:r>
              <w:t>Other:</w:t>
            </w:r>
          </w:p>
        </w:tc>
        <w:tc>
          <w:tcPr>
            <w:tcW w:w="3597" w:type="dxa"/>
          </w:tcPr>
          <w:p w14:paraId="048A3CDB" w14:textId="77777777" w:rsidR="00EC1829" w:rsidRDefault="00EC1829" w:rsidP="001F250D"/>
        </w:tc>
        <w:tc>
          <w:tcPr>
            <w:tcW w:w="3597" w:type="dxa"/>
          </w:tcPr>
          <w:p w14:paraId="464D57DA" w14:textId="77777777" w:rsidR="00EC1829" w:rsidRDefault="00EC1829" w:rsidP="001F250D"/>
        </w:tc>
      </w:tr>
      <w:tr w:rsidR="00EC1829" w14:paraId="53ED3EC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1B75FD" w14:textId="77777777" w:rsidR="00EC1829" w:rsidRDefault="00EC1829" w:rsidP="001F250D"/>
        </w:tc>
        <w:tc>
          <w:tcPr>
            <w:tcW w:w="3597" w:type="dxa"/>
          </w:tcPr>
          <w:p w14:paraId="7F8A5B39" w14:textId="77777777" w:rsidR="00EC1829" w:rsidRDefault="00EC1829" w:rsidP="001F250D"/>
        </w:tc>
        <w:tc>
          <w:tcPr>
            <w:tcW w:w="3597" w:type="dxa"/>
          </w:tcPr>
          <w:p w14:paraId="79DAA4B2" w14:textId="77777777" w:rsidR="00EC1829" w:rsidRDefault="00EC1829" w:rsidP="001F250D"/>
        </w:tc>
      </w:tr>
      <w:tr w:rsidR="00EC1829" w14:paraId="3E9457D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F8DDA04" w14:textId="77777777" w:rsidR="00EC1829" w:rsidRDefault="00EC1829" w:rsidP="001F250D"/>
        </w:tc>
        <w:tc>
          <w:tcPr>
            <w:tcW w:w="3597" w:type="dxa"/>
          </w:tcPr>
          <w:p w14:paraId="0FF1AC1D" w14:textId="77777777" w:rsidR="00EC1829" w:rsidRDefault="00EC1829" w:rsidP="001F250D"/>
        </w:tc>
        <w:tc>
          <w:tcPr>
            <w:tcW w:w="3597" w:type="dxa"/>
          </w:tcPr>
          <w:p w14:paraId="45649426" w14:textId="77777777" w:rsidR="00EC1829" w:rsidRDefault="00EC1829" w:rsidP="001F250D"/>
        </w:tc>
      </w:tr>
      <w:tr w:rsidR="00EC1829" w14:paraId="75106A9F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F99084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1029FC8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5C8D7E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EC1829" w14:paraId="65B5550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D75990" w14:textId="77777777" w:rsidR="00EC1829" w:rsidRDefault="00EC1829" w:rsidP="001F250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D93B04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5DE216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EC1829" w14:paraId="5FF2F05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8C9056" w14:textId="77777777" w:rsidR="00EC1829" w:rsidRDefault="00EC1829" w:rsidP="001F250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438A316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796D19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EC1829" w14:paraId="25286A36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5FAD75B" w14:textId="77777777" w:rsidR="00EC1829" w:rsidRDefault="00EC1829" w:rsidP="001F250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032475CF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8C83F1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EC1829" w14:paraId="1AF165A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7F6DD7" w14:textId="77777777" w:rsidR="00EC1829" w:rsidRDefault="00EC1829" w:rsidP="001F250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25A58AE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ACD8EF0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EC1829" w14:paraId="54EE17C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9D68B8B" w14:textId="77777777" w:rsidR="00EC1829" w:rsidRDefault="00EC1829" w:rsidP="001F250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76B42A5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8C9131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EC1829" w14:paraId="58350B4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D12C63E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44C250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EC1829" w:rsidRPr="00AD5CE1" w14:paraId="6DE341E7" w14:textId="77777777" w:rsidTr="001F250D">
        <w:tc>
          <w:tcPr>
            <w:tcW w:w="10625" w:type="dxa"/>
            <w:gridSpan w:val="5"/>
          </w:tcPr>
          <w:p w14:paraId="05FD9FAC" w14:textId="77777777" w:rsidR="00EC1829" w:rsidRPr="00106BC9" w:rsidRDefault="00EC1829" w:rsidP="001F250D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2643281" w14:textId="77777777" w:rsidR="00EC1829" w:rsidRDefault="00EC1829" w:rsidP="00EC1829"/>
    <w:p w14:paraId="18F254CF" w14:textId="77777777" w:rsidR="00EC1829" w:rsidRPr="00AD2D7D" w:rsidRDefault="00EC1829" w:rsidP="00EC1829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EC1829" w14:paraId="77B36676" w14:textId="77777777" w:rsidTr="001F250D">
        <w:tc>
          <w:tcPr>
            <w:tcW w:w="3421" w:type="dxa"/>
            <w:gridSpan w:val="2"/>
          </w:tcPr>
          <w:p w14:paraId="23AC49CA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39793E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9114C93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901C02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86EAC83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8DCE9C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E01E02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EC1829" w:rsidRPr="00B7628E" w14:paraId="45D5F5E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334FBD8" w14:textId="77777777" w:rsidR="00EC1829" w:rsidRPr="00B7628E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2AE7459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9B23CDD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EC1829" w:rsidRPr="00B7628E" w14:paraId="7A6C49B1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46926E" w14:textId="77777777" w:rsidR="00EC1829" w:rsidRPr="00A63D5F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10683C1A" w14:textId="77777777" w:rsidTr="001F250D">
        <w:tc>
          <w:tcPr>
            <w:tcW w:w="3421" w:type="dxa"/>
            <w:gridSpan w:val="2"/>
          </w:tcPr>
          <w:p w14:paraId="2754134C" w14:textId="77777777" w:rsidR="00EC1829" w:rsidRPr="00B7628E" w:rsidRDefault="00EC1829" w:rsidP="001F250D">
            <w:r>
              <w:t>Fiber Types</w:t>
            </w:r>
          </w:p>
        </w:tc>
        <w:tc>
          <w:tcPr>
            <w:tcW w:w="3597" w:type="dxa"/>
          </w:tcPr>
          <w:p w14:paraId="5F75182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A2CB6A9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654EE2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09D66899" w14:textId="77777777" w:rsidR="00EC1829" w:rsidRPr="00B7628E" w:rsidRDefault="00EC1829" w:rsidP="001F250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1775D1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5B3A4AD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EC1829" w14:paraId="6A47510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340EBEA" w14:textId="77777777" w:rsidR="00EC1829" w:rsidRPr="00B7628E" w:rsidRDefault="00EC1829" w:rsidP="001F250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4CA74E1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96CB42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EC1829" w14:paraId="7D0DDBE3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FC1065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17F5E244" w14:textId="77777777" w:rsidTr="001F250D">
        <w:tc>
          <w:tcPr>
            <w:tcW w:w="3421" w:type="dxa"/>
            <w:gridSpan w:val="2"/>
          </w:tcPr>
          <w:p w14:paraId="17B99492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585575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77393B2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90BEAAA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EF612EF" w14:textId="77777777" w:rsidR="00EC1829" w:rsidRPr="00B7628E" w:rsidRDefault="00EC1829" w:rsidP="001F250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5141388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E23A8B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EC1829" w14:paraId="6A8454E0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9365D76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65AC72AC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3B8258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EC1829" w14:paraId="56C036C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1B9155A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47500D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77AD847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EC1829" w14:paraId="30FEDAC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7015C50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A3F268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3B4FA9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EC1829" w14:paraId="27479DA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C1B2522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86C6F5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72F7CB8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EC1829" w14:paraId="79E37CB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0177347C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55252A59" w14:textId="77777777" w:rsidR="00EC1829" w:rsidRPr="003618A8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DD6861B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Homespun</w:t>
            </w:r>
          </w:p>
        </w:tc>
      </w:tr>
      <w:tr w:rsidR="00EC1829" w14:paraId="243475AB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734808D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973A431" w14:textId="77777777" w:rsidTr="001F250D">
        <w:tc>
          <w:tcPr>
            <w:tcW w:w="3421" w:type="dxa"/>
            <w:gridSpan w:val="2"/>
          </w:tcPr>
          <w:p w14:paraId="0B92EFCD" w14:textId="77777777" w:rsidR="00EC1829" w:rsidRPr="00B7628E" w:rsidRDefault="00EC1829" w:rsidP="001F250D">
            <w:r>
              <w:t>Print Types</w:t>
            </w:r>
          </w:p>
        </w:tc>
        <w:tc>
          <w:tcPr>
            <w:tcW w:w="3597" w:type="dxa"/>
          </w:tcPr>
          <w:p w14:paraId="1F06345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C119450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5951080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46ED18E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A6A01A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7FCF934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EC1829" w14:paraId="5E0CB6D6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4AE6956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20BCBD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99757B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EC1829" w14:paraId="61076CAC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8CF18CB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BF6F08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B770BA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EC1829" w14:paraId="43D1F0F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4E0DC3F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16E4DF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FB1673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EC1829" w14:paraId="4CD74A9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1605DA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FEB590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2C363C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EC1829" w14:paraId="2CED158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A5479F5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5D7B1AE" w14:textId="77777777" w:rsidR="00EC1829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EC8157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EC1829" w14:paraId="38AEA2E8" w14:textId="77777777" w:rsidTr="001F250D">
        <w:tc>
          <w:tcPr>
            <w:tcW w:w="10615" w:type="dxa"/>
            <w:gridSpan w:val="4"/>
          </w:tcPr>
          <w:p w14:paraId="1E5EDF71" w14:textId="77777777" w:rsidR="00EC1829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95D1F5" w14:textId="77777777" w:rsidR="002B1CEB" w:rsidRPr="00931AE5" w:rsidRDefault="002B1CEB" w:rsidP="002B1CEB">
      <w:pPr>
        <w:rPr>
          <w:highlight w:val="yellow"/>
        </w:rPr>
      </w:pPr>
    </w:p>
    <w:p w14:paraId="0EA45DA1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2A890C0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7C601F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7246F5D0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AD7A6E8" w14:textId="77777777" w:rsidTr="00D2396E">
        <w:tc>
          <w:tcPr>
            <w:tcW w:w="3421" w:type="dxa"/>
          </w:tcPr>
          <w:p w14:paraId="27512187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E80005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F9A3B09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64EC32C" w14:textId="77777777" w:rsidTr="00D2396E">
        <w:tc>
          <w:tcPr>
            <w:tcW w:w="3421" w:type="dxa"/>
          </w:tcPr>
          <w:p w14:paraId="5E2AD591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C4FF9DD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13315321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1767AAF8" w14:textId="77777777" w:rsidTr="00D2396E">
        <w:tc>
          <w:tcPr>
            <w:tcW w:w="3421" w:type="dxa"/>
          </w:tcPr>
          <w:p w14:paraId="76A252F0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C54A6DD" w14:textId="77777777" w:rsidR="002B1CEB" w:rsidRDefault="002B1CEB" w:rsidP="00D2396E"/>
        </w:tc>
        <w:tc>
          <w:tcPr>
            <w:tcW w:w="3597" w:type="dxa"/>
          </w:tcPr>
          <w:p w14:paraId="669258DB" w14:textId="77777777" w:rsidR="002B1CEB" w:rsidRDefault="002B1CEB" w:rsidP="00D2396E"/>
        </w:tc>
      </w:tr>
      <w:tr w:rsidR="002B1CEB" w14:paraId="22B7ECEB" w14:textId="77777777" w:rsidTr="00D2396E">
        <w:tc>
          <w:tcPr>
            <w:tcW w:w="10615" w:type="dxa"/>
            <w:gridSpan w:val="3"/>
          </w:tcPr>
          <w:p w14:paraId="7F16A4A9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08C113" w14:textId="77777777" w:rsidR="002B1CEB" w:rsidRDefault="002B1CEB" w:rsidP="002B1CEB"/>
    <w:p w14:paraId="2BC3C48D" w14:textId="77777777" w:rsidR="00BD428A" w:rsidRPr="00AD2D7D" w:rsidRDefault="00BD428A" w:rsidP="00BD428A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BD428A" w14:paraId="7CCE969D" w14:textId="77777777" w:rsidTr="001F250D">
        <w:tc>
          <w:tcPr>
            <w:tcW w:w="3421" w:type="dxa"/>
          </w:tcPr>
          <w:p w14:paraId="10581165" w14:textId="77777777" w:rsidR="00BD428A" w:rsidRDefault="00BD428A" w:rsidP="001F250D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D9FFDB3" w14:textId="77777777" w:rsidR="00BD428A" w:rsidRDefault="00BD428A" w:rsidP="001F250D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DD483BC" w14:textId="77777777" w:rsidR="00BD428A" w:rsidRDefault="00BD428A" w:rsidP="001F250D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BD428A" w14:paraId="51B8E60F" w14:textId="77777777" w:rsidTr="001F250D">
        <w:tc>
          <w:tcPr>
            <w:tcW w:w="3421" w:type="dxa"/>
          </w:tcPr>
          <w:p w14:paraId="1C7504A4" w14:textId="77777777" w:rsidR="00BD428A" w:rsidRDefault="00BD428A" w:rsidP="001F250D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503FC7F1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9E64384" w14:textId="77777777" w:rsidR="00BD428A" w:rsidRDefault="00BD428A" w:rsidP="001F250D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BD428A" w14:paraId="523EC72E" w14:textId="77777777" w:rsidTr="001F250D">
        <w:tc>
          <w:tcPr>
            <w:tcW w:w="3421" w:type="dxa"/>
          </w:tcPr>
          <w:p w14:paraId="3D5EB5C0" w14:textId="77777777" w:rsidR="00BD428A" w:rsidRDefault="00BD428A" w:rsidP="001F250D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756F5A98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BF35CDF" w14:textId="77777777" w:rsidR="00BD428A" w:rsidRDefault="00BD428A" w:rsidP="001F250D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BD428A" w14:paraId="2E251AA3" w14:textId="77777777" w:rsidTr="001F250D">
        <w:tc>
          <w:tcPr>
            <w:tcW w:w="3421" w:type="dxa"/>
          </w:tcPr>
          <w:p w14:paraId="4D6C0654" w14:textId="77777777" w:rsidR="00BD428A" w:rsidRDefault="00BD428A" w:rsidP="001F250D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43B9D75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E145C48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4A9D6D48" w14:textId="77777777" w:rsidTr="001F250D">
        <w:tc>
          <w:tcPr>
            <w:tcW w:w="3421" w:type="dxa"/>
          </w:tcPr>
          <w:p w14:paraId="607BA8F1" w14:textId="77777777" w:rsidR="00BD428A" w:rsidRDefault="00BD428A" w:rsidP="001F250D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Stich</w:t>
            </w:r>
          </w:p>
        </w:tc>
        <w:tc>
          <w:tcPr>
            <w:tcW w:w="3597" w:type="dxa"/>
          </w:tcPr>
          <w:p w14:paraId="030D1B91" w14:textId="77777777" w:rsidR="00BD428A" w:rsidRDefault="00BD428A" w:rsidP="001F250D"/>
        </w:tc>
        <w:tc>
          <w:tcPr>
            <w:tcW w:w="3597" w:type="dxa"/>
          </w:tcPr>
          <w:p w14:paraId="28E74060" w14:textId="77777777" w:rsidR="00BD428A" w:rsidRDefault="00BD428A" w:rsidP="001F250D"/>
        </w:tc>
      </w:tr>
      <w:tr w:rsidR="00BD428A" w14:paraId="16E0D661" w14:textId="77777777" w:rsidTr="001F250D">
        <w:trPr>
          <w:trHeight w:val="87"/>
        </w:trPr>
        <w:tc>
          <w:tcPr>
            <w:tcW w:w="10615" w:type="dxa"/>
            <w:gridSpan w:val="3"/>
          </w:tcPr>
          <w:p w14:paraId="14763BCD" w14:textId="77777777" w:rsidR="00BD428A" w:rsidRDefault="00BD428A" w:rsidP="001F250D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65C11F" w14:textId="77777777" w:rsidR="002B1CEB" w:rsidRDefault="002B1CEB" w:rsidP="002B1CEB"/>
    <w:p w14:paraId="678FF745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90DF5CC" w14:textId="66AF9DF9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18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18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2F53A799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479B63E2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5CE83A6F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75171E6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19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19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4A8B4BD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20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20"/>
          </w:p>
        </w:tc>
      </w:tr>
      <w:tr w:rsidR="00F53873" w14:paraId="1A665EA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5416A64A" w14:textId="57AC5845" w:rsidR="00F53873" w:rsidRPr="008609A5" w:rsidRDefault="00F53873" w:rsidP="004A3638"/>
        </w:tc>
        <w:tc>
          <w:tcPr>
            <w:tcW w:w="6649" w:type="dxa"/>
            <w:gridSpan w:val="2"/>
          </w:tcPr>
          <w:p w14:paraId="03F6494A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21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1"/>
          </w:p>
        </w:tc>
      </w:tr>
      <w:tr w:rsidR="002B1CEB" w:rsidRPr="008609A5" w14:paraId="217AB42F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C9A2B4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7A8029CD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449B3B6" w14:textId="193511FB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E604E1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D091C3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974BC15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005E4BF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A0A7BC" w14:textId="09C3362C" w:rsidR="009E7626" w:rsidRDefault="00703F19" w:rsidP="00FA7349">
            <w:r>
              <w:t xml:space="preserve">Does fill show? </w:t>
            </w:r>
            <w:r>
              <w:fldChar w:fldCharType="begin">
                <w:ffData>
                  <w:name w:val="Dropdown27"/>
                  <w:enabled/>
                  <w:calcOnExit w:val="0"/>
                  <w:ddList>
                    <w:listEntry w:val="Choose answer."/>
                    <w:listEntry w:val="Yes"/>
                    <w:listEntry w:val="No"/>
                  </w:ddList>
                </w:ffData>
              </w:fldChar>
            </w:r>
            <w:bookmarkStart w:id="122" w:name="Dropdown2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6987" w:type="dxa"/>
            <w:gridSpan w:val="3"/>
          </w:tcPr>
          <w:p w14:paraId="514FE057" w14:textId="7CE69647" w:rsidR="009E7626" w:rsidRDefault="00703F19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 sourc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7740C0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3C95EF58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5F0BD2EB" w14:textId="77777777" w:rsidR="008609A5" w:rsidRPr="008609A5" w:rsidRDefault="008609A5" w:rsidP="004A3638"/>
        </w:tc>
        <w:tc>
          <w:tcPr>
            <w:tcW w:w="3493" w:type="dxa"/>
          </w:tcPr>
          <w:p w14:paraId="63A76254" w14:textId="77777777" w:rsidR="008609A5" w:rsidRPr="008609A5" w:rsidRDefault="008609A5" w:rsidP="004A3638"/>
        </w:tc>
      </w:tr>
      <w:tr w:rsidR="00AD2D7D" w:rsidRPr="008609A5" w14:paraId="18EDE21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9FD53E3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2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7687F6EA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2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493" w:type="dxa"/>
          </w:tcPr>
          <w:p w14:paraId="59186BD6" w14:textId="77777777" w:rsidR="00AD2D7D" w:rsidRDefault="00AD2D7D" w:rsidP="004A3638"/>
        </w:tc>
      </w:tr>
      <w:tr w:rsidR="00AD2D7D" w:rsidRPr="008609A5" w14:paraId="5D63AF1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081F30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47A17E88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197FF842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Corded</w:t>
            </w:r>
          </w:p>
        </w:tc>
      </w:tr>
      <w:tr w:rsidR="00AD2D7D" w:rsidRPr="008609A5" w14:paraId="61AA038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440677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45CDE180" w14:textId="0673B0AE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Hand Quilted</w:t>
            </w:r>
            <w:r w:rsidR="00BA4EDE">
              <w:t xml:space="preserve"> (             / in)</w:t>
            </w:r>
          </w:p>
        </w:tc>
        <w:tc>
          <w:tcPr>
            <w:tcW w:w="3493" w:type="dxa"/>
          </w:tcPr>
          <w:p w14:paraId="0650B7D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Stuffed work</w:t>
            </w:r>
          </w:p>
        </w:tc>
      </w:tr>
      <w:tr w:rsidR="00AD2D7D" w:rsidRPr="008609A5" w14:paraId="57497F7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25744DD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78F9A9CC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Quilt-as-you-go</w:t>
            </w:r>
          </w:p>
        </w:tc>
        <w:tc>
          <w:tcPr>
            <w:tcW w:w="3493" w:type="dxa"/>
          </w:tcPr>
          <w:p w14:paraId="1CF3FD4F" w14:textId="77777777" w:rsidR="00AD2D7D" w:rsidRDefault="00AD2D7D" w:rsidP="00AD2D7D"/>
        </w:tc>
      </w:tr>
      <w:tr w:rsidR="00AD2D7D" w:rsidRPr="008609A5" w14:paraId="139204B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9ABC1D0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3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493" w:type="dxa"/>
          </w:tcPr>
          <w:p w14:paraId="0D370A47" w14:textId="77777777" w:rsidR="00AD2D7D" w:rsidRPr="008609A5" w:rsidRDefault="00AD2D7D" w:rsidP="00AD2D7D"/>
        </w:tc>
      </w:tr>
      <w:tr w:rsidR="005C4582" w:rsidRPr="008609A5" w14:paraId="34097E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63CC69F3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32"/>
          </w:p>
        </w:tc>
      </w:tr>
      <w:tr w:rsidR="006D7C6E" w:rsidRPr="008609A5" w14:paraId="3BDC479E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B3FF0F8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0F0C4A7D" w14:textId="2F419684" w:rsidR="006D7C6E" w:rsidRPr="008609A5" w:rsidRDefault="00C65748" w:rsidP="006D7C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Marking lines noted</w:t>
            </w:r>
          </w:p>
        </w:tc>
        <w:tc>
          <w:tcPr>
            <w:tcW w:w="3493" w:type="dxa"/>
          </w:tcPr>
          <w:p w14:paraId="65926291" w14:textId="0DCFBAE6" w:rsidR="006D7C6E" w:rsidRPr="008609A5" w:rsidRDefault="006D7C6E" w:rsidP="006D7C6E"/>
        </w:tc>
      </w:tr>
      <w:tr w:rsidR="006D7C6E" w:rsidRPr="008609A5" w14:paraId="07EF5C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E94CE3" w14:textId="3345BADF" w:rsidR="006D7C6E" w:rsidRDefault="006D7C6E" w:rsidP="006D7C6E">
            <w: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Edge-to-edge</w:t>
            </w:r>
          </w:p>
        </w:tc>
        <w:tc>
          <w:tcPr>
            <w:tcW w:w="3494" w:type="dxa"/>
            <w:gridSpan w:val="2"/>
          </w:tcPr>
          <w:p w14:paraId="52375ECE" w14:textId="4FE3101E" w:rsidR="006D7C6E" w:rsidRDefault="006D7C6E" w:rsidP="006D7C6E">
            <w: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Custom</w:t>
            </w:r>
          </w:p>
        </w:tc>
        <w:tc>
          <w:tcPr>
            <w:tcW w:w="3493" w:type="dxa"/>
          </w:tcPr>
          <w:p w14:paraId="313CE379" w14:textId="058EE58C" w:rsidR="006D7C6E" w:rsidRDefault="006D7C6E" w:rsidP="006D7C6E">
            <w: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Stuffed work</w:t>
            </w:r>
          </w:p>
        </w:tc>
      </w:tr>
      <w:tr w:rsidR="006D7C6E" w:rsidRPr="008609A5" w14:paraId="6D832644" w14:textId="77777777" w:rsidTr="006D7C6E">
        <w:trPr>
          <w:gridBefore w:val="1"/>
          <w:gridAfter w:val="1"/>
          <w:wBefore w:w="353" w:type="dxa"/>
          <w:wAfter w:w="8" w:type="dxa"/>
          <w:trHeight w:val="243"/>
        </w:trPr>
        <w:tc>
          <w:tcPr>
            <w:tcW w:w="3452" w:type="dxa"/>
          </w:tcPr>
          <w:p w14:paraId="598F47BC" w14:textId="30EF0853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Meander</w:t>
            </w:r>
          </w:p>
        </w:tc>
        <w:tc>
          <w:tcPr>
            <w:tcW w:w="3494" w:type="dxa"/>
            <w:gridSpan w:val="2"/>
          </w:tcPr>
          <w:p w14:paraId="68BFE045" w14:textId="6247B861" w:rsidR="006D7C6E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Stipple</w:t>
            </w:r>
          </w:p>
        </w:tc>
        <w:tc>
          <w:tcPr>
            <w:tcW w:w="3493" w:type="dxa"/>
          </w:tcPr>
          <w:p w14:paraId="240BA344" w14:textId="77777777" w:rsidR="006D7C6E" w:rsidRDefault="006D7C6E" w:rsidP="006D7C6E"/>
        </w:tc>
      </w:tr>
      <w:tr w:rsidR="006D7C6E" w:rsidRPr="008609A5" w14:paraId="2E13ED2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7F1563" w14:textId="54BF83E1" w:rsidR="006D7C6E" w:rsidRDefault="006D7C6E" w:rsidP="006D7C6E"/>
        </w:tc>
        <w:tc>
          <w:tcPr>
            <w:tcW w:w="3494" w:type="dxa"/>
            <w:gridSpan w:val="2"/>
          </w:tcPr>
          <w:p w14:paraId="3A6437C7" w14:textId="77777777" w:rsidR="006D7C6E" w:rsidRDefault="006D7C6E" w:rsidP="006D7C6E"/>
        </w:tc>
        <w:tc>
          <w:tcPr>
            <w:tcW w:w="3493" w:type="dxa"/>
          </w:tcPr>
          <w:p w14:paraId="31BCABB4" w14:textId="77777777" w:rsidR="006D7C6E" w:rsidRDefault="006D7C6E" w:rsidP="006D7C6E"/>
        </w:tc>
      </w:tr>
      <w:tr w:rsidR="006D7C6E" w:rsidRPr="008609A5" w14:paraId="34C739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CB4444E" w14:textId="420AC46A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In-the-ditch</w:t>
            </w:r>
          </w:p>
        </w:tc>
        <w:tc>
          <w:tcPr>
            <w:tcW w:w="3494" w:type="dxa"/>
            <w:gridSpan w:val="2"/>
          </w:tcPr>
          <w:p w14:paraId="7AAD17E2" w14:textId="77777777" w:rsidR="006D7C6E" w:rsidRPr="008609A5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5D7A381B" w14:textId="2AEAB22F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</w:tr>
      <w:tr w:rsidR="006D7C6E" w:rsidRPr="008609A5" w14:paraId="6AD8F31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9E862BC" w14:textId="72B7A08A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</w:t>
            </w:r>
            <w:r w:rsidRPr="00EC1829">
              <w:rPr>
                <w:u w:val="single"/>
              </w:rPr>
              <w:t xml:space="preserve">           </w:t>
            </w:r>
            <w:r>
              <w:t>“ To the piece</w:t>
            </w:r>
          </w:p>
        </w:tc>
        <w:tc>
          <w:tcPr>
            <w:tcW w:w="3494" w:type="dxa"/>
            <w:gridSpan w:val="2"/>
          </w:tcPr>
          <w:p w14:paraId="4320B0C5" w14:textId="77777777" w:rsidR="006D7C6E" w:rsidRPr="008609A5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82A53AD" w14:textId="08C284E0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</w:tr>
      <w:tr w:rsidR="006D7C6E" w:rsidRPr="008609A5" w14:paraId="68DE5B5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51B5AA2" w14:textId="5E1AA106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5570AA9A" w14:textId="3A478F2A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5E4DC729" w14:textId="29704A03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</w:tr>
      <w:tr w:rsidR="006D7C6E" w:rsidRPr="008609A5" w14:paraId="7E55027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44FE64" w14:textId="77777777" w:rsidR="006D7C6E" w:rsidRDefault="006D7C6E" w:rsidP="006D7C6E"/>
        </w:tc>
        <w:tc>
          <w:tcPr>
            <w:tcW w:w="3494" w:type="dxa"/>
            <w:gridSpan w:val="2"/>
          </w:tcPr>
          <w:p w14:paraId="66E031BF" w14:textId="77777777" w:rsidR="006D7C6E" w:rsidRPr="008609A5" w:rsidRDefault="006D7C6E" w:rsidP="006D7C6E"/>
        </w:tc>
        <w:tc>
          <w:tcPr>
            <w:tcW w:w="3493" w:type="dxa"/>
          </w:tcPr>
          <w:p w14:paraId="41E1610D" w14:textId="77777777" w:rsidR="006D7C6E" w:rsidRPr="008609A5" w:rsidRDefault="006D7C6E" w:rsidP="006D7C6E"/>
        </w:tc>
      </w:tr>
      <w:tr w:rsidR="006D7C6E" w:rsidRPr="008609A5" w14:paraId="0E4CBDF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F2414D" w14:textId="5CEC03A9" w:rsidR="006D7C6E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Curves - Clamshell</w:t>
            </w:r>
          </w:p>
        </w:tc>
        <w:tc>
          <w:tcPr>
            <w:tcW w:w="3494" w:type="dxa"/>
            <w:gridSpan w:val="2"/>
          </w:tcPr>
          <w:p w14:paraId="2BBFE431" w14:textId="42CE2EC5" w:rsidR="006D7C6E" w:rsidRPr="008609A5" w:rsidRDefault="006D7C6E" w:rsidP="006D7C6E">
            <w: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Curves - Waves</w:t>
            </w:r>
          </w:p>
        </w:tc>
        <w:tc>
          <w:tcPr>
            <w:tcW w:w="3493" w:type="dxa"/>
          </w:tcPr>
          <w:p w14:paraId="7BA1EEA2" w14:textId="3778504C" w:rsidR="006D7C6E" w:rsidRPr="008609A5" w:rsidRDefault="006D7C6E" w:rsidP="006D7C6E">
            <w: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Curves - Swirls</w:t>
            </w:r>
          </w:p>
        </w:tc>
      </w:tr>
      <w:tr w:rsidR="006D7C6E" w:rsidRPr="008609A5" w14:paraId="78A1B1C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1201248" w14:textId="1088A4E8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Curves - Elbow / Fan</w:t>
            </w:r>
          </w:p>
        </w:tc>
        <w:tc>
          <w:tcPr>
            <w:tcW w:w="3494" w:type="dxa"/>
            <w:gridSpan w:val="2"/>
          </w:tcPr>
          <w:p w14:paraId="366A296D" w14:textId="7028748A" w:rsidR="006D7C6E" w:rsidRPr="008609A5" w:rsidRDefault="006D7C6E" w:rsidP="006D7C6E"/>
        </w:tc>
        <w:tc>
          <w:tcPr>
            <w:tcW w:w="3493" w:type="dxa"/>
          </w:tcPr>
          <w:p w14:paraId="21C40933" w14:textId="06FE8782" w:rsidR="006D7C6E" w:rsidRPr="008609A5" w:rsidRDefault="006D7C6E" w:rsidP="006D7C6E"/>
        </w:tc>
      </w:tr>
      <w:tr w:rsidR="006D7C6E" w:rsidRPr="008609A5" w14:paraId="7563367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E2D3D36" w14:textId="6EDBCCC0" w:rsidR="006D7C6E" w:rsidRDefault="006D7C6E" w:rsidP="006D7C6E"/>
        </w:tc>
        <w:tc>
          <w:tcPr>
            <w:tcW w:w="3494" w:type="dxa"/>
            <w:gridSpan w:val="2"/>
          </w:tcPr>
          <w:p w14:paraId="58922372" w14:textId="5B0BC705" w:rsidR="006D7C6E" w:rsidRPr="008609A5" w:rsidRDefault="006D7C6E" w:rsidP="006D7C6E"/>
        </w:tc>
        <w:tc>
          <w:tcPr>
            <w:tcW w:w="3493" w:type="dxa"/>
          </w:tcPr>
          <w:p w14:paraId="7966BCBA" w14:textId="6DA138BA" w:rsidR="006D7C6E" w:rsidRPr="008609A5" w:rsidRDefault="006D7C6E" w:rsidP="006D7C6E"/>
        </w:tc>
      </w:tr>
      <w:tr w:rsidR="006D7C6E" w:rsidRPr="008609A5" w14:paraId="6AC94CD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A2E2A1B" w14:textId="53126A66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  <w:tc>
          <w:tcPr>
            <w:tcW w:w="3494" w:type="dxa"/>
            <w:gridSpan w:val="2"/>
          </w:tcPr>
          <w:p w14:paraId="58123FC6" w14:textId="6A3A7649" w:rsidR="006D7C6E" w:rsidRPr="008609A5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  <w:tc>
          <w:tcPr>
            <w:tcW w:w="3493" w:type="dxa"/>
          </w:tcPr>
          <w:p w14:paraId="4F257368" w14:textId="3EBCAC4F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6D7C6E" w:rsidRPr="008609A5" w14:paraId="0B273EA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9F3D358" w14:textId="5CB45FDF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  <w:tc>
          <w:tcPr>
            <w:tcW w:w="3494" w:type="dxa"/>
            <w:gridSpan w:val="2"/>
          </w:tcPr>
          <w:p w14:paraId="59FFACB0" w14:textId="5FD8CC79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  <w:tc>
          <w:tcPr>
            <w:tcW w:w="3493" w:type="dxa"/>
          </w:tcPr>
          <w:p w14:paraId="4090B973" w14:textId="672B3262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6D7C6E" w:rsidRPr="008609A5" w14:paraId="6CD3264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F38459B" w14:textId="01BD7815" w:rsidR="006D7C6E" w:rsidRPr="00AD2D7D" w:rsidRDefault="006D7C6E" w:rsidP="006D7C6E"/>
        </w:tc>
      </w:tr>
      <w:tr w:rsidR="006D7C6E" w:rsidRPr="008609A5" w14:paraId="0675AC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796FD06" w14:textId="77777777" w:rsidR="006D7C6E" w:rsidRDefault="006D7C6E" w:rsidP="006D7C6E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  <w:tr w:rsidR="006D7C6E" w:rsidRPr="008609A5" w14:paraId="7C2C32F5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B6070CC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6DD425FC" w14:textId="77777777" w:rsidR="006D7C6E" w:rsidRDefault="006D7C6E" w:rsidP="006D7C6E"/>
        </w:tc>
        <w:tc>
          <w:tcPr>
            <w:tcW w:w="3493" w:type="dxa"/>
          </w:tcPr>
          <w:p w14:paraId="7EC239B1" w14:textId="77777777" w:rsidR="006D7C6E" w:rsidRDefault="006D7C6E" w:rsidP="006D7C6E"/>
        </w:tc>
      </w:tr>
      <w:tr w:rsidR="006D7C6E" w:rsidRPr="009E7626" w14:paraId="12F49C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6ABE45A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B643A92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5F27BFC4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6D7C6E" w:rsidRPr="008609A5" w14:paraId="13B020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1323AB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46"/>
          </w:p>
        </w:tc>
        <w:tc>
          <w:tcPr>
            <w:tcW w:w="3494" w:type="dxa"/>
            <w:gridSpan w:val="2"/>
          </w:tcPr>
          <w:p w14:paraId="724C3082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6FEDDFD0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D7C6E" w:rsidRPr="00AD5CE1" w14:paraId="1A391531" w14:textId="77777777" w:rsidTr="00EC1829">
        <w:tc>
          <w:tcPr>
            <w:tcW w:w="10800" w:type="dxa"/>
            <w:gridSpan w:val="6"/>
          </w:tcPr>
          <w:p w14:paraId="66E27F43" w14:textId="77777777" w:rsidR="006D7C6E" w:rsidRPr="00106BC9" w:rsidRDefault="006D7C6E" w:rsidP="006D7C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AEEC934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F03FF42" w14:textId="77777777" w:rsidTr="00AD2D7D">
        <w:tc>
          <w:tcPr>
            <w:tcW w:w="5395" w:type="dxa"/>
          </w:tcPr>
          <w:p w14:paraId="55A97F8B" w14:textId="77777777" w:rsidR="00CD3DE3" w:rsidRDefault="00CD3DE3" w:rsidP="003C6205"/>
        </w:tc>
        <w:tc>
          <w:tcPr>
            <w:tcW w:w="5395" w:type="dxa"/>
          </w:tcPr>
          <w:p w14:paraId="628EE56A" w14:textId="77777777" w:rsidR="00CD3DE3" w:rsidRDefault="00CD3DE3" w:rsidP="003C6205"/>
        </w:tc>
      </w:tr>
    </w:tbl>
    <w:p w14:paraId="77644218" w14:textId="77777777" w:rsidR="003C1452" w:rsidRPr="00931AE5" w:rsidRDefault="003C1452">
      <w:pPr>
        <w:rPr>
          <w:highlight w:val="yellow"/>
        </w:rPr>
      </w:pPr>
    </w:p>
    <w:p w14:paraId="5C48789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lastRenderedPageBreak/>
        <w:br w:type="page"/>
      </w:r>
    </w:p>
    <w:p w14:paraId="634846CC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7A9EADB" w14:textId="77777777" w:rsidTr="00F55A53">
        <w:tc>
          <w:tcPr>
            <w:tcW w:w="7193" w:type="dxa"/>
            <w:gridSpan w:val="2"/>
          </w:tcPr>
          <w:p w14:paraId="66D0F48C" w14:textId="6AFF623D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703F19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  <w:listEntry w:val="Fringe"/>
                    <w:listEntry w:val="Ruffle"/>
                  </w:ddList>
                </w:ffData>
              </w:fldChar>
            </w:r>
            <w:bookmarkStart w:id="147" w:name="Dropdown20"/>
            <w:r w:rsidR="00703F19">
              <w:rPr>
                <w:color w:val="4472C4" w:themeColor="accent1"/>
              </w:rPr>
              <w:instrText xml:space="preserve"> FORMDROPDOWN </w:instrText>
            </w:r>
            <w:r w:rsidR="00703F19">
              <w:rPr>
                <w:color w:val="4472C4" w:themeColor="accent1"/>
              </w:rPr>
            </w:r>
            <w:r w:rsidR="00703F19">
              <w:rPr>
                <w:color w:val="4472C4" w:themeColor="accent1"/>
              </w:rPr>
              <w:fldChar w:fldCharType="separate"/>
            </w:r>
            <w:r w:rsidR="00703F19">
              <w:rPr>
                <w:color w:val="4472C4" w:themeColor="accent1"/>
              </w:rPr>
              <w:fldChar w:fldCharType="end"/>
            </w:r>
            <w:bookmarkEnd w:id="147"/>
          </w:p>
        </w:tc>
        <w:tc>
          <w:tcPr>
            <w:tcW w:w="3597" w:type="dxa"/>
          </w:tcPr>
          <w:p w14:paraId="79428309" w14:textId="77777777" w:rsidR="00A646FB" w:rsidRDefault="00A646FB" w:rsidP="00A646FB"/>
        </w:tc>
      </w:tr>
      <w:tr w:rsidR="009C2BD8" w14:paraId="07219E83" w14:textId="77777777" w:rsidTr="00F55A53">
        <w:tc>
          <w:tcPr>
            <w:tcW w:w="7193" w:type="dxa"/>
            <w:gridSpan w:val="2"/>
          </w:tcPr>
          <w:p w14:paraId="0C3F0B95" w14:textId="5CD17D7E" w:rsidR="009C2BD8" w:rsidRPr="00AD2D7D" w:rsidRDefault="009C2BD8" w:rsidP="00A646F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Has binding/edge treatment been replaced? </w:t>
            </w:r>
            <w:r w:rsidRPr="009C2BD8">
              <w:rPr>
                <w:i/>
                <w:iCs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148" w:name="Dropdown28"/>
            <w:r w:rsidRPr="009C2BD8">
              <w:rPr>
                <w:i/>
                <w:iCs/>
              </w:rPr>
              <w:instrText xml:space="preserve"> FORMDROPDOWN </w:instrText>
            </w:r>
            <w:r w:rsidRPr="009C2BD8">
              <w:rPr>
                <w:i/>
                <w:iCs/>
              </w:rPr>
            </w:r>
            <w:r w:rsidRPr="009C2BD8">
              <w:rPr>
                <w:i/>
                <w:iCs/>
              </w:rPr>
              <w:fldChar w:fldCharType="separate"/>
            </w:r>
            <w:r w:rsidRPr="009C2BD8">
              <w:rPr>
                <w:i/>
                <w:iCs/>
              </w:rPr>
              <w:fldChar w:fldCharType="end"/>
            </w:r>
            <w:bookmarkEnd w:id="148"/>
          </w:p>
        </w:tc>
        <w:tc>
          <w:tcPr>
            <w:tcW w:w="3597" w:type="dxa"/>
          </w:tcPr>
          <w:p w14:paraId="69AC03FB" w14:textId="77777777" w:rsidR="009C2BD8" w:rsidRDefault="009C2BD8" w:rsidP="00A646FB"/>
        </w:tc>
      </w:tr>
      <w:tr w:rsidR="00A646FB" w14:paraId="745337CE" w14:textId="77777777" w:rsidTr="00F55A53">
        <w:tc>
          <w:tcPr>
            <w:tcW w:w="3596" w:type="dxa"/>
          </w:tcPr>
          <w:p w14:paraId="1CA38D55" w14:textId="77777777" w:rsidR="00A646FB" w:rsidRDefault="00A646FB" w:rsidP="00A646FB"/>
        </w:tc>
        <w:tc>
          <w:tcPr>
            <w:tcW w:w="3597" w:type="dxa"/>
          </w:tcPr>
          <w:p w14:paraId="4971AB14" w14:textId="77777777" w:rsidR="00A646FB" w:rsidRDefault="00A646FB" w:rsidP="00A646FB"/>
        </w:tc>
        <w:tc>
          <w:tcPr>
            <w:tcW w:w="3597" w:type="dxa"/>
          </w:tcPr>
          <w:p w14:paraId="28BCF6C2" w14:textId="77777777" w:rsidR="00A646FB" w:rsidRDefault="00A646FB" w:rsidP="00A646FB"/>
        </w:tc>
      </w:tr>
      <w:tr w:rsidR="00A646FB" w14:paraId="2EF12F94" w14:textId="77777777" w:rsidTr="00F55A53">
        <w:tc>
          <w:tcPr>
            <w:tcW w:w="3596" w:type="dxa"/>
          </w:tcPr>
          <w:p w14:paraId="3790D70B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A96888D" w14:textId="77777777" w:rsidR="00A646FB" w:rsidRDefault="00A646FB" w:rsidP="00A646FB"/>
        </w:tc>
        <w:tc>
          <w:tcPr>
            <w:tcW w:w="3597" w:type="dxa"/>
          </w:tcPr>
          <w:p w14:paraId="0C0174F9" w14:textId="77777777" w:rsidR="00A646FB" w:rsidRDefault="00A646FB" w:rsidP="00A646FB"/>
        </w:tc>
      </w:tr>
      <w:tr w:rsidR="00A333FC" w14:paraId="7BBFC153" w14:textId="77777777" w:rsidTr="00F55A53">
        <w:tc>
          <w:tcPr>
            <w:tcW w:w="3596" w:type="dxa"/>
          </w:tcPr>
          <w:p w14:paraId="75BB004D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2078B60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Binding</w:t>
            </w:r>
          </w:p>
        </w:tc>
        <w:tc>
          <w:tcPr>
            <w:tcW w:w="3597" w:type="dxa"/>
          </w:tcPr>
          <w:p w14:paraId="167AB007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Rolled – top to back</w:t>
            </w:r>
          </w:p>
        </w:tc>
      </w:tr>
      <w:tr w:rsidR="00A333FC" w14:paraId="2C2DC5E9" w14:textId="77777777" w:rsidTr="00F55A53">
        <w:tc>
          <w:tcPr>
            <w:tcW w:w="3596" w:type="dxa"/>
          </w:tcPr>
          <w:p w14:paraId="0668839E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5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51"/>
            <w:r>
              <w:t>“</w:t>
            </w:r>
          </w:p>
        </w:tc>
        <w:tc>
          <w:tcPr>
            <w:tcW w:w="3597" w:type="dxa"/>
          </w:tcPr>
          <w:p w14:paraId="728DFE9D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Knife edge</w:t>
            </w:r>
          </w:p>
        </w:tc>
        <w:tc>
          <w:tcPr>
            <w:tcW w:w="3597" w:type="dxa"/>
          </w:tcPr>
          <w:p w14:paraId="4C6DD268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Rolled – back to top</w:t>
            </w:r>
          </w:p>
        </w:tc>
      </w:tr>
      <w:tr w:rsidR="00A333FC" w14:paraId="41C4AAE5" w14:textId="77777777" w:rsidTr="00F55A53">
        <w:tc>
          <w:tcPr>
            <w:tcW w:w="3596" w:type="dxa"/>
          </w:tcPr>
          <w:p w14:paraId="730E4539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58283C9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Turned with a closure</w:t>
            </w:r>
          </w:p>
        </w:tc>
        <w:tc>
          <w:tcPr>
            <w:tcW w:w="3597" w:type="dxa"/>
          </w:tcPr>
          <w:p w14:paraId="7B067508" w14:textId="77777777" w:rsidR="00A333FC" w:rsidRDefault="00A333FC" w:rsidP="00A333FC"/>
        </w:tc>
      </w:tr>
      <w:tr w:rsidR="00A333FC" w14:paraId="789B232B" w14:textId="77777777" w:rsidTr="00F55A53">
        <w:tc>
          <w:tcPr>
            <w:tcW w:w="3596" w:type="dxa"/>
          </w:tcPr>
          <w:p w14:paraId="30DCD7C1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234DC24F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79241734" w14:textId="77777777" w:rsidR="00A333FC" w:rsidRDefault="00A333FC" w:rsidP="00A333FC"/>
        </w:tc>
      </w:tr>
      <w:tr w:rsidR="00A333FC" w14:paraId="7E1A8AA9" w14:textId="77777777" w:rsidTr="00F55A53">
        <w:tc>
          <w:tcPr>
            <w:tcW w:w="3596" w:type="dxa"/>
          </w:tcPr>
          <w:p w14:paraId="72A11D6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29F30C0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C22621B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51B4645B" w14:textId="77777777" w:rsidTr="00F55A53">
        <w:tc>
          <w:tcPr>
            <w:tcW w:w="3596" w:type="dxa"/>
          </w:tcPr>
          <w:p w14:paraId="5B4661F7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6292237" w14:textId="77777777" w:rsidR="00A333FC" w:rsidRDefault="00A333FC" w:rsidP="00A333FC"/>
        </w:tc>
        <w:tc>
          <w:tcPr>
            <w:tcW w:w="3597" w:type="dxa"/>
          </w:tcPr>
          <w:p w14:paraId="63125785" w14:textId="77777777" w:rsidR="00A333FC" w:rsidRDefault="00A333FC" w:rsidP="00A333FC"/>
        </w:tc>
      </w:tr>
      <w:tr w:rsidR="00A333FC" w14:paraId="0B8BD043" w14:textId="77777777" w:rsidTr="00F55A53">
        <w:tc>
          <w:tcPr>
            <w:tcW w:w="3596" w:type="dxa"/>
          </w:tcPr>
          <w:p w14:paraId="107AC523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Fringe</w:t>
            </w:r>
          </w:p>
        </w:tc>
        <w:tc>
          <w:tcPr>
            <w:tcW w:w="3597" w:type="dxa"/>
          </w:tcPr>
          <w:p w14:paraId="50E98D88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Ruffles</w:t>
            </w:r>
          </w:p>
        </w:tc>
        <w:tc>
          <w:tcPr>
            <w:tcW w:w="3597" w:type="dxa"/>
          </w:tcPr>
          <w:p w14:paraId="2AE76EA1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Cording</w:t>
            </w:r>
          </w:p>
        </w:tc>
      </w:tr>
      <w:tr w:rsidR="00A333FC" w14:paraId="5ADD3D58" w14:textId="77777777" w:rsidTr="00F55A53">
        <w:tc>
          <w:tcPr>
            <w:tcW w:w="3596" w:type="dxa"/>
          </w:tcPr>
          <w:p w14:paraId="0DC14F8B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Lace</w:t>
            </w:r>
          </w:p>
        </w:tc>
        <w:tc>
          <w:tcPr>
            <w:tcW w:w="3597" w:type="dxa"/>
          </w:tcPr>
          <w:p w14:paraId="4C15399F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Ribbon</w:t>
            </w:r>
          </w:p>
        </w:tc>
        <w:tc>
          <w:tcPr>
            <w:tcW w:w="3597" w:type="dxa"/>
          </w:tcPr>
          <w:p w14:paraId="65507674" w14:textId="77777777" w:rsidR="00A333FC" w:rsidRDefault="00A333FC" w:rsidP="00A333FC"/>
        </w:tc>
      </w:tr>
      <w:tr w:rsidR="00A333FC" w14:paraId="04B47E58" w14:textId="77777777" w:rsidTr="00F55A53">
        <w:tc>
          <w:tcPr>
            <w:tcW w:w="10790" w:type="dxa"/>
            <w:gridSpan w:val="3"/>
          </w:tcPr>
          <w:p w14:paraId="748746D0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0"/>
          </w:p>
        </w:tc>
      </w:tr>
    </w:tbl>
    <w:p w14:paraId="41F4D6C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8DFCCC8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97DF488" w14:textId="77777777" w:rsidTr="00FA7349">
        <w:tc>
          <w:tcPr>
            <w:tcW w:w="5395" w:type="dxa"/>
          </w:tcPr>
          <w:p w14:paraId="6CBFFB9B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6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1"/>
          </w:p>
        </w:tc>
        <w:tc>
          <w:tcPr>
            <w:tcW w:w="5395" w:type="dxa"/>
          </w:tcPr>
          <w:p w14:paraId="1C24592E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6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2"/>
          </w:p>
        </w:tc>
      </w:tr>
    </w:tbl>
    <w:p w14:paraId="301ACF70" w14:textId="77777777" w:rsidR="00012DB5" w:rsidRDefault="00012DB5" w:rsidP="00012DB5">
      <w:pPr>
        <w:rPr>
          <w:color w:val="4472C4" w:themeColor="accent1"/>
        </w:rPr>
      </w:pPr>
    </w:p>
    <w:p w14:paraId="0F94C0D9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1B7C113" w14:textId="77777777" w:rsidTr="00FA7349">
        <w:tc>
          <w:tcPr>
            <w:tcW w:w="3596" w:type="dxa"/>
          </w:tcPr>
          <w:p w14:paraId="58B7116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223B50D" w14:textId="77777777" w:rsidR="00012DB5" w:rsidRPr="002B2ED8" w:rsidRDefault="00012DB5" w:rsidP="00FA7349"/>
        </w:tc>
        <w:tc>
          <w:tcPr>
            <w:tcW w:w="3597" w:type="dxa"/>
          </w:tcPr>
          <w:p w14:paraId="2EE56746" w14:textId="77777777" w:rsidR="00012DB5" w:rsidRPr="002B2ED8" w:rsidRDefault="00012DB5" w:rsidP="00FA7349"/>
        </w:tc>
      </w:tr>
      <w:tr w:rsidR="00012DB5" w:rsidRPr="002B2ED8" w14:paraId="141A6474" w14:textId="77777777" w:rsidTr="00FA7349">
        <w:tc>
          <w:tcPr>
            <w:tcW w:w="3596" w:type="dxa"/>
          </w:tcPr>
          <w:p w14:paraId="7176BBCF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Dirty</w:t>
            </w:r>
          </w:p>
        </w:tc>
        <w:tc>
          <w:tcPr>
            <w:tcW w:w="3597" w:type="dxa"/>
          </w:tcPr>
          <w:p w14:paraId="730FE018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Stains</w:t>
            </w:r>
          </w:p>
        </w:tc>
        <w:tc>
          <w:tcPr>
            <w:tcW w:w="3597" w:type="dxa"/>
          </w:tcPr>
          <w:p w14:paraId="4314E823" w14:textId="68A13ED0" w:rsidR="00012DB5" w:rsidRPr="002B2ED8" w:rsidRDefault="00C65748" w:rsidP="00FA7349">
            <w:r>
              <w:fldChar w:fldCharType="begin">
                <w:ffData>
                  <w:name w:val="Check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8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Yellowed</w:t>
            </w:r>
          </w:p>
        </w:tc>
      </w:tr>
      <w:tr w:rsidR="00012DB5" w:rsidRPr="002B2ED8" w14:paraId="282203D1" w14:textId="77777777" w:rsidTr="00FA7349">
        <w:tc>
          <w:tcPr>
            <w:tcW w:w="3596" w:type="dxa"/>
          </w:tcPr>
          <w:p w14:paraId="538C728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Mildew stains</w:t>
            </w:r>
          </w:p>
        </w:tc>
        <w:tc>
          <w:tcPr>
            <w:tcW w:w="3597" w:type="dxa"/>
          </w:tcPr>
          <w:p w14:paraId="4E12B4AE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Musty Smell</w:t>
            </w:r>
          </w:p>
        </w:tc>
        <w:tc>
          <w:tcPr>
            <w:tcW w:w="3597" w:type="dxa"/>
          </w:tcPr>
          <w:p w14:paraId="3EAA58EB" w14:textId="77777777" w:rsidR="00012DB5" w:rsidRPr="002B2ED8" w:rsidRDefault="00012DB5" w:rsidP="00FA7349"/>
        </w:tc>
      </w:tr>
      <w:tr w:rsidR="00012DB5" w:rsidRPr="002B2ED8" w14:paraId="0A55FB38" w14:textId="77777777" w:rsidTr="00FA7349">
        <w:tc>
          <w:tcPr>
            <w:tcW w:w="3596" w:type="dxa"/>
          </w:tcPr>
          <w:p w14:paraId="3BF9379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62D6DE25" w14:textId="77777777" w:rsidR="00012DB5" w:rsidRPr="002B2ED8" w:rsidRDefault="00012DB5" w:rsidP="00FA7349"/>
        </w:tc>
        <w:tc>
          <w:tcPr>
            <w:tcW w:w="3597" w:type="dxa"/>
          </w:tcPr>
          <w:p w14:paraId="68150B0E" w14:textId="77777777" w:rsidR="00012DB5" w:rsidRPr="002B2ED8" w:rsidRDefault="00012DB5" w:rsidP="00FA7349"/>
        </w:tc>
      </w:tr>
      <w:tr w:rsidR="00012DB5" w:rsidRPr="002B2ED8" w14:paraId="46DD7DF1" w14:textId="77777777" w:rsidTr="00FA7349">
        <w:tc>
          <w:tcPr>
            <w:tcW w:w="3596" w:type="dxa"/>
          </w:tcPr>
          <w:p w14:paraId="1F9352BC" w14:textId="79840575" w:rsidR="00012DB5" w:rsidRPr="002B2ED8" w:rsidRDefault="00C65748" w:rsidP="00FA7349">
            <w:r>
              <w:t xml:space="preserve">   </w:t>
            </w:r>
            <w:r w:rsidR="00012DB5"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04"/>
            <w:r w:rsidR="00012DB5">
              <w:instrText xml:space="preserve"> FORMCHECKBOX </w:instrText>
            </w:r>
            <w:r w:rsidR="00012DB5">
              <w:fldChar w:fldCharType="separate"/>
            </w:r>
            <w:r w:rsidR="00012DB5">
              <w:fldChar w:fldCharType="end"/>
            </w:r>
            <w:bookmarkEnd w:id="168"/>
            <w:r w:rsidR="00012DB5">
              <w:t xml:space="preserve"> Running / fugitive color</w:t>
            </w:r>
          </w:p>
        </w:tc>
        <w:tc>
          <w:tcPr>
            <w:tcW w:w="3597" w:type="dxa"/>
          </w:tcPr>
          <w:p w14:paraId="71D9C365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Faded / bleached color</w:t>
            </w:r>
          </w:p>
        </w:tc>
        <w:tc>
          <w:tcPr>
            <w:tcW w:w="3597" w:type="dxa"/>
          </w:tcPr>
          <w:p w14:paraId="4A29F65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Crocking</w:t>
            </w:r>
          </w:p>
        </w:tc>
      </w:tr>
      <w:tr w:rsidR="00C65748" w:rsidRPr="0033673F" w14:paraId="26172FBF" w14:textId="77777777" w:rsidTr="00FA7349">
        <w:tc>
          <w:tcPr>
            <w:tcW w:w="3596" w:type="dxa"/>
          </w:tcPr>
          <w:p w14:paraId="4168258C" w14:textId="781C3595" w:rsidR="00C65748" w:rsidRPr="00BD428A" w:rsidRDefault="00BD428A" w:rsidP="00FA7349">
            <w:r>
              <w:t xml:space="preserve">   </w:t>
            </w:r>
            <w:r w:rsidR="00C65748" w:rsidRPr="00BD428A">
              <w:fldChar w:fldCharType="begin">
                <w:ffData>
                  <w:name w:val="Check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81"/>
            <w:r w:rsidR="00C65748" w:rsidRPr="00BD428A">
              <w:instrText xml:space="preserve"> FORMCHECKBOX </w:instrText>
            </w:r>
            <w:r w:rsidR="00C65748" w:rsidRPr="00BD428A">
              <w:fldChar w:fldCharType="separate"/>
            </w:r>
            <w:r w:rsidR="00C65748" w:rsidRPr="00BD428A">
              <w:fldChar w:fldCharType="end"/>
            </w:r>
            <w:bookmarkEnd w:id="171"/>
            <w:r w:rsidR="00C65748" w:rsidRPr="00BD428A">
              <w:t xml:space="preserve"> Greens to tan</w:t>
            </w:r>
          </w:p>
        </w:tc>
        <w:tc>
          <w:tcPr>
            <w:tcW w:w="3597" w:type="dxa"/>
          </w:tcPr>
          <w:p w14:paraId="53754579" w14:textId="6D6A7792" w:rsidR="00C65748" w:rsidRPr="00BD428A" w:rsidRDefault="00C65748" w:rsidP="00FA7349">
            <w:r w:rsidRPr="00BD428A">
              <w:fldChar w:fldCharType="begin">
                <w:ffData>
                  <w:name w:val="Check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Check182"/>
            <w:r w:rsidRPr="00BD428A">
              <w:instrText xml:space="preserve"> FORMCHECKBOX </w:instrText>
            </w:r>
            <w:r w:rsidRPr="00BD428A">
              <w:fldChar w:fldCharType="separate"/>
            </w:r>
            <w:r w:rsidRPr="00BD428A">
              <w:fldChar w:fldCharType="end"/>
            </w:r>
            <w:bookmarkEnd w:id="172"/>
            <w:r w:rsidRPr="00BD428A">
              <w:t xml:space="preserve"> Purples to tan</w:t>
            </w:r>
          </w:p>
        </w:tc>
        <w:tc>
          <w:tcPr>
            <w:tcW w:w="3597" w:type="dxa"/>
          </w:tcPr>
          <w:p w14:paraId="54F71616" w14:textId="0D0C031A" w:rsidR="00C65748" w:rsidRPr="00BD428A" w:rsidRDefault="00BD428A" w:rsidP="00FA7349">
            <w:r>
              <w:fldChar w:fldCharType="begin">
                <w:ffData>
                  <w:name w:val="Check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18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3"/>
            <w:r>
              <w:t xml:space="preserve"> </w:t>
            </w:r>
            <w:r w:rsidRPr="00BD428A">
              <w:t>Wear on Turkey Red</w:t>
            </w:r>
          </w:p>
        </w:tc>
      </w:tr>
      <w:tr w:rsidR="00012DB5" w:rsidRPr="0033673F" w14:paraId="0D9C3169" w14:textId="77777777" w:rsidTr="00FA7349">
        <w:tc>
          <w:tcPr>
            <w:tcW w:w="3596" w:type="dxa"/>
          </w:tcPr>
          <w:p w14:paraId="3A3561D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2CF64B8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FBCEB4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4861759" w14:textId="77777777" w:rsidTr="00FA7349">
        <w:tc>
          <w:tcPr>
            <w:tcW w:w="3596" w:type="dxa"/>
          </w:tcPr>
          <w:p w14:paraId="3C20386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4"/>
            <w:r>
              <w:t xml:space="preserve"> Tears / holes</w:t>
            </w:r>
          </w:p>
        </w:tc>
        <w:tc>
          <w:tcPr>
            <w:tcW w:w="3597" w:type="dxa"/>
          </w:tcPr>
          <w:p w14:paraId="3B2178AD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5"/>
            <w:r>
              <w:t xml:space="preserve"> Disintegrating / fall out</w:t>
            </w:r>
          </w:p>
        </w:tc>
        <w:tc>
          <w:tcPr>
            <w:tcW w:w="3597" w:type="dxa"/>
          </w:tcPr>
          <w:p w14:paraId="0E1F5ED7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6"/>
            <w:r>
              <w:t xml:space="preserve"> Insect damage</w:t>
            </w:r>
          </w:p>
        </w:tc>
      </w:tr>
      <w:tr w:rsidR="00012DB5" w:rsidRPr="002B2ED8" w14:paraId="165C63D5" w14:textId="77777777" w:rsidTr="00FA7349">
        <w:tc>
          <w:tcPr>
            <w:tcW w:w="3596" w:type="dxa"/>
          </w:tcPr>
          <w:p w14:paraId="073AA8D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7"/>
            <w:r>
              <w:t xml:space="preserve"> Thread bare</w:t>
            </w:r>
          </w:p>
        </w:tc>
        <w:tc>
          <w:tcPr>
            <w:tcW w:w="3597" w:type="dxa"/>
          </w:tcPr>
          <w:p w14:paraId="706C3571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8"/>
            <w:r>
              <w:t xml:space="preserve"> Shattering</w:t>
            </w:r>
          </w:p>
        </w:tc>
        <w:tc>
          <w:tcPr>
            <w:tcW w:w="3597" w:type="dxa"/>
          </w:tcPr>
          <w:p w14:paraId="024B1B21" w14:textId="77777777" w:rsidR="00012DB5" w:rsidRPr="002B2ED8" w:rsidRDefault="00012DB5" w:rsidP="00FA7349"/>
        </w:tc>
      </w:tr>
      <w:tr w:rsidR="00012DB5" w:rsidRPr="0033673F" w14:paraId="06017D5F" w14:textId="77777777" w:rsidTr="00FA7349">
        <w:tc>
          <w:tcPr>
            <w:tcW w:w="3596" w:type="dxa"/>
          </w:tcPr>
          <w:p w14:paraId="716EA7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D211C9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A52653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026AA90" w14:textId="77777777" w:rsidTr="00FA7349">
        <w:tc>
          <w:tcPr>
            <w:tcW w:w="3596" w:type="dxa"/>
          </w:tcPr>
          <w:p w14:paraId="0233543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9"/>
            <w:r>
              <w:t xml:space="preserve"> Split / open seams</w:t>
            </w:r>
          </w:p>
        </w:tc>
        <w:tc>
          <w:tcPr>
            <w:tcW w:w="3597" w:type="dxa"/>
          </w:tcPr>
          <w:p w14:paraId="0631BBDD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0"/>
            <w:r>
              <w:t xml:space="preserve"> Ties / tufting missing</w:t>
            </w:r>
          </w:p>
        </w:tc>
        <w:tc>
          <w:tcPr>
            <w:tcW w:w="3597" w:type="dxa"/>
          </w:tcPr>
          <w:p w14:paraId="3D00BB8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1"/>
            <w:r>
              <w:t xml:space="preserve"> Embellishments missing</w:t>
            </w:r>
          </w:p>
        </w:tc>
      </w:tr>
      <w:tr w:rsidR="00012DB5" w:rsidRPr="002B2ED8" w14:paraId="2A0B3BDE" w14:textId="77777777" w:rsidTr="00FA7349">
        <w:tc>
          <w:tcPr>
            <w:tcW w:w="3596" w:type="dxa"/>
          </w:tcPr>
          <w:p w14:paraId="466A32E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2"/>
            <w:r>
              <w:t xml:space="preserve"> Quilting threads missing</w:t>
            </w:r>
          </w:p>
        </w:tc>
        <w:tc>
          <w:tcPr>
            <w:tcW w:w="3597" w:type="dxa"/>
          </w:tcPr>
          <w:p w14:paraId="7330750D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3"/>
            <w:r>
              <w:t xml:space="preserve"> Batting has shifted</w:t>
            </w:r>
          </w:p>
        </w:tc>
        <w:tc>
          <w:tcPr>
            <w:tcW w:w="3597" w:type="dxa"/>
          </w:tcPr>
          <w:p w14:paraId="25077474" w14:textId="77777777" w:rsidR="00012DB5" w:rsidRPr="002B2ED8" w:rsidRDefault="00012DB5" w:rsidP="00FA7349"/>
        </w:tc>
      </w:tr>
      <w:tr w:rsidR="00012DB5" w:rsidRPr="0033673F" w14:paraId="114627C3" w14:textId="77777777" w:rsidTr="00FA7349">
        <w:tc>
          <w:tcPr>
            <w:tcW w:w="3596" w:type="dxa"/>
          </w:tcPr>
          <w:p w14:paraId="0C04703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2150D8A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59431C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C883EBA" w14:textId="77777777" w:rsidTr="00FA7349">
        <w:tc>
          <w:tcPr>
            <w:tcW w:w="3596" w:type="dxa"/>
          </w:tcPr>
          <w:p w14:paraId="4B702B7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4"/>
            <w:r>
              <w:t xml:space="preserve"> Discoloration from wood</w:t>
            </w:r>
          </w:p>
        </w:tc>
        <w:tc>
          <w:tcPr>
            <w:tcW w:w="3597" w:type="dxa"/>
          </w:tcPr>
          <w:p w14:paraId="29408D5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5"/>
            <w:r>
              <w:t xml:space="preserve"> Damage from acid</w:t>
            </w:r>
          </w:p>
        </w:tc>
        <w:tc>
          <w:tcPr>
            <w:tcW w:w="3597" w:type="dxa"/>
          </w:tcPr>
          <w:p w14:paraId="2C79ED10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6"/>
            <w:r>
              <w:t xml:space="preserve"> Fold marks / creases</w:t>
            </w:r>
          </w:p>
        </w:tc>
      </w:tr>
      <w:tr w:rsidR="00012DB5" w:rsidRPr="002B2ED8" w14:paraId="1A9A08C8" w14:textId="77777777" w:rsidTr="00FA7349">
        <w:tc>
          <w:tcPr>
            <w:tcW w:w="10790" w:type="dxa"/>
            <w:gridSpan w:val="3"/>
          </w:tcPr>
          <w:p w14:paraId="71DB3D15" w14:textId="77777777" w:rsidR="00E622A4" w:rsidRDefault="00E622A4" w:rsidP="00FA7349"/>
          <w:p w14:paraId="02C354D4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8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87"/>
          </w:p>
        </w:tc>
      </w:tr>
    </w:tbl>
    <w:p w14:paraId="05024890" w14:textId="6CB021A0" w:rsidR="005F1615" w:rsidRDefault="00012DB5" w:rsidP="00E821A8">
      <w:pPr>
        <w:rPr>
          <w:b/>
          <w:bCs/>
          <w:sz w:val="52"/>
          <w:szCs w:val="52"/>
        </w:rPr>
      </w:pPr>
      <w:r>
        <w:rPr>
          <w:i/>
          <w:iCs/>
        </w:rPr>
        <w:br/>
      </w:r>
    </w:p>
    <w:p w14:paraId="43A6702A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329C968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52085EE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BBECB8F" w14:textId="77777777" w:rsidR="008D3B7B" w:rsidRPr="00F115BF" w:rsidRDefault="008D3B7B" w:rsidP="008D3B7B">
      <w:pPr>
        <w:rPr>
          <w:highlight w:val="yellow"/>
        </w:rPr>
      </w:pPr>
    </w:p>
    <w:p w14:paraId="41940D75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7D5198B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9650F9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541D3BE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03DE97C" w14:textId="77777777" w:rsidTr="00E622A4">
        <w:trPr>
          <w:trHeight w:val="341"/>
        </w:trPr>
        <w:tc>
          <w:tcPr>
            <w:tcW w:w="2065" w:type="dxa"/>
          </w:tcPr>
          <w:p w14:paraId="3513FF8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5B3EB8A1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650850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232EA3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9941EDB" w14:textId="77777777" w:rsidTr="00E622A4">
        <w:trPr>
          <w:trHeight w:val="341"/>
        </w:trPr>
        <w:tc>
          <w:tcPr>
            <w:tcW w:w="2065" w:type="dxa"/>
          </w:tcPr>
          <w:p w14:paraId="3A0CC5E5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8"/>
            <w:r>
              <w:t xml:space="preserve"> Conservation</w:t>
            </w:r>
          </w:p>
        </w:tc>
        <w:tc>
          <w:tcPr>
            <w:tcW w:w="8725" w:type="dxa"/>
          </w:tcPr>
          <w:p w14:paraId="1710C64C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1B84AC9" w14:textId="77777777" w:rsidTr="00E622A4">
        <w:trPr>
          <w:trHeight w:val="341"/>
        </w:trPr>
        <w:tc>
          <w:tcPr>
            <w:tcW w:w="2065" w:type="dxa"/>
          </w:tcPr>
          <w:p w14:paraId="4270C22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9"/>
            <w:r>
              <w:t xml:space="preserve"> Conservation</w:t>
            </w:r>
          </w:p>
        </w:tc>
        <w:tc>
          <w:tcPr>
            <w:tcW w:w="8725" w:type="dxa"/>
          </w:tcPr>
          <w:p w14:paraId="7AD61388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37EBA3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619B69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2584E26" w14:textId="77777777" w:rsidTr="00E622A4">
        <w:trPr>
          <w:trHeight w:val="341"/>
        </w:trPr>
        <w:tc>
          <w:tcPr>
            <w:tcW w:w="2065" w:type="dxa"/>
          </w:tcPr>
          <w:p w14:paraId="5FB9B38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0"/>
            <w:r>
              <w:t xml:space="preserve"> Conservation </w:t>
            </w:r>
          </w:p>
        </w:tc>
        <w:tc>
          <w:tcPr>
            <w:tcW w:w="8725" w:type="dxa"/>
          </w:tcPr>
          <w:p w14:paraId="7229380D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379852F3" w14:textId="77777777" w:rsidTr="00E622A4">
        <w:trPr>
          <w:trHeight w:val="341"/>
        </w:trPr>
        <w:tc>
          <w:tcPr>
            <w:tcW w:w="2065" w:type="dxa"/>
          </w:tcPr>
          <w:p w14:paraId="00BAD236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1"/>
            <w:r>
              <w:t xml:space="preserve"> Restoration</w:t>
            </w:r>
          </w:p>
        </w:tc>
        <w:tc>
          <w:tcPr>
            <w:tcW w:w="8725" w:type="dxa"/>
          </w:tcPr>
          <w:p w14:paraId="1A1F2342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82A1E2F" w14:textId="77777777" w:rsidTr="00E622A4">
        <w:trPr>
          <w:trHeight w:val="341"/>
        </w:trPr>
        <w:tc>
          <w:tcPr>
            <w:tcW w:w="2065" w:type="dxa"/>
          </w:tcPr>
          <w:p w14:paraId="69B30D8D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2"/>
            <w:r>
              <w:t xml:space="preserve"> Restoration</w:t>
            </w:r>
          </w:p>
        </w:tc>
        <w:tc>
          <w:tcPr>
            <w:tcW w:w="8725" w:type="dxa"/>
          </w:tcPr>
          <w:p w14:paraId="151BD795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13384AA" w14:textId="77777777" w:rsidTr="00E622A4">
        <w:trPr>
          <w:trHeight w:val="341"/>
        </w:trPr>
        <w:tc>
          <w:tcPr>
            <w:tcW w:w="2065" w:type="dxa"/>
          </w:tcPr>
          <w:p w14:paraId="32D4CD9D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3"/>
            <w:r>
              <w:t xml:space="preserve"> Restoration</w:t>
            </w:r>
          </w:p>
        </w:tc>
        <w:tc>
          <w:tcPr>
            <w:tcW w:w="8725" w:type="dxa"/>
          </w:tcPr>
          <w:p w14:paraId="28E0C007" w14:textId="77777777" w:rsidR="00013607" w:rsidRDefault="00013607" w:rsidP="00013607">
            <w:r>
              <w:t>Vintage materials were used.</w:t>
            </w:r>
          </w:p>
        </w:tc>
      </w:tr>
      <w:tr w:rsidR="00013607" w14:paraId="34CD1045" w14:textId="77777777" w:rsidTr="00E622A4">
        <w:trPr>
          <w:trHeight w:val="341"/>
        </w:trPr>
        <w:tc>
          <w:tcPr>
            <w:tcW w:w="2065" w:type="dxa"/>
          </w:tcPr>
          <w:p w14:paraId="40754978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4"/>
            <w:r>
              <w:t xml:space="preserve"> Restoration</w:t>
            </w:r>
          </w:p>
        </w:tc>
        <w:tc>
          <w:tcPr>
            <w:tcW w:w="8725" w:type="dxa"/>
          </w:tcPr>
          <w:p w14:paraId="6E906705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F7E224F" w14:textId="77777777" w:rsidTr="00E622A4">
        <w:trPr>
          <w:trHeight w:val="341"/>
        </w:trPr>
        <w:tc>
          <w:tcPr>
            <w:tcW w:w="2065" w:type="dxa"/>
          </w:tcPr>
          <w:p w14:paraId="39F5FEA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5"/>
            <w:r>
              <w:t xml:space="preserve"> Restoration</w:t>
            </w:r>
          </w:p>
        </w:tc>
        <w:tc>
          <w:tcPr>
            <w:tcW w:w="8725" w:type="dxa"/>
          </w:tcPr>
          <w:p w14:paraId="2D3759D6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4F71A0C" w14:textId="77777777" w:rsidR="005F1615" w:rsidRDefault="005F1615" w:rsidP="005F1615"/>
    <w:p w14:paraId="76AF2708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58F94BE" w14:textId="77777777" w:rsidTr="00FA7349">
        <w:tc>
          <w:tcPr>
            <w:tcW w:w="5395" w:type="dxa"/>
          </w:tcPr>
          <w:p w14:paraId="38795498" w14:textId="77777777" w:rsidR="00012DB5" w:rsidRDefault="00012DB5" w:rsidP="00FA7349"/>
        </w:tc>
        <w:tc>
          <w:tcPr>
            <w:tcW w:w="5395" w:type="dxa"/>
          </w:tcPr>
          <w:p w14:paraId="21AF1A45" w14:textId="77777777" w:rsidR="00012DB5" w:rsidRDefault="00012DB5" w:rsidP="00FA7349"/>
        </w:tc>
      </w:tr>
    </w:tbl>
    <w:p w14:paraId="004A2866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B7D33" w14:textId="77777777" w:rsidR="008505F1" w:rsidRDefault="008505F1" w:rsidP="00505854">
      <w:r>
        <w:separator/>
      </w:r>
    </w:p>
  </w:endnote>
  <w:endnote w:type="continuationSeparator" w:id="0">
    <w:p w14:paraId="0F683548" w14:textId="77777777" w:rsidR="008505F1" w:rsidRDefault="008505F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C58F1" w14:textId="77777777" w:rsidR="008505F1" w:rsidRDefault="008505F1" w:rsidP="00505854">
      <w:r>
        <w:separator/>
      </w:r>
    </w:p>
  </w:footnote>
  <w:footnote w:type="continuationSeparator" w:id="0">
    <w:p w14:paraId="77BB511B" w14:textId="77777777" w:rsidR="008505F1" w:rsidRDefault="008505F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5D82F7A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E453A">
      <w:rPr>
        <w:b/>
        <w:bCs/>
        <w:sz w:val="28"/>
        <w:szCs w:val="28"/>
      </w:rPr>
      <w:t>0596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12537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148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5C48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07BA7"/>
    <w:rsid w:val="005210A7"/>
    <w:rsid w:val="00527A8E"/>
    <w:rsid w:val="00531078"/>
    <w:rsid w:val="00533B3B"/>
    <w:rsid w:val="0053429D"/>
    <w:rsid w:val="00542C97"/>
    <w:rsid w:val="00551AD2"/>
    <w:rsid w:val="00553A4C"/>
    <w:rsid w:val="00555CB4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453A"/>
    <w:rsid w:val="005F1615"/>
    <w:rsid w:val="006001D0"/>
    <w:rsid w:val="006061FD"/>
    <w:rsid w:val="006319F7"/>
    <w:rsid w:val="006359FB"/>
    <w:rsid w:val="006400E0"/>
    <w:rsid w:val="0064024A"/>
    <w:rsid w:val="00652555"/>
    <w:rsid w:val="0066151A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5B5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05F1"/>
    <w:rsid w:val="008609A5"/>
    <w:rsid w:val="00862098"/>
    <w:rsid w:val="00862154"/>
    <w:rsid w:val="00864383"/>
    <w:rsid w:val="008B015A"/>
    <w:rsid w:val="008B148B"/>
    <w:rsid w:val="008B16A7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47747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2AF2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3695"/>
    <w:rsid w:val="00CF6D8A"/>
    <w:rsid w:val="00D016FC"/>
    <w:rsid w:val="00D07662"/>
    <w:rsid w:val="00D11985"/>
    <w:rsid w:val="00D12537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25</Pages>
  <Words>3927</Words>
  <Characters>22386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2025-11-30T16:19:00Z</cp:lastPrinted>
  <dcterms:created xsi:type="dcterms:W3CDTF">2025-11-30T16:19:00Z</dcterms:created>
  <dcterms:modified xsi:type="dcterms:W3CDTF">2025-11-30T16:19:00Z</dcterms:modified>
</cp:coreProperties>
</file>