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CFC753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41E8BED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61C19BB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172E1B" w14:paraId="24448526" w14:textId="77777777" w:rsidTr="00D2396E">
        <w:tc>
          <w:tcPr>
            <w:tcW w:w="5395" w:type="dxa"/>
          </w:tcPr>
          <w:p w14:paraId="6F13FC7D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6CCA3447" w14:textId="77777777" w:rsidR="00AC1870" w:rsidRDefault="00AC1870" w:rsidP="00D2396E">
            <w:r>
              <w:t>Back</w:t>
            </w:r>
          </w:p>
        </w:tc>
      </w:tr>
      <w:tr w:rsidR="00172E1B" w14:paraId="11E29DC5" w14:textId="77777777" w:rsidTr="00D2396E">
        <w:tc>
          <w:tcPr>
            <w:tcW w:w="5395" w:type="dxa"/>
          </w:tcPr>
          <w:p w14:paraId="73B4D84C" w14:textId="3FAE225A" w:rsidR="00AC1870" w:rsidRDefault="00172E1B" w:rsidP="00D2396E">
            <w:r>
              <w:rPr>
                <w:noProof/>
              </w:rPr>
              <w:drawing>
                <wp:inline distT="0" distB="0" distL="0" distR="0" wp14:anchorId="1668B8A1" wp14:editId="2E969588">
                  <wp:extent cx="3033779" cy="3251200"/>
                  <wp:effectExtent l="0" t="0" r="1905" b="0"/>
                  <wp:docPr id="314635321" name="Picture 17" descr="Pieces of fabric pieces on a grid pap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635321" name="Picture 17" descr="Pieces of fabric pieces on a grid paper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308" cy="326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BDABF1C" w14:textId="03D68BBC" w:rsidR="00AC1870" w:rsidRDefault="00172E1B" w:rsidP="00D2396E">
            <w:r>
              <w:rPr>
                <w:noProof/>
              </w:rPr>
              <w:drawing>
                <wp:inline distT="0" distB="0" distL="0" distR="0" wp14:anchorId="58BB5182" wp14:editId="27C0E825">
                  <wp:extent cx="3107936" cy="2209800"/>
                  <wp:effectExtent l="0" t="0" r="3810" b="0"/>
                  <wp:docPr id="1412381713" name="Picture 18" descr="A piece of fabric with a price ta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81713" name="Picture 18" descr="A piece of fabric with a price tag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331" cy="2220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CB4723" w14:textId="5C8DA43E" w:rsidR="00AC1870" w:rsidRDefault="00172E1B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1CC2AAB" wp14:editId="1831A10D">
            <wp:extent cx="6858000" cy="5075555"/>
            <wp:effectExtent l="0" t="0" r="0" b="4445"/>
            <wp:docPr id="932744785" name="Picture 3" descr="A close up of a b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44785" name="Picture 3" descr="A close up of a bag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07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AD70483" wp14:editId="60578261">
            <wp:extent cx="6858000" cy="7349490"/>
            <wp:effectExtent l="0" t="0" r="0" b="3810"/>
            <wp:docPr id="707917217" name="Picture 4" descr="Pieces of fabric pieces on a grid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917217" name="Picture 4" descr="Pieces of fabric pieces on a grid paper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4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F654590" wp14:editId="63C6E54C">
            <wp:extent cx="6858000" cy="7649845"/>
            <wp:effectExtent l="0" t="0" r="0" b="0"/>
            <wp:docPr id="1585876915" name="Picture 5" descr="A group of pieces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76915" name="Picture 5" descr="A group of pieces of fabric on a white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4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BBECF1" wp14:editId="3935E60A">
            <wp:extent cx="6858000" cy="8424545"/>
            <wp:effectExtent l="0" t="0" r="0" b="0"/>
            <wp:docPr id="1430289727" name="Picture 6" descr="A group of pieces of fabric on a str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289727" name="Picture 6" descr="A group of pieces of fabric on a string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C0C4A14" wp14:editId="0BBEFE7E">
            <wp:extent cx="6647815" cy="9144000"/>
            <wp:effectExtent l="0" t="0" r="0" b="0"/>
            <wp:docPr id="1862502328" name="Picture 7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502328" name="Picture 7" descr="Pieces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76ED7CE" wp14:editId="6C797D0B">
            <wp:extent cx="5480050" cy="9144000"/>
            <wp:effectExtent l="0" t="0" r="6350" b="0"/>
            <wp:docPr id="388113432" name="Picture 8" descr="Pieces of fabric on a white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13432" name="Picture 8" descr="Pieces of fabric on a white boar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28CD6A6" wp14:editId="2DC4A84E">
            <wp:extent cx="6858000" cy="9034780"/>
            <wp:effectExtent l="0" t="0" r="0" b="0"/>
            <wp:docPr id="1383236665" name="Picture 9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236665" name="Picture 9" descr="Pieces of fabric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C70AF05" wp14:editId="5F648163">
            <wp:extent cx="5725160" cy="9144000"/>
            <wp:effectExtent l="0" t="0" r="2540" b="0"/>
            <wp:docPr id="15172255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225543" name="Picture 151722554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8E823B5" wp14:editId="1B8F3156">
            <wp:extent cx="6522720" cy="9144000"/>
            <wp:effectExtent l="0" t="0" r="5080" b="0"/>
            <wp:docPr id="1483052678" name="Picture 11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52678" name="Picture 11" descr="Pieces of fabric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7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66DB73C" wp14:editId="1FBFC903">
            <wp:extent cx="6858000" cy="6982460"/>
            <wp:effectExtent l="0" t="0" r="0" b="2540"/>
            <wp:docPr id="892051171" name="Picture 12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051171" name="Picture 12" descr="Pieces of fabric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D07677" wp14:editId="472796F4">
            <wp:extent cx="5202555" cy="9144000"/>
            <wp:effectExtent l="0" t="0" r="4445" b="0"/>
            <wp:docPr id="549715812" name="Picture 13" descr="A price tag with numbers and symbo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715812" name="Picture 13" descr="A price tag with numbers and symbols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3EDC027" wp14:editId="3187024B">
            <wp:extent cx="5398770" cy="9144000"/>
            <wp:effectExtent l="0" t="0" r="0" b="0"/>
            <wp:docPr id="1658494403" name="Picture 14" descr="A price tag with numbers and let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94403" name="Picture 14" descr="A price tag with numbers and letters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7DEA8E0" wp14:editId="29FB10C9">
            <wp:extent cx="6858000" cy="9144000"/>
            <wp:effectExtent l="0" t="0" r="0" b="0"/>
            <wp:docPr id="340043919" name="Picture 15" descr="A group of fabric sample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43919" name="Picture 15" descr="A group of fabric samples on a tabl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E2B73D" wp14:editId="4E493F9F">
            <wp:extent cx="6858000" cy="4876165"/>
            <wp:effectExtent l="0" t="0" r="0" b="635"/>
            <wp:docPr id="1067452393" name="Picture 16" descr="A piece of fabric with a price t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452393" name="Picture 16" descr="A piece of fabric with a price tag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4E8E0" w14:textId="38753D60" w:rsidR="00AC1870" w:rsidRDefault="00172E1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20FCD0A" wp14:editId="6F4AF738">
            <wp:extent cx="6858000" cy="6559550"/>
            <wp:effectExtent l="0" t="0" r="0" b="6350"/>
            <wp:docPr id="1971071263" name="Picture 1" descr="A brown envelope with black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071263" name="Picture 1" descr="A brown envelope with black writing on i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066D8" wp14:editId="3A2A91BB">
            <wp:extent cx="6858000" cy="4763135"/>
            <wp:effectExtent l="0" t="0" r="0" b="0"/>
            <wp:docPr id="675785672" name="Picture 2" descr="A yellow envelope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85672" name="Picture 2" descr="A yellow envelope with writing on i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B69940A" w14:textId="6FFD32F1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62EAD598" w14:textId="4BC68F05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3040C8D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10188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AC07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586A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CC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5225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5155534C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D622AA2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0A3F2C" w14:textId="058AB13C" w:rsidR="0097695B" w:rsidRDefault="007322F2" w:rsidP="003C6205">
            <w:r>
              <w:rPr>
                <w:color w:val="4472C4" w:themeColor="accent1"/>
              </w:rPr>
              <w:t>2025-10-1</w:t>
            </w:r>
          </w:p>
        </w:tc>
        <w:tc>
          <w:tcPr>
            <w:tcW w:w="1890" w:type="dxa"/>
          </w:tcPr>
          <w:p w14:paraId="56266F46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B87A6AD" w14:textId="572E311A" w:rsidR="0097695B" w:rsidRDefault="007322F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</w:p>
        </w:tc>
        <w:tc>
          <w:tcPr>
            <w:tcW w:w="1165" w:type="dxa"/>
          </w:tcPr>
          <w:p w14:paraId="3E11F0F2" w14:textId="42E469E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5D3E195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31FF8D8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C9A44C5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54D0C4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7DD3ABE" w14:textId="2621BACE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D2345EB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27B8B760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1696D37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48FB251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45FB191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003EEFD9" w14:textId="77777777" w:rsidTr="001F35A1">
        <w:tc>
          <w:tcPr>
            <w:tcW w:w="2153" w:type="dxa"/>
          </w:tcPr>
          <w:p w14:paraId="162C03C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198FB86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4F6198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D44A64A" w14:textId="77777777" w:rsidTr="001F35A1">
        <w:tc>
          <w:tcPr>
            <w:tcW w:w="2153" w:type="dxa"/>
          </w:tcPr>
          <w:p w14:paraId="0983FF19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7DE1C74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EF6631A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DAC2BCD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5920D8B6" w14:textId="77777777" w:rsidTr="00BD0010">
        <w:tc>
          <w:tcPr>
            <w:tcW w:w="5395" w:type="dxa"/>
          </w:tcPr>
          <w:p w14:paraId="0119418A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40F3EFC6" w14:textId="385DBAF2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 w:rsidR="007322F2">
              <w:rPr>
                <w:color w:val="4472C4" w:themeColor="accent1"/>
              </w:rPr>
              <w:t>1940’s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="007322F2">
              <w:rPr>
                <w:color w:val="4472C4" w:themeColor="accent1"/>
              </w:rPr>
              <w:t>10</w:t>
            </w:r>
            <w:r w:rsidRPr="00AD5CE1">
              <w:t xml:space="preserve"> Years</w:t>
            </w:r>
          </w:p>
          <w:p w14:paraId="694251F3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4EC679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068079F4" w14:textId="77777777" w:rsidTr="00BD0010">
        <w:tc>
          <w:tcPr>
            <w:tcW w:w="5395" w:type="dxa"/>
          </w:tcPr>
          <w:p w14:paraId="5C26A644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51C56AF9" w14:textId="00B9AAF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1DA5BE5B" w14:textId="4EEFC34C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322F2">
              <w:rPr>
                <w:noProof/>
                <w:color w:val="4472C4" w:themeColor="accent1"/>
              </w:rPr>
              <w:t>44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A84721C" w14:textId="29DA611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7322F2">
              <w:t>various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461AA032" w14:textId="77777777" w:rsidR="0097550E" w:rsidRPr="00AD5CE1" w:rsidRDefault="0097550E" w:rsidP="008B31F5"/>
        </w:tc>
      </w:tr>
      <w:tr w:rsidR="006C2C15" w:rsidRPr="00AD5CE1" w14:paraId="667C957F" w14:textId="77777777" w:rsidTr="00BD0010">
        <w:tc>
          <w:tcPr>
            <w:tcW w:w="5395" w:type="dxa"/>
          </w:tcPr>
          <w:p w14:paraId="09D34CAD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0A3143D2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6EACFEE2" w14:textId="27E46880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1F0380E5" w14:textId="33AC8FCA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4748E1B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5099E47D" w14:textId="77777777" w:rsidTr="00BD0010">
        <w:tc>
          <w:tcPr>
            <w:tcW w:w="10790" w:type="dxa"/>
            <w:gridSpan w:val="2"/>
          </w:tcPr>
          <w:p w14:paraId="5480145C" w14:textId="476F5C4D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7322F2">
              <w:rPr>
                <w:color w:val="4472C4" w:themeColor="accent1"/>
              </w:rPr>
              <w:t>These items came packaged with the items in sample 593.</w:t>
            </w:r>
          </w:p>
        </w:tc>
      </w:tr>
    </w:tbl>
    <w:p w14:paraId="3ADF6BCC" w14:textId="77777777" w:rsidR="00D83C6F" w:rsidRDefault="00D83C6F" w:rsidP="00AD5CE1"/>
    <w:p w14:paraId="28374987" w14:textId="3A3551CA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sectPr w:rsidR="006359FB" w:rsidSect="00652555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6B3F92" w14:textId="77777777" w:rsidR="00C744B8" w:rsidRDefault="00C744B8" w:rsidP="00505854">
      <w:r>
        <w:separator/>
      </w:r>
    </w:p>
  </w:endnote>
  <w:endnote w:type="continuationSeparator" w:id="0">
    <w:p w14:paraId="5E332EF9" w14:textId="77777777" w:rsidR="00C744B8" w:rsidRDefault="00C744B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CF5CA" w14:textId="77777777" w:rsidR="007322F2" w:rsidRDefault="007322F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97950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E0FB0C7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333C20" w14:textId="77777777" w:rsidR="007322F2" w:rsidRDefault="007322F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BD09D9" w14:textId="77777777" w:rsidR="00C744B8" w:rsidRDefault="00C744B8" w:rsidP="00505854">
      <w:r>
        <w:separator/>
      </w:r>
    </w:p>
  </w:footnote>
  <w:footnote w:type="continuationSeparator" w:id="0">
    <w:p w14:paraId="0ADE9D46" w14:textId="77777777" w:rsidR="00C744B8" w:rsidRDefault="00C744B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483341" w14:textId="77777777" w:rsidR="007322F2" w:rsidRDefault="007322F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8868DC" w14:textId="3A74D25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322F2">
      <w:rPr>
        <w:b/>
        <w:bCs/>
        <w:sz w:val="28"/>
        <w:szCs w:val="28"/>
      </w:rPr>
      <w:t>0594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50BCD">
      <w:rPr>
        <w:noProof/>
        <w:sz w:val="28"/>
        <w:szCs w:val="28"/>
      </w:rPr>
      <w:t>November 30, 2025</w:t>
    </w:r>
    <w:r w:rsidR="00505854" w:rsidRPr="002B7AA8">
      <w:rPr>
        <w:sz w:val="28"/>
        <w:szCs w:val="28"/>
      </w:rPr>
      <w:fldChar w:fldCharType="end"/>
    </w:r>
  </w:p>
  <w:p w14:paraId="062B9E56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C1EAAD" w14:textId="77777777" w:rsidR="007322F2" w:rsidRDefault="007322F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73A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2E1B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08E6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3F3DDA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22F2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50BCD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71215"/>
    <w:rsid w:val="00C744B8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65F38"/>
    <w:rsid w:val="00D8269B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0C1BA"/>
  <w15:chartTrackingRefBased/>
  <w15:docId w15:val="{BD4D4FB7-416A-E247-AF97-8218E6D63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18</Pages>
  <Words>155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2025-11-30T16:24:00Z</cp:lastPrinted>
  <dcterms:created xsi:type="dcterms:W3CDTF">2025-11-30T16:24:00Z</dcterms:created>
  <dcterms:modified xsi:type="dcterms:W3CDTF">2025-11-30T16:24:00Z</dcterms:modified>
</cp:coreProperties>
</file>