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CFC753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441E8BED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361C19BB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16"/>
        <w:gridCol w:w="1284"/>
      </w:tblGrid>
      <w:tr w:rsidR="00AC1870" w14:paraId="24448526" w14:textId="77777777" w:rsidTr="00D2396E">
        <w:tc>
          <w:tcPr>
            <w:tcW w:w="5395" w:type="dxa"/>
          </w:tcPr>
          <w:p w14:paraId="6F13FC7D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6CCA3447" w14:textId="77777777" w:rsidR="00AC1870" w:rsidRDefault="00AC1870" w:rsidP="00D2396E">
            <w:r>
              <w:t>Back</w:t>
            </w:r>
          </w:p>
        </w:tc>
      </w:tr>
      <w:tr w:rsidR="00AC1870" w14:paraId="11E29DC5" w14:textId="77777777" w:rsidTr="00D2396E">
        <w:tc>
          <w:tcPr>
            <w:tcW w:w="5395" w:type="dxa"/>
          </w:tcPr>
          <w:p w14:paraId="73B4D84C" w14:textId="47075BAB" w:rsidR="00AC1870" w:rsidRDefault="00442E22" w:rsidP="00D2396E">
            <w:r>
              <w:rPr>
                <w:noProof/>
              </w:rPr>
              <w:drawing>
                <wp:inline distT="0" distB="0" distL="0" distR="0" wp14:anchorId="005492C8" wp14:editId="1B5838DF">
                  <wp:extent cx="5902551" cy="5648960"/>
                  <wp:effectExtent l="0" t="0" r="3175" b="2540"/>
                  <wp:docPr id="1340507725" name="Picture 2" descr="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507725" name="Picture 2" descr="Pieces of fabric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077" cy="5657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BDABF1C" w14:textId="77777777" w:rsidR="00AC1870" w:rsidRDefault="00AC1870" w:rsidP="00D2396E"/>
        </w:tc>
      </w:tr>
    </w:tbl>
    <w:p w14:paraId="26FA482D" w14:textId="1849673B" w:rsidR="00442E22" w:rsidRPr="00FD460C" w:rsidRDefault="00442E22" w:rsidP="00FD460C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1C8B98C" wp14:editId="3C96A465">
            <wp:extent cx="6858000" cy="6563360"/>
            <wp:effectExtent l="0" t="0" r="0" b="2540"/>
            <wp:docPr id="90169592" name="Picture 3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69592" name="Picture 3" descr="Pieces of fabric on a grid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6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3256BF7" wp14:editId="3DE60690">
            <wp:extent cx="6162040" cy="9144000"/>
            <wp:effectExtent l="0" t="0" r="0" b="0"/>
            <wp:docPr id="1179163166" name="Picture 4" descr="A piece of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163166" name="Picture 4" descr="A piece of white fabric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0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4DD1B17" wp14:editId="33ED9E7E">
            <wp:extent cx="5938520" cy="9144000"/>
            <wp:effectExtent l="0" t="0" r="5080" b="0"/>
            <wp:docPr id="675125026" name="Picture 5" descr="A piece of fabric with blu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125026" name="Picture 5" descr="A piece of fabric with blue line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2BC7FB4" wp14:editId="375E3395">
            <wp:extent cx="6041390" cy="9144000"/>
            <wp:effectExtent l="0" t="0" r="3810" b="0"/>
            <wp:docPr id="1616439947" name="Picture 6" descr="A piece of fabric with squar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439947" name="Picture 6" descr="A piece of fabric with squares on i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13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9BB5C29" wp14:editId="1207268A">
            <wp:extent cx="6723380" cy="9144000"/>
            <wp:effectExtent l="0" t="0" r="0" b="0"/>
            <wp:docPr id="1615584032" name="Picture 7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84032" name="Picture 7" descr="A piece of fabric on a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3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7D7A77C" wp14:editId="50BD8794">
            <wp:extent cx="6858000" cy="8618220"/>
            <wp:effectExtent l="0" t="0" r="0" b="5080"/>
            <wp:docPr id="1265478690" name="Picture 8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478690" name="Picture 8" descr="A piece of fabric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6932131" wp14:editId="649F5CF1">
            <wp:extent cx="6162040" cy="9144000"/>
            <wp:effectExtent l="0" t="0" r="0" b="0"/>
            <wp:docPr id="661656277" name="Picture 9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656277" name="Picture 9" descr="A piece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0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F7C1E1C" wp14:editId="5D3C1285">
            <wp:extent cx="6858000" cy="8401685"/>
            <wp:effectExtent l="0" t="0" r="0" b="5715"/>
            <wp:docPr id="202719332" name="Picture 10" descr="A piece of fabric with blue and white strip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19332" name="Picture 10" descr="A piece of fabric with blue and white stripes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8F38CA3" wp14:editId="73569FC4">
            <wp:extent cx="5700395" cy="9144000"/>
            <wp:effectExtent l="0" t="0" r="1905" b="0"/>
            <wp:docPr id="1169784361" name="Picture 11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784361" name="Picture 11" descr="A close-up of a fabric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3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064061A2" wp14:editId="28C6F2A0">
            <wp:extent cx="6858000" cy="6559550"/>
            <wp:effectExtent l="0" t="0" r="0" b="6350"/>
            <wp:docPr id="343683070" name="Picture 12" descr="A brown envelope with black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683070" name="Picture 12" descr="A brown envelope with black writing on i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5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Theme="majorEastAsia" w:hAnsiTheme="majorHAnsi" w:cstheme="majorBidi"/>
          <w:noProof/>
          <w:color w:val="2F5496" w:themeColor="accent1" w:themeShade="BF"/>
          <w:sz w:val="40"/>
          <w:szCs w:val="40"/>
        </w:rPr>
        <w:lastRenderedPageBreak/>
        <w:drawing>
          <wp:inline distT="0" distB="0" distL="0" distR="0" wp14:anchorId="3CE5B77B" wp14:editId="20FFE5EB">
            <wp:extent cx="6858000" cy="4763135"/>
            <wp:effectExtent l="0" t="0" r="0" b="0"/>
            <wp:docPr id="2126081908" name="Picture 13" descr="A yellow envelope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081908" name="Picture 13" descr="A yellow envelope with writing on i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6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52"/>
          <w:szCs w:val="52"/>
        </w:rPr>
        <w:br w:type="page"/>
      </w:r>
    </w:p>
    <w:p w14:paraId="1B69940A" w14:textId="1876F74F" w:rsidR="00EE542D" w:rsidRPr="00EE542D" w:rsidRDefault="00EE542D" w:rsidP="00EE542D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62EAD598" w14:textId="4BC68F05" w:rsidR="00023D07" w:rsidRDefault="00EE542D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Known Owners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3040C8D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1018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4AC07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8586A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4CC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5225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5155534C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D622AA2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A0A3F2C" w14:textId="34E538B6" w:rsidR="0097695B" w:rsidRDefault="00442E22" w:rsidP="003C6205">
            <w:r>
              <w:rPr>
                <w:color w:val="4472C4" w:themeColor="accent1"/>
              </w:rPr>
              <w:t>2025-10-1</w:t>
            </w:r>
          </w:p>
        </w:tc>
        <w:tc>
          <w:tcPr>
            <w:tcW w:w="1890" w:type="dxa"/>
          </w:tcPr>
          <w:p w14:paraId="56266F46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B87A6AD" w14:textId="571D7153" w:rsidR="0097695B" w:rsidRDefault="00442E22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</w:p>
        </w:tc>
        <w:tc>
          <w:tcPr>
            <w:tcW w:w="1165" w:type="dxa"/>
          </w:tcPr>
          <w:p w14:paraId="3E11F0F2" w14:textId="42E469E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86044" w:rsidRPr="00186044" w14:paraId="3E64A63F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5F38256" w14:textId="77777777" w:rsidR="00186044" w:rsidRPr="00186044" w:rsidRDefault="00186044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29DBEA32" w14:textId="77777777" w:rsidR="00186044" w:rsidRPr="00186044" w:rsidRDefault="00186044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74B4488B" w14:textId="77777777" w:rsidR="00186044" w:rsidRPr="00186044" w:rsidRDefault="00186044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34FE82B" w14:textId="7287223D" w:rsidR="00186044" w:rsidRPr="00186044" w:rsidRDefault="00186044" w:rsidP="004E673A">
            <w:r w:rsidRPr="00186044">
              <w:t>Jean Lyle</w:t>
            </w:r>
          </w:p>
        </w:tc>
        <w:tc>
          <w:tcPr>
            <w:tcW w:w="1165" w:type="dxa"/>
          </w:tcPr>
          <w:p w14:paraId="6B8A9435" w14:textId="77777777" w:rsidR="00186044" w:rsidRPr="00186044" w:rsidRDefault="00186044" w:rsidP="004E673A">
            <w:pPr>
              <w:rPr>
                <w:color w:val="4472C4" w:themeColor="accent1"/>
              </w:rPr>
            </w:pPr>
          </w:p>
        </w:tc>
      </w:tr>
      <w:tr w:rsidR="004E673A" w14:paraId="5D3E195E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31FF8D8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C9A44C5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54D0C49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07DD3ABE" w14:textId="2621BACE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D2345EB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27B8B760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1696D37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48FB251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745FB191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003EEFD9" w14:textId="77777777" w:rsidTr="001F35A1">
        <w:tc>
          <w:tcPr>
            <w:tcW w:w="2153" w:type="dxa"/>
          </w:tcPr>
          <w:p w14:paraId="162C03C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3198FB86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54F6198C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D44A64A" w14:textId="77777777" w:rsidTr="001F35A1">
        <w:tc>
          <w:tcPr>
            <w:tcW w:w="2153" w:type="dxa"/>
          </w:tcPr>
          <w:p w14:paraId="0983FF19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27DE1C74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0EF6631A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DAC2BCD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5920D8B6" w14:textId="77777777" w:rsidTr="00BD0010">
        <w:tc>
          <w:tcPr>
            <w:tcW w:w="5395" w:type="dxa"/>
          </w:tcPr>
          <w:p w14:paraId="0119418A" w14:textId="1DE2770E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42E22">
              <w:rPr>
                <w:noProof/>
                <w:color w:val="4472C4" w:themeColor="accent1"/>
              </w:rPr>
              <w:t>Shirting Scraps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40F3EFC6" w14:textId="49FD99BE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 w:rsidR="00442E22">
              <w:rPr>
                <w:color w:val="4472C4" w:themeColor="accent1"/>
              </w:rPr>
              <w:t>1925</w:t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="00442E22">
              <w:rPr>
                <w:color w:val="4472C4" w:themeColor="accent1"/>
              </w:rPr>
              <w:t>20</w:t>
            </w:r>
            <w:r w:rsidRPr="00AD5CE1">
              <w:t xml:space="preserve"> Years</w:t>
            </w:r>
          </w:p>
          <w:p w14:paraId="694251F3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04EC679" w14:textId="7777777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068079F4" w14:textId="77777777" w:rsidTr="00BD0010">
        <w:tc>
          <w:tcPr>
            <w:tcW w:w="5395" w:type="dxa"/>
          </w:tcPr>
          <w:p w14:paraId="5C26A644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51C56AF9" w14:textId="6C1648DF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1DA5BE5B" w14:textId="64A61751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186044">
              <w:rPr>
                <w:noProof/>
                <w:color w:val="4472C4" w:themeColor="accent1"/>
              </w:rPr>
              <w:t>8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A84721C" w14:textId="7FFF3E92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186044">
              <w:rPr>
                <w:noProof/>
                <w:color w:val="4472C4" w:themeColor="accent1"/>
              </w:rPr>
              <w:t>13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186044">
              <w:rPr>
                <w:noProof/>
                <w:color w:val="4472C4" w:themeColor="accent1"/>
              </w:rPr>
              <w:t>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461AA032" w14:textId="77777777" w:rsidR="0097550E" w:rsidRPr="00AD5CE1" w:rsidRDefault="0097550E" w:rsidP="008B31F5"/>
        </w:tc>
      </w:tr>
      <w:tr w:rsidR="006C2C15" w:rsidRPr="00AD5CE1" w14:paraId="667C957F" w14:textId="77777777" w:rsidTr="00BD0010">
        <w:tc>
          <w:tcPr>
            <w:tcW w:w="5395" w:type="dxa"/>
          </w:tcPr>
          <w:p w14:paraId="09D34CAD" w14:textId="77777777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0A3143D2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6EACFEE2" w14:textId="27E46880" w:rsidR="00EE542D" w:rsidRDefault="00D83C6F" w:rsidP="00D83C6F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 xml:space="preserve">Other </w:t>
            </w:r>
            <w:r w:rsidR="00EE542D">
              <w:rPr>
                <w:b/>
                <w:bCs/>
                <w:i/>
                <w:iCs/>
              </w:rPr>
              <w:t>R</w:t>
            </w:r>
            <w:r w:rsidRPr="00E622A4">
              <w:rPr>
                <w:b/>
                <w:bCs/>
                <w:i/>
                <w:iCs/>
              </w:rPr>
              <w:t>elated</w:t>
            </w:r>
            <w:r w:rsidR="00EE542D">
              <w:rPr>
                <w:b/>
                <w:bCs/>
                <w:i/>
                <w:iCs/>
              </w:rPr>
              <w:t xml:space="preserve"> Information</w:t>
            </w:r>
            <w:r w:rsidRPr="00E622A4">
              <w:rPr>
                <w:b/>
                <w:bCs/>
                <w:i/>
                <w:iCs/>
              </w:rPr>
              <w:t>:</w:t>
            </w:r>
          </w:p>
          <w:p w14:paraId="1F0380E5" w14:textId="33AC8FCA" w:rsidR="00D83C6F" w:rsidRDefault="00EE542D" w:rsidP="00D83C6F">
            <w:r>
              <w:rPr>
                <w:i/>
                <w:iCs/>
              </w:rPr>
              <w:t xml:space="preserve">Quilt Index #: </w:t>
            </w:r>
            <w:r>
              <w:rPr>
                <w:i/>
                <w:iCs/>
              </w:rPr>
              <w:br/>
            </w:r>
            <w:r w:rsidR="00D83C6F">
              <w:br/>
            </w:r>
            <w:r w:rsidR="0097550E">
              <w:t xml:space="preserve">Scanned </w:t>
            </w:r>
            <w:r w:rsidR="00D83C6F"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64748E1B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5099E47D" w14:textId="77777777" w:rsidTr="00BD0010">
        <w:tc>
          <w:tcPr>
            <w:tcW w:w="10790" w:type="dxa"/>
            <w:gridSpan w:val="2"/>
          </w:tcPr>
          <w:p w14:paraId="5480145C" w14:textId="7256049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2A339A">
              <w:rPr>
                <w:color w:val="4472C4" w:themeColor="accent1"/>
              </w:rPr>
              <w:t>These items were packaged together with items in sample #594.</w:t>
            </w:r>
          </w:p>
        </w:tc>
      </w:tr>
    </w:tbl>
    <w:p w14:paraId="3ADF6BCC" w14:textId="77777777" w:rsidR="00D83C6F" w:rsidRDefault="00D83C6F" w:rsidP="00AD5CE1"/>
    <w:p w14:paraId="28374987" w14:textId="3096BB78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sectPr w:rsidR="006359FB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02A664" w14:textId="77777777" w:rsidR="00A25F72" w:rsidRDefault="00A25F72" w:rsidP="00505854">
      <w:r>
        <w:separator/>
      </w:r>
    </w:p>
  </w:endnote>
  <w:endnote w:type="continuationSeparator" w:id="0">
    <w:p w14:paraId="2707F9D8" w14:textId="77777777" w:rsidR="00A25F72" w:rsidRDefault="00A25F72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D97950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E0FB0C7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0C0B38" w14:textId="77777777" w:rsidR="00A25F72" w:rsidRDefault="00A25F72" w:rsidP="00505854">
      <w:r>
        <w:separator/>
      </w:r>
    </w:p>
  </w:footnote>
  <w:footnote w:type="continuationSeparator" w:id="0">
    <w:p w14:paraId="2F47C694" w14:textId="77777777" w:rsidR="00A25F72" w:rsidRDefault="00A25F72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8868DC" w14:textId="1A5CFC34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442E22">
      <w:rPr>
        <w:b/>
        <w:bCs/>
        <w:sz w:val="28"/>
        <w:szCs w:val="28"/>
      </w:rPr>
      <w:t>0593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FD460C">
      <w:rPr>
        <w:noProof/>
        <w:sz w:val="28"/>
        <w:szCs w:val="28"/>
      </w:rPr>
      <w:t>November 30, 2025</w:t>
    </w:r>
    <w:r w:rsidR="00505854" w:rsidRPr="002B7AA8">
      <w:rPr>
        <w:sz w:val="28"/>
        <w:szCs w:val="28"/>
      </w:rPr>
      <w:fldChar w:fldCharType="end"/>
    </w:r>
  </w:p>
  <w:p w14:paraId="062B9E56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73A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5716E"/>
    <w:rsid w:val="00163D63"/>
    <w:rsid w:val="00174C18"/>
    <w:rsid w:val="00186044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7222"/>
    <w:rsid w:val="002129CF"/>
    <w:rsid w:val="00213B0B"/>
    <w:rsid w:val="00217F84"/>
    <w:rsid w:val="00221770"/>
    <w:rsid w:val="002258B0"/>
    <w:rsid w:val="00227DD1"/>
    <w:rsid w:val="00230F2A"/>
    <w:rsid w:val="00233A68"/>
    <w:rsid w:val="002525BA"/>
    <w:rsid w:val="002600E3"/>
    <w:rsid w:val="00267AD8"/>
    <w:rsid w:val="002714A1"/>
    <w:rsid w:val="00273AEA"/>
    <w:rsid w:val="002863A5"/>
    <w:rsid w:val="00287463"/>
    <w:rsid w:val="00287918"/>
    <w:rsid w:val="002A339A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08E6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180E"/>
    <w:rsid w:val="00420A86"/>
    <w:rsid w:val="00424B6F"/>
    <w:rsid w:val="004327AD"/>
    <w:rsid w:val="00435B40"/>
    <w:rsid w:val="00442E22"/>
    <w:rsid w:val="00456603"/>
    <w:rsid w:val="00461B83"/>
    <w:rsid w:val="004650E7"/>
    <w:rsid w:val="00470041"/>
    <w:rsid w:val="0047590F"/>
    <w:rsid w:val="004801AA"/>
    <w:rsid w:val="004806D3"/>
    <w:rsid w:val="004A3638"/>
    <w:rsid w:val="004B66A6"/>
    <w:rsid w:val="004B6BFF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D3538"/>
    <w:rsid w:val="005E40AF"/>
    <w:rsid w:val="005F1615"/>
    <w:rsid w:val="006001D0"/>
    <w:rsid w:val="006061FD"/>
    <w:rsid w:val="006319F7"/>
    <w:rsid w:val="006359FB"/>
    <w:rsid w:val="006400E0"/>
    <w:rsid w:val="0064024A"/>
    <w:rsid w:val="00644103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D7C6E"/>
    <w:rsid w:val="006E3AE5"/>
    <w:rsid w:val="006F192B"/>
    <w:rsid w:val="006F5917"/>
    <w:rsid w:val="00703F19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6BA6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2B5D"/>
    <w:rsid w:val="009C2BD8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25F72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A4EDE"/>
    <w:rsid w:val="00BC5B52"/>
    <w:rsid w:val="00BD0010"/>
    <w:rsid w:val="00BD428A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5748"/>
    <w:rsid w:val="00C71215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269B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21A8"/>
    <w:rsid w:val="00E9435B"/>
    <w:rsid w:val="00EA5D9B"/>
    <w:rsid w:val="00EB3245"/>
    <w:rsid w:val="00EB408B"/>
    <w:rsid w:val="00EC1829"/>
    <w:rsid w:val="00EC4340"/>
    <w:rsid w:val="00ED61C7"/>
    <w:rsid w:val="00EE542D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B18C1"/>
    <w:rsid w:val="00FD0513"/>
    <w:rsid w:val="00FD460C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20C1BA"/>
  <w15:chartTrackingRefBased/>
  <w15:docId w15:val="{BD4D4FB7-416A-E247-AF97-8218E6D63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0</TotalTime>
  <Pages>13</Pages>
  <Words>165</Words>
  <Characters>943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2025-11-30T16:28:00Z</cp:lastPrinted>
  <dcterms:created xsi:type="dcterms:W3CDTF">2025-11-30T16:28:00Z</dcterms:created>
  <dcterms:modified xsi:type="dcterms:W3CDTF">2025-11-30T16:28:00Z</dcterms:modified>
</cp:coreProperties>
</file>