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FC753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41E8BED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361C19BB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3E6D85" w14:paraId="24448526" w14:textId="77777777" w:rsidTr="00D2396E">
        <w:tc>
          <w:tcPr>
            <w:tcW w:w="5395" w:type="dxa"/>
          </w:tcPr>
          <w:p w14:paraId="6F13FC7D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6CCA3447" w14:textId="77777777" w:rsidR="00AC1870" w:rsidRDefault="00AC1870" w:rsidP="00D2396E">
            <w:r>
              <w:t>Back</w:t>
            </w:r>
          </w:p>
        </w:tc>
      </w:tr>
      <w:tr w:rsidR="003E6D85" w14:paraId="11E29DC5" w14:textId="77777777" w:rsidTr="00D2396E">
        <w:tc>
          <w:tcPr>
            <w:tcW w:w="5395" w:type="dxa"/>
          </w:tcPr>
          <w:p w14:paraId="73B4D84C" w14:textId="0DE6F4C4" w:rsidR="00AC1870" w:rsidRDefault="003E6D85" w:rsidP="00D2396E">
            <w:r>
              <w:rPr>
                <w:noProof/>
              </w:rPr>
              <w:drawing>
                <wp:inline distT="0" distB="0" distL="0" distR="0" wp14:anchorId="7048CCB5" wp14:editId="2F7315DC">
                  <wp:extent cx="3265459" cy="2320290"/>
                  <wp:effectExtent l="0" t="0" r="0" b="3810"/>
                  <wp:docPr id="811250527" name="Picture 1" descr="A pile of fabric piec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1250527" name="Picture 1" descr="A pile of fabric pieces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607" cy="2337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BDABF1C" w14:textId="294F3BED" w:rsidR="00AC1870" w:rsidRDefault="003E6D85" w:rsidP="00D2396E">
            <w:r>
              <w:rPr>
                <w:noProof/>
              </w:rPr>
              <w:drawing>
                <wp:inline distT="0" distB="0" distL="0" distR="0" wp14:anchorId="5FBAAEBD" wp14:editId="6A934962">
                  <wp:extent cx="2819400" cy="3759200"/>
                  <wp:effectExtent l="0" t="0" r="0" b="0"/>
                  <wp:docPr id="786772613" name="Picture 2" descr="A pile of fabric pieces with tag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772613" name="Picture 2" descr="A pile of fabric pieces with tags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952" cy="3778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CB4723" w14:textId="22F8DB26" w:rsidR="00AC1870" w:rsidRDefault="003E6D85" w:rsidP="00AC1870">
      <w:pPr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58C9BF1" wp14:editId="56328132">
            <wp:extent cx="6858000" cy="4872990"/>
            <wp:effectExtent l="0" t="0" r="0" b="3810"/>
            <wp:docPr id="688635005" name="Picture 3" descr="A pile of fabric piec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635005" name="Picture 3" descr="A pile of fabric piece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7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6671712" wp14:editId="4FCF0612">
            <wp:extent cx="6858000" cy="7393305"/>
            <wp:effectExtent l="0" t="0" r="0" b="0"/>
            <wp:docPr id="1895393256" name="Picture 4" descr="A close up of a lab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93256" name="Picture 4" descr="A close up of a label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9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A5F8700" wp14:editId="060506FA">
            <wp:extent cx="6858000" cy="4741545"/>
            <wp:effectExtent l="0" t="0" r="0" b="0"/>
            <wp:docPr id="472010439" name="Picture 5" descr="A piece of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010439" name="Picture 5" descr="A piece of paper with black tex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4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C896547" wp14:editId="502252CB">
            <wp:extent cx="6858000" cy="5547995"/>
            <wp:effectExtent l="0" t="0" r="0" b="1905"/>
            <wp:docPr id="639982644" name="Picture 6" descr="A piece of fabric with a price ta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982644" name="Picture 6" descr="A piece of fabric with a price tag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4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81B57D7" wp14:editId="487874B6">
            <wp:extent cx="6858000" cy="9144000"/>
            <wp:effectExtent l="0" t="0" r="0" b="0"/>
            <wp:docPr id="2028632492" name="Picture 7" descr="Pieces of fabric with tag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632492" name="Picture 7" descr="Pieces of fabric with tags on it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0C6A1B2" wp14:editId="72F8A901">
            <wp:extent cx="5568950" cy="9144000"/>
            <wp:effectExtent l="0" t="0" r="6350" b="0"/>
            <wp:docPr id="1185088045" name="Picture 8" descr="A piece of fabric on a lab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088045" name="Picture 8" descr="A piece of fabric on a label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0CC9F8E" wp14:editId="07029D29">
            <wp:extent cx="6858000" cy="3757930"/>
            <wp:effectExtent l="0" t="0" r="0" b="1270"/>
            <wp:docPr id="1002790462" name="Picture 9" descr="A brown envelope with a piece of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90462" name="Picture 9" descr="A brown envelope with a piece of paper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5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47871B4" wp14:editId="5033EC2F">
            <wp:extent cx="6858000" cy="9144000"/>
            <wp:effectExtent l="0" t="0" r="0" b="0"/>
            <wp:docPr id="1744412111" name="Picture 10" descr="A group of fabric samples with labe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412111" name="Picture 10" descr="A group of fabric samples with labels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7B3545B" wp14:editId="6BF5CFDB">
            <wp:extent cx="6858000" cy="9144000"/>
            <wp:effectExtent l="0" t="0" r="0" b="0"/>
            <wp:docPr id="1701151405" name="Picture 11" descr="A pile of fabric pieces with ta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151405" name="Picture 11" descr="A pile of fabric pieces with tags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FFC037E" wp14:editId="3E44AEE1">
            <wp:extent cx="6858000" cy="9144000"/>
            <wp:effectExtent l="0" t="0" r="0" b="0"/>
            <wp:docPr id="1368599652" name="Picture 12" descr="A group of fabric pieces on a white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599652" name="Picture 12" descr="A group of fabric pieces on a white surface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9940A" w14:textId="6FFD32F1" w:rsidR="00EE542D" w:rsidRPr="00EE542D" w:rsidRDefault="00EE542D" w:rsidP="00EE542D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62EAD598" w14:textId="4BC68F05" w:rsidR="00023D07" w:rsidRDefault="00EE542D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Known Owners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13040C8D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0188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4AC07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8586A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4CC79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5225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5155534C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D622AA2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A0A3F2C" w14:textId="61F3A320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3E6D85">
              <w:rPr>
                <w:noProof/>
                <w:color w:val="4472C4" w:themeColor="accent1"/>
              </w:rPr>
              <w:t>2025-10-1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56266F46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B87A6AD" w14:textId="38B6C0C9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3E6D85">
              <w:rPr>
                <w:noProof/>
                <w:color w:val="4472C4" w:themeColor="accent1"/>
              </w:rPr>
              <w:t>Chris Moline</w:t>
            </w:r>
            <w:r w:rsidR="003E6D85">
              <w:rPr>
                <w:noProof/>
                <w:color w:val="4472C4" w:themeColor="accent1"/>
              </w:rPr>
              <w:br/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E11F0F2" w14:textId="42E469E7" w:rsidR="0097695B" w:rsidRDefault="00AC187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5D3E195E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31FF8D8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4C9A44C5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554D0C49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07DD3ABE" w14:textId="2621BACE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D2345EB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27B8B760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1696D37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48FB251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745FB191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003EEFD9" w14:textId="77777777" w:rsidTr="001F35A1">
        <w:tc>
          <w:tcPr>
            <w:tcW w:w="2153" w:type="dxa"/>
          </w:tcPr>
          <w:p w14:paraId="162C03C3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3198FB86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54F6198C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1D44A64A" w14:textId="77777777" w:rsidTr="001F35A1">
        <w:tc>
          <w:tcPr>
            <w:tcW w:w="2153" w:type="dxa"/>
          </w:tcPr>
          <w:p w14:paraId="0983FF19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27DE1C74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0EF6631A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DAC2BCD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5920D8B6" w14:textId="77777777" w:rsidTr="00BD0010">
        <w:tc>
          <w:tcPr>
            <w:tcW w:w="5395" w:type="dxa"/>
          </w:tcPr>
          <w:p w14:paraId="0119418A" w14:textId="1EAEC0A6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3E6D85">
              <w:rPr>
                <w:noProof/>
                <w:color w:val="4472C4" w:themeColor="accent1"/>
              </w:rPr>
              <w:t>Montgomery Ward &amp; Co Swatches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40F3EFC6" w14:textId="2F57C1B6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3E6D85">
              <w:rPr>
                <w:noProof/>
                <w:color w:val="4472C4" w:themeColor="accent1"/>
              </w:rPr>
              <w:t>1920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3E6D85">
              <w:rPr>
                <w:color w:val="4472C4" w:themeColor="accent1"/>
              </w:rPr>
              <w:t>4</w:t>
            </w:r>
            <w:r w:rsidR="003E6D85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694251F3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04EC679" w14:textId="77777777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068079F4" w14:textId="77777777" w:rsidTr="00BD0010">
        <w:tc>
          <w:tcPr>
            <w:tcW w:w="5395" w:type="dxa"/>
          </w:tcPr>
          <w:p w14:paraId="5C26A644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51C56AF9" w14:textId="7832278D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8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1DA5BE5B" w14:textId="27566BF4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3E6D85">
              <w:rPr>
                <w:color w:val="4472C4" w:themeColor="accent1"/>
              </w:rPr>
              <w:t>Many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A84721C" w14:textId="77777777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6C2C15" w:rsidRPr="00AD5CE1">
              <w:rPr>
                <w:noProof/>
                <w:color w:val="4472C4" w:themeColor="accent1"/>
              </w:rPr>
              <w:t>0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6C2C15" w:rsidRPr="00AD5CE1">
              <w:rPr>
                <w:noProof/>
                <w:color w:val="4472C4" w:themeColor="accent1"/>
              </w:rPr>
              <w:t>0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461AA032" w14:textId="77777777" w:rsidR="0097550E" w:rsidRPr="00AD5CE1" w:rsidRDefault="0097550E" w:rsidP="008B31F5"/>
        </w:tc>
      </w:tr>
      <w:tr w:rsidR="006C2C15" w:rsidRPr="00AD5CE1" w14:paraId="667C957F" w14:textId="77777777" w:rsidTr="00BD0010">
        <w:tc>
          <w:tcPr>
            <w:tcW w:w="5395" w:type="dxa"/>
          </w:tcPr>
          <w:p w14:paraId="09D34CAD" w14:textId="77777777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0A3143D2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6EACFEE2" w14:textId="27E46880" w:rsidR="00EE542D" w:rsidRDefault="00D83C6F" w:rsidP="00D83C6F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 xml:space="preserve">Other </w:t>
            </w:r>
            <w:r w:rsidR="00EE542D">
              <w:rPr>
                <w:b/>
                <w:bCs/>
                <w:i/>
                <w:iCs/>
              </w:rPr>
              <w:t>R</w:t>
            </w:r>
            <w:r w:rsidRPr="00E622A4">
              <w:rPr>
                <w:b/>
                <w:bCs/>
                <w:i/>
                <w:iCs/>
              </w:rPr>
              <w:t>elated</w:t>
            </w:r>
            <w:r w:rsidR="00EE542D">
              <w:rPr>
                <w:b/>
                <w:bCs/>
                <w:i/>
                <w:iCs/>
              </w:rPr>
              <w:t xml:space="preserve"> Information</w:t>
            </w:r>
            <w:r w:rsidRPr="00E622A4">
              <w:rPr>
                <w:b/>
                <w:bCs/>
                <w:i/>
                <w:iCs/>
              </w:rPr>
              <w:t>:</w:t>
            </w:r>
          </w:p>
          <w:p w14:paraId="1F0380E5" w14:textId="33AC8FCA" w:rsidR="00D83C6F" w:rsidRDefault="00EE542D" w:rsidP="00D83C6F">
            <w:r>
              <w:rPr>
                <w:i/>
                <w:iCs/>
              </w:rPr>
              <w:t xml:space="preserve">Quilt Index #: </w:t>
            </w:r>
            <w:r>
              <w:rPr>
                <w:i/>
                <w:iCs/>
              </w:rPr>
              <w:br/>
            </w:r>
            <w:r w:rsidR="00D83C6F">
              <w:br/>
            </w:r>
            <w:r w:rsidR="0097550E">
              <w:t xml:space="preserve">Scanned </w:t>
            </w:r>
            <w:r w:rsidR="00D83C6F"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64748E1B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5099E47D" w14:textId="77777777" w:rsidTr="00BD0010">
        <w:tc>
          <w:tcPr>
            <w:tcW w:w="10790" w:type="dxa"/>
            <w:gridSpan w:val="2"/>
          </w:tcPr>
          <w:p w14:paraId="5480145C" w14:textId="6B9419FA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3E6D85">
              <w:rPr>
                <w:color w:val="4472C4" w:themeColor="accent1"/>
              </w:rPr>
              <w:t>I need to drop this on an AQSG table and ask for opinions on age. I am guessing late 1920's.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3ADF6BCC" w14:textId="77777777" w:rsidR="00D83C6F" w:rsidRDefault="00D83C6F" w:rsidP="00AD5CE1"/>
    <w:p w14:paraId="28374987" w14:textId="7BB0E985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sectPr w:rsidR="006359FB" w:rsidSect="00652555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07E2E8" w14:textId="77777777" w:rsidR="00700CDA" w:rsidRDefault="00700CDA" w:rsidP="00505854">
      <w:r>
        <w:separator/>
      </w:r>
    </w:p>
  </w:endnote>
  <w:endnote w:type="continuationSeparator" w:id="0">
    <w:p w14:paraId="1F9D3D4B" w14:textId="77777777" w:rsidR="00700CDA" w:rsidRDefault="00700CDA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A71362" w14:textId="77777777" w:rsidR="003E6D85" w:rsidRDefault="003E6D8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97950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E0FB0C7" w14:textId="77777777" w:rsidR="002B7AA8" w:rsidRDefault="002B7A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2DC521" w14:textId="77777777" w:rsidR="003E6D85" w:rsidRDefault="003E6D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089DE1" w14:textId="77777777" w:rsidR="00700CDA" w:rsidRDefault="00700CDA" w:rsidP="00505854">
      <w:r>
        <w:separator/>
      </w:r>
    </w:p>
  </w:footnote>
  <w:footnote w:type="continuationSeparator" w:id="0">
    <w:p w14:paraId="297F5A1B" w14:textId="77777777" w:rsidR="00700CDA" w:rsidRDefault="00700CDA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ECBB3" w14:textId="77777777" w:rsidR="003E6D85" w:rsidRDefault="003E6D8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868DC" w14:textId="02260CA0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3E6D85">
      <w:rPr>
        <w:b/>
        <w:bCs/>
        <w:sz w:val="28"/>
        <w:szCs w:val="28"/>
      </w:rPr>
      <w:t>0592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AD1521">
      <w:rPr>
        <w:noProof/>
        <w:sz w:val="28"/>
        <w:szCs w:val="28"/>
      </w:rPr>
      <w:t>November 30, 2025</w:t>
    </w:r>
    <w:r w:rsidR="00505854" w:rsidRPr="002B7AA8">
      <w:rPr>
        <w:sz w:val="28"/>
        <w:szCs w:val="28"/>
      </w:rPr>
      <w:fldChar w:fldCharType="end"/>
    </w:r>
  </w:p>
  <w:p w14:paraId="062B9E56" w14:textId="77777777" w:rsidR="002B7AA8" w:rsidRDefault="002B7AA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1479FB" w14:textId="77777777" w:rsidR="003E6D85" w:rsidRDefault="003E6D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73A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5716E"/>
    <w:rsid w:val="00163D63"/>
    <w:rsid w:val="00174C18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525BA"/>
    <w:rsid w:val="002600E3"/>
    <w:rsid w:val="00267AD8"/>
    <w:rsid w:val="002714A1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08E6"/>
    <w:rsid w:val="003419C7"/>
    <w:rsid w:val="003505B5"/>
    <w:rsid w:val="003608E6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3E6D85"/>
    <w:rsid w:val="00402195"/>
    <w:rsid w:val="0040301A"/>
    <w:rsid w:val="00406FC3"/>
    <w:rsid w:val="004075C9"/>
    <w:rsid w:val="00410779"/>
    <w:rsid w:val="0041180E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6BFF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D7C6E"/>
    <w:rsid w:val="006E3AE5"/>
    <w:rsid w:val="006F192B"/>
    <w:rsid w:val="006F5917"/>
    <w:rsid w:val="00700CDA"/>
    <w:rsid w:val="00703F19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894"/>
    <w:rsid w:val="00765FC5"/>
    <w:rsid w:val="0076769A"/>
    <w:rsid w:val="007813EC"/>
    <w:rsid w:val="0079046A"/>
    <w:rsid w:val="007B28B4"/>
    <w:rsid w:val="007B5145"/>
    <w:rsid w:val="007E257B"/>
    <w:rsid w:val="007E4747"/>
    <w:rsid w:val="00806BA6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C2B5D"/>
    <w:rsid w:val="009C2BD8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048C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1521"/>
    <w:rsid w:val="00AD2D7D"/>
    <w:rsid w:val="00AD3821"/>
    <w:rsid w:val="00AD5CE1"/>
    <w:rsid w:val="00AF0572"/>
    <w:rsid w:val="00B11B57"/>
    <w:rsid w:val="00B11BAE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A4EDE"/>
    <w:rsid w:val="00BC5B52"/>
    <w:rsid w:val="00BD0010"/>
    <w:rsid w:val="00BD428A"/>
    <w:rsid w:val="00BD6024"/>
    <w:rsid w:val="00BD60C0"/>
    <w:rsid w:val="00BE331B"/>
    <w:rsid w:val="00BE4446"/>
    <w:rsid w:val="00BE6D7C"/>
    <w:rsid w:val="00BF225E"/>
    <w:rsid w:val="00BF7369"/>
    <w:rsid w:val="00C00372"/>
    <w:rsid w:val="00C037F8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65748"/>
    <w:rsid w:val="00C71215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269B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821A8"/>
    <w:rsid w:val="00E9435B"/>
    <w:rsid w:val="00EA5D9B"/>
    <w:rsid w:val="00EB3245"/>
    <w:rsid w:val="00EB408B"/>
    <w:rsid w:val="00EC1829"/>
    <w:rsid w:val="00EC4340"/>
    <w:rsid w:val="00ED61C7"/>
    <w:rsid w:val="00EE542D"/>
    <w:rsid w:val="00EE7246"/>
    <w:rsid w:val="00EF1D11"/>
    <w:rsid w:val="00EF4DA0"/>
    <w:rsid w:val="00F07A32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0C1BA"/>
  <w15:chartTrackingRefBased/>
  <w15:docId w15:val="{BD4D4FB7-416A-E247-AF97-8218E6D6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12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2025-11-30T17:14:00Z</cp:lastPrinted>
  <dcterms:created xsi:type="dcterms:W3CDTF">2025-11-30T17:14:00Z</dcterms:created>
  <dcterms:modified xsi:type="dcterms:W3CDTF">2025-11-30T17:14:00Z</dcterms:modified>
</cp:coreProperties>
</file>