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20F64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020F64" w14:paraId="11E29DC5" w14:textId="77777777" w:rsidTr="00D2396E">
        <w:tc>
          <w:tcPr>
            <w:tcW w:w="5395" w:type="dxa"/>
          </w:tcPr>
          <w:p w14:paraId="73B4D84C" w14:textId="71B076C8" w:rsidR="00AC1870" w:rsidRDefault="00020F64" w:rsidP="00D2396E">
            <w:r>
              <w:rPr>
                <w:noProof/>
              </w:rPr>
              <w:drawing>
                <wp:inline distT="0" distB="0" distL="0" distR="0" wp14:anchorId="19C9DA3C" wp14:editId="567DE53B">
                  <wp:extent cx="3225800" cy="2512540"/>
                  <wp:effectExtent l="0" t="0" r="0" b="2540"/>
                  <wp:docPr id="599854311" name="Picture 1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54311" name="Picture 1" descr="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789" cy="254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64718BFA" w:rsidR="00AC1870" w:rsidRDefault="00020F64" w:rsidP="00D2396E">
            <w:r>
              <w:rPr>
                <w:noProof/>
              </w:rPr>
              <w:drawing>
                <wp:inline distT="0" distB="0" distL="0" distR="0" wp14:anchorId="7313F100" wp14:editId="06611C0D">
                  <wp:extent cx="2626105" cy="2933700"/>
                  <wp:effectExtent l="0" t="0" r="3175" b="0"/>
                  <wp:docPr id="1971319071" name="Picture 2" descr="Pieces of fabric with different design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319071" name="Picture 2" descr="Pieces of fabric with different design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60" cy="295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5C5BA1B8" w:rsidR="00AC1870" w:rsidRDefault="00020F6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2198568" wp14:editId="10F0FA74">
            <wp:extent cx="6858000" cy="5341620"/>
            <wp:effectExtent l="0" t="0" r="0" b="5080"/>
            <wp:docPr id="908702828" name="Picture 3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02828" name="Picture 3" descr="Pieces of fabric on a gri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1A7CC" wp14:editId="3A204A05">
            <wp:extent cx="6858000" cy="7661275"/>
            <wp:effectExtent l="0" t="0" r="0" b="0"/>
            <wp:docPr id="1912896947" name="Picture 4" descr="Pieces of fabric with different design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96947" name="Picture 4" descr="Pieces of fabric with different design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1383F" wp14:editId="679AD668">
            <wp:extent cx="6858000" cy="7056120"/>
            <wp:effectExtent l="0" t="0" r="0" b="5080"/>
            <wp:docPr id="1720855519" name="Picture 5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55519" name="Picture 5" descr="Pieces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C88B2" wp14:editId="32043CBC">
            <wp:extent cx="6858000" cy="6607175"/>
            <wp:effectExtent l="0" t="0" r="0" b="0"/>
            <wp:docPr id="943472569" name="Picture 6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72569" name="Picture 6" descr="Pieces of fabric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B6365" wp14:editId="66D5CF26">
            <wp:extent cx="6858000" cy="3808730"/>
            <wp:effectExtent l="0" t="0" r="0" b="1270"/>
            <wp:docPr id="1180174919" name="Picture 7" descr="A green fabric with cartoon animals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74919" name="Picture 7" descr="A green fabric with cartoon animals and star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D3E3A" wp14:editId="02989120">
            <wp:extent cx="4918710" cy="9144000"/>
            <wp:effectExtent l="0" t="0" r="0" b="0"/>
            <wp:docPr id="1826799438" name="Picture 8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99438" name="Picture 8" descr="Pieces of fabric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C5990" wp14:editId="47F69ACD">
            <wp:extent cx="6858000" cy="5636895"/>
            <wp:effectExtent l="0" t="0" r="0" b="1905"/>
            <wp:docPr id="825854090" name="Picture 9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54090" name="Picture 9" descr="Pieces of fabric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198ED" wp14:editId="784823F6">
            <wp:extent cx="5643245" cy="9144000"/>
            <wp:effectExtent l="0" t="0" r="0" b="0"/>
            <wp:docPr id="616403967" name="Picture 10" descr="Pieces of fabric with cowboy imag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03967" name="Picture 10" descr="Pieces of fabric with cowboy images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7FC57" wp14:editId="7303EA80">
            <wp:extent cx="5664835" cy="9144000"/>
            <wp:effectExtent l="0" t="0" r="0" b="0"/>
            <wp:docPr id="1606801322" name="Picture 11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322" name="Picture 11" descr="Pieces of fabric on a gri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27A6BD9D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2025-10-1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6C2131D0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Chris Moline</w:t>
            </w:r>
            <w:r w:rsidR="004C5EB4">
              <w:rPr>
                <w:noProof/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EA9D8D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Conversation Prints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48D3712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1960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3A254E3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3814129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39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4BAE9CE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C5EB4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5B414BC0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E79A0" w14:textId="77777777" w:rsidR="000227E7" w:rsidRDefault="000227E7" w:rsidP="00505854">
      <w:r>
        <w:separator/>
      </w:r>
    </w:p>
  </w:endnote>
  <w:endnote w:type="continuationSeparator" w:id="0">
    <w:p w14:paraId="1DC217D8" w14:textId="77777777" w:rsidR="000227E7" w:rsidRDefault="000227E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63156" w14:textId="77777777" w:rsidR="000227E7" w:rsidRDefault="000227E7" w:rsidP="00505854">
      <w:r>
        <w:separator/>
      </w:r>
    </w:p>
  </w:footnote>
  <w:footnote w:type="continuationSeparator" w:id="0">
    <w:p w14:paraId="026EAB69" w14:textId="77777777" w:rsidR="000227E7" w:rsidRDefault="000227E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5EA411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20F64">
      <w:rPr>
        <w:b/>
        <w:bCs/>
        <w:sz w:val="28"/>
        <w:szCs w:val="28"/>
      </w:rPr>
      <w:t>0591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C297F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0F64"/>
    <w:rsid w:val="000227E7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C5EB4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21CD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07E36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297F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269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2025-11-30T16:33:00Z</cp:lastPrinted>
  <dcterms:created xsi:type="dcterms:W3CDTF">2025-11-30T16:33:00Z</dcterms:created>
  <dcterms:modified xsi:type="dcterms:W3CDTF">2025-11-30T16:34:00Z</dcterms:modified>
</cp:coreProperties>
</file>