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D5A74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6D5A74" w14:paraId="11E29DC5" w14:textId="77777777" w:rsidTr="00D2396E">
        <w:tc>
          <w:tcPr>
            <w:tcW w:w="5395" w:type="dxa"/>
          </w:tcPr>
          <w:p w14:paraId="73B4D84C" w14:textId="296BA8BD" w:rsidR="00AC1870" w:rsidRDefault="006D5A74" w:rsidP="00D2396E">
            <w:r>
              <w:rPr>
                <w:noProof/>
              </w:rPr>
              <w:drawing>
                <wp:inline distT="0" distB="0" distL="0" distR="0" wp14:anchorId="22353015" wp14:editId="4070C557">
                  <wp:extent cx="3173313" cy="4046855"/>
                  <wp:effectExtent l="0" t="0" r="1905" b="4445"/>
                  <wp:docPr id="1861365947" name="Picture 1" descr="A colorful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365947" name="Picture 1" descr="A colorful patchwork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19" cy="407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62E4B6C5" w:rsidR="00AC1870" w:rsidRDefault="006D5A74" w:rsidP="00D2396E">
            <w:r>
              <w:rPr>
                <w:noProof/>
              </w:rPr>
              <w:drawing>
                <wp:inline distT="0" distB="0" distL="0" distR="0" wp14:anchorId="7B448D36" wp14:editId="5F1B96B0">
                  <wp:extent cx="2914227" cy="4064000"/>
                  <wp:effectExtent l="0" t="0" r="0" b="0"/>
                  <wp:docPr id="481637071" name="Picture 2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637071" name="Picture 2" descr="A patchwork quil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403" cy="408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180790EE" w:rsidR="00AC1870" w:rsidRDefault="006D5A7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A02F422" wp14:editId="5ABE7663">
            <wp:extent cx="6858000" cy="8745855"/>
            <wp:effectExtent l="0" t="0" r="0" b="4445"/>
            <wp:docPr id="2010730861" name="Picture 3" descr="A colorful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30861" name="Picture 3" descr="A colorful patchwork quilt on a gri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FAFA8" wp14:editId="7BBEE9C1">
            <wp:extent cx="6557010" cy="9144000"/>
            <wp:effectExtent l="0" t="0" r="0" b="0"/>
            <wp:docPr id="1882189730" name="Picture 4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89730" name="Picture 4" descr="A patchwork quil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136490C3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5A74">
              <w:rPr>
                <w:color w:val="4472C4" w:themeColor="accent1"/>
              </w:rPr>
              <w:t>2025-10-1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308C31C3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5A74">
              <w:rPr>
                <w:noProof/>
                <w:color w:val="4472C4" w:themeColor="accent1"/>
              </w:rPr>
              <w:t>Chris Moline</w:t>
            </w:r>
            <w:r w:rsidR="006D5A74">
              <w:rPr>
                <w:noProof/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55E21F8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5A74">
              <w:rPr>
                <w:noProof/>
                <w:color w:val="4472C4" w:themeColor="accent1"/>
              </w:rPr>
              <w:t>1955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5A7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41F95FE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001B0C1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5A7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E5486D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D5A74">
              <w:rPr>
                <w:noProof/>
                <w:color w:val="4472C4" w:themeColor="accent1"/>
              </w:rPr>
              <w:t>30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D5A74">
              <w:rPr>
                <w:noProof/>
                <w:color w:val="4472C4" w:themeColor="accent1"/>
              </w:rPr>
              <w:t>22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10C8A06B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B3AF0" w14:textId="77777777" w:rsidR="00D8745D" w:rsidRDefault="00D8745D" w:rsidP="00505854">
      <w:r>
        <w:separator/>
      </w:r>
    </w:p>
  </w:endnote>
  <w:endnote w:type="continuationSeparator" w:id="0">
    <w:p w14:paraId="4FD4C31C" w14:textId="77777777" w:rsidR="00D8745D" w:rsidRDefault="00D8745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E1FB6" w14:textId="77777777" w:rsidR="00D8745D" w:rsidRDefault="00D8745D" w:rsidP="00505854">
      <w:r>
        <w:separator/>
      </w:r>
    </w:p>
  </w:footnote>
  <w:footnote w:type="continuationSeparator" w:id="0">
    <w:p w14:paraId="667708CF" w14:textId="77777777" w:rsidR="00D8745D" w:rsidRDefault="00D8745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49E85A0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D5A74">
      <w:rPr>
        <w:b/>
        <w:bCs/>
        <w:sz w:val="28"/>
        <w:szCs w:val="28"/>
      </w:rPr>
      <w:t>0590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57B4A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80A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57B4A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5A74"/>
    <w:rsid w:val="006D6C04"/>
    <w:rsid w:val="006D7C6E"/>
    <w:rsid w:val="006E3AE5"/>
    <w:rsid w:val="006F03FB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4ECE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8745D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2025-11-30T16:44:00Z</cp:lastPrinted>
  <dcterms:created xsi:type="dcterms:W3CDTF">2025-11-30T16:44:00Z</dcterms:created>
  <dcterms:modified xsi:type="dcterms:W3CDTF">2025-11-30T16:44:00Z</dcterms:modified>
</cp:coreProperties>
</file>