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CFC753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441E8BED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361C19BB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0"/>
        <w:gridCol w:w="5310"/>
      </w:tblGrid>
      <w:tr w:rsidR="005F56E2" w14:paraId="24448526" w14:textId="77777777" w:rsidTr="00D2396E">
        <w:tc>
          <w:tcPr>
            <w:tcW w:w="5395" w:type="dxa"/>
          </w:tcPr>
          <w:p w14:paraId="6F13FC7D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6CCA3447" w14:textId="77777777" w:rsidR="00AC1870" w:rsidRDefault="00AC1870" w:rsidP="00D2396E">
            <w:r>
              <w:t>Back</w:t>
            </w:r>
          </w:p>
        </w:tc>
      </w:tr>
      <w:tr w:rsidR="005F56E2" w14:paraId="11E29DC5" w14:textId="77777777" w:rsidTr="00D2396E">
        <w:tc>
          <w:tcPr>
            <w:tcW w:w="5395" w:type="dxa"/>
          </w:tcPr>
          <w:p w14:paraId="73B4D84C" w14:textId="7643D898" w:rsidR="00AC1870" w:rsidRDefault="005F56E2" w:rsidP="00D2396E">
            <w:r>
              <w:rPr>
                <w:noProof/>
              </w:rPr>
              <w:drawing>
                <wp:inline distT="0" distB="0" distL="0" distR="0" wp14:anchorId="23D9359C" wp14:editId="732E16FC">
                  <wp:extent cx="3498701" cy="2438400"/>
                  <wp:effectExtent l="0" t="0" r="0" b="0"/>
                  <wp:docPr id="1314503419" name="Picture 1" descr="A group of pieces of fabric with writing on the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503419" name="Picture 1" descr="A group of pieces of fabric with writing on them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7879" cy="2451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BDABF1C" w14:textId="4994B877" w:rsidR="00AC1870" w:rsidRDefault="005F56E2" w:rsidP="00D2396E">
            <w:r>
              <w:rPr>
                <w:noProof/>
              </w:rPr>
              <w:drawing>
                <wp:inline distT="0" distB="0" distL="0" distR="0" wp14:anchorId="6975833F" wp14:editId="1F6B51CE">
                  <wp:extent cx="3378200" cy="2216475"/>
                  <wp:effectExtent l="0" t="0" r="0" b="6350"/>
                  <wp:docPr id="683720773" name="Picture 2" descr="A group of pieces of fabric with mark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720773" name="Picture 2" descr="A group of pieces of fabric with marks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6283" cy="222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CB4723" w14:textId="77777777" w:rsidR="00AC1870" w:rsidRDefault="00AC1870" w:rsidP="00AC1870">
      <w:pPr>
        <w:rPr>
          <w:b/>
          <w:bCs/>
          <w:color w:val="000000" w:themeColor="text1"/>
        </w:rPr>
      </w:pPr>
    </w:p>
    <w:p w14:paraId="3A74E8E0" w14:textId="53CA9C84" w:rsidR="00AC1870" w:rsidRDefault="00AC187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7EF828E6" wp14:editId="126B24B8">
            <wp:extent cx="6858000" cy="4779645"/>
            <wp:effectExtent l="0" t="0" r="0" b="0"/>
            <wp:docPr id="628060868" name="Picture 3" descr="A group of pieces of fabric with writing on th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060868" name="Picture 3" descr="A group of pieces of fabric with writing on them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7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57CC9640" wp14:editId="6008D48E">
            <wp:extent cx="6151245" cy="9144000"/>
            <wp:effectExtent l="0" t="0" r="0" b="0"/>
            <wp:docPr id="701312356" name="Picture 4" descr="A group of pieces of fabric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312356" name="Picture 4" descr="A group of pieces of fabric with writing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24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36CADF74" wp14:editId="70509FA1">
            <wp:extent cx="6858000" cy="7270750"/>
            <wp:effectExtent l="0" t="0" r="0" b="6350"/>
            <wp:docPr id="881992859" name="Picture 5" descr="A group of fabric squares with design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992859" name="Picture 5" descr="A group of fabric squares with designs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7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76E4701C" wp14:editId="7DCB0375">
            <wp:extent cx="6858000" cy="7252335"/>
            <wp:effectExtent l="0" t="0" r="0" b="0"/>
            <wp:docPr id="272593251" name="Picture 6" descr="A group of pieces of fabric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593251" name="Picture 6" descr="A group of pieces of fabric with writing on i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5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7E6399EA" wp14:editId="215CBCFD">
            <wp:extent cx="6858000" cy="8345805"/>
            <wp:effectExtent l="0" t="0" r="0" b="0"/>
            <wp:docPr id="1495523293" name="Picture 7" descr="A group of pieces of fabric with writing on th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523293" name="Picture 7" descr="A group of pieces of fabric with writing on them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4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09E27D2D" wp14:editId="69EF6E06">
            <wp:extent cx="6858000" cy="6858000"/>
            <wp:effectExtent l="0" t="0" r="0" b="0"/>
            <wp:docPr id="537242555" name="Picture 8" descr="A group of square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42555" name="Picture 8" descr="A group of square pieces of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6131CCA4" wp14:editId="522B808C">
            <wp:extent cx="6858000" cy="7506335"/>
            <wp:effectExtent l="0" t="0" r="0" b="0"/>
            <wp:docPr id="593944849" name="Picture 9" descr="A group of square pieces of fabric with tex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44849" name="Picture 9" descr="A group of square pieces of fabric with text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0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60E6B75A" wp14:editId="50907D80">
            <wp:extent cx="6858000" cy="4499610"/>
            <wp:effectExtent l="0" t="0" r="0" b="0"/>
            <wp:docPr id="1482286698" name="Picture 10" descr="A group of pieces of fabric with mark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286698" name="Picture 10" descr="A group of pieces of fabric with marks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29BE8986" wp14:editId="58EB28FE">
            <wp:extent cx="6858000" cy="7865110"/>
            <wp:effectExtent l="0" t="0" r="0" b="0"/>
            <wp:docPr id="138022225" name="Picture 11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22225" name="Picture 11" descr="A group of pieces of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10C777DE" wp14:editId="30200EF9">
            <wp:extent cx="6858000" cy="7470140"/>
            <wp:effectExtent l="0" t="0" r="0" b="0"/>
            <wp:docPr id="1255558903" name="Picture 12" descr="A group of square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558903" name="Picture 12" descr="A group of square pieces of fabric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7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3F81C8EE" wp14:editId="3A0A16F9">
            <wp:extent cx="9144000" cy="6858000"/>
            <wp:effectExtent l="0" t="0" r="0" b="0"/>
            <wp:docPr id="1548388442" name="Picture 13" descr="A group of square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388442" name="Picture 13" descr="A group of square pieces of fabric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711F72CF" wp14:editId="6F5564D4">
            <wp:extent cx="9144000" cy="6858000"/>
            <wp:effectExtent l="0" t="0" r="0" b="0"/>
            <wp:docPr id="1515741081" name="Picture 14" descr="A group of pieces of fabric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741081" name="Picture 14" descr="A group of pieces of fabric with writing on i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6E2">
        <w:lastRenderedPageBreak/>
        <w:tab/>
      </w:r>
    </w:p>
    <w:p w14:paraId="1B69940A" w14:textId="6FFD32F1" w:rsidR="00EE542D" w:rsidRPr="00EE542D" w:rsidRDefault="00EE542D" w:rsidP="00EE542D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t>History</w:t>
      </w:r>
    </w:p>
    <w:p w14:paraId="62EAD598" w14:textId="4BC68F05" w:rsidR="00023D07" w:rsidRDefault="00EE542D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Known Owners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3040C8D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1018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4AC07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8586A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4CC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5225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5155534C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D622AA2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A0A3F2C" w14:textId="3713C3B3" w:rsidR="0097695B" w:rsidRDefault="005F56E2" w:rsidP="003C6205">
            <w:r>
              <w:rPr>
                <w:color w:val="4472C4" w:themeColor="accent1"/>
              </w:rPr>
              <w:t>2025-10-1</w:t>
            </w:r>
          </w:p>
        </w:tc>
        <w:tc>
          <w:tcPr>
            <w:tcW w:w="1890" w:type="dxa"/>
          </w:tcPr>
          <w:p w14:paraId="56266F46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B87A6AD" w14:textId="6AE8B75F" w:rsidR="0097695B" w:rsidRDefault="005F56E2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</w:t>
            </w:r>
          </w:p>
        </w:tc>
        <w:tc>
          <w:tcPr>
            <w:tcW w:w="1165" w:type="dxa"/>
          </w:tcPr>
          <w:p w14:paraId="3E11F0F2" w14:textId="42E469E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5D3E195E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31FF8D8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C9A44C5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54D0C49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07DD3ABE" w14:textId="2621BACE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D2345EB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27B8B760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1696D37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48FB251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745FB191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003EEFD9" w14:textId="77777777" w:rsidTr="001F35A1">
        <w:tc>
          <w:tcPr>
            <w:tcW w:w="2153" w:type="dxa"/>
          </w:tcPr>
          <w:p w14:paraId="162C03C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3198FB86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54F6198C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D44A64A" w14:textId="77777777" w:rsidTr="001F35A1">
        <w:tc>
          <w:tcPr>
            <w:tcW w:w="2153" w:type="dxa"/>
          </w:tcPr>
          <w:p w14:paraId="0983FF19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27DE1C74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0EF6631A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DAC2BCD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5920D8B6" w14:textId="77777777" w:rsidTr="00BD0010">
        <w:tc>
          <w:tcPr>
            <w:tcW w:w="5395" w:type="dxa"/>
          </w:tcPr>
          <w:p w14:paraId="0119418A" w14:textId="01705EB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5F56E2">
              <w:rPr>
                <w:color w:val="4472C4" w:themeColor="accent1"/>
              </w:rPr>
              <w:t>Stamped names from a quilt</w:t>
            </w:r>
          </w:p>
        </w:tc>
        <w:tc>
          <w:tcPr>
            <w:tcW w:w="5395" w:type="dxa"/>
          </w:tcPr>
          <w:p w14:paraId="40F3EFC6" w14:textId="2D40A015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 w:rsidR="005F56E2">
              <w:rPr>
                <w:color w:val="4472C4" w:themeColor="accent1"/>
              </w:rPr>
              <w:t>1870</w:t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="005F56E2">
              <w:rPr>
                <w:color w:val="4472C4" w:themeColor="accent1"/>
              </w:rPr>
              <w:t>40</w:t>
            </w:r>
            <w:r w:rsidRPr="00AD5CE1">
              <w:t xml:space="preserve"> Years</w:t>
            </w:r>
          </w:p>
          <w:p w14:paraId="694251F3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04EC679" w14:textId="2699A4D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5F56E2">
              <w:rPr>
                <w:color w:val="4472C4" w:themeColor="accent1"/>
              </w:rPr>
              <w:t xml:space="preserve">Popular </w:t>
            </w:r>
            <w:proofErr w:type="gramStart"/>
            <w:r w:rsidR="005F56E2">
              <w:rPr>
                <w:color w:val="4472C4" w:themeColor="accent1"/>
              </w:rPr>
              <w:t>time period</w:t>
            </w:r>
            <w:proofErr w:type="gramEnd"/>
            <w:r w:rsidR="005F56E2">
              <w:rPr>
                <w:color w:val="4472C4" w:themeColor="accent1"/>
              </w:rPr>
              <w:t xml:space="preserve"> for signed quilts.</w:t>
            </w:r>
          </w:p>
        </w:tc>
      </w:tr>
      <w:tr w:rsidR="008B31F5" w:rsidRPr="00AD5CE1" w14:paraId="068079F4" w14:textId="77777777" w:rsidTr="00BD0010">
        <w:tc>
          <w:tcPr>
            <w:tcW w:w="5395" w:type="dxa"/>
          </w:tcPr>
          <w:p w14:paraId="5C26A644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51C56AF9" w14:textId="05B0E786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1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1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1DA5BE5B" w14:textId="156AA7D5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A0279">
              <w:rPr>
                <w:noProof/>
                <w:color w:val="4472C4" w:themeColor="accent1"/>
              </w:rPr>
              <w:t>12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A84721C" w14:textId="68983CAF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A0279">
              <w:rPr>
                <w:noProof/>
                <w:color w:val="4472C4" w:themeColor="accent1"/>
              </w:rPr>
              <w:t>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A0279">
              <w:rPr>
                <w:noProof/>
                <w:color w:val="4472C4" w:themeColor="accent1"/>
              </w:rPr>
              <w:t>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461AA032" w14:textId="77777777" w:rsidR="0097550E" w:rsidRPr="00AD5CE1" w:rsidRDefault="0097550E" w:rsidP="008B31F5"/>
        </w:tc>
      </w:tr>
      <w:tr w:rsidR="006C2C15" w:rsidRPr="00AD5CE1" w14:paraId="667C957F" w14:textId="77777777" w:rsidTr="00BD0010">
        <w:tc>
          <w:tcPr>
            <w:tcW w:w="5395" w:type="dxa"/>
          </w:tcPr>
          <w:p w14:paraId="09D34CAD" w14:textId="77777777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2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2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3"/>
          </w:p>
          <w:p w14:paraId="0A3143D2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6EACFEE2" w14:textId="27E46880" w:rsidR="00EE542D" w:rsidRDefault="00D83C6F" w:rsidP="00D83C6F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 xml:space="preserve">Other </w:t>
            </w:r>
            <w:r w:rsidR="00EE542D">
              <w:rPr>
                <w:b/>
                <w:bCs/>
                <w:i/>
                <w:iCs/>
              </w:rPr>
              <w:t>R</w:t>
            </w:r>
            <w:r w:rsidRPr="00E622A4">
              <w:rPr>
                <w:b/>
                <w:bCs/>
                <w:i/>
                <w:iCs/>
              </w:rPr>
              <w:t>elated</w:t>
            </w:r>
            <w:r w:rsidR="00EE542D">
              <w:rPr>
                <w:b/>
                <w:bCs/>
                <w:i/>
                <w:iCs/>
              </w:rPr>
              <w:t xml:space="preserve"> Information</w:t>
            </w:r>
            <w:r w:rsidRPr="00E622A4">
              <w:rPr>
                <w:b/>
                <w:bCs/>
                <w:i/>
                <w:iCs/>
              </w:rPr>
              <w:t>:</w:t>
            </w:r>
          </w:p>
          <w:p w14:paraId="1F0380E5" w14:textId="33AC8FCA" w:rsidR="00D83C6F" w:rsidRDefault="00EE542D" w:rsidP="00D83C6F">
            <w:r>
              <w:rPr>
                <w:i/>
                <w:iCs/>
              </w:rPr>
              <w:t xml:space="preserve">Quilt Index #: </w:t>
            </w:r>
            <w:r>
              <w:rPr>
                <w:i/>
                <w:iCs/>
              </w:rPr>
              <w:br/>
            </w:r>
            <w:r w:rsidR="00D83C6F">
              <w:br/>
            </w:r>
            <w:r w:rsidR="0097550E">
              <w:t xml:space="preserve">Scanned </w:t>
            </w:r>
            <w:r w:rsidR="00D83C6F"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64748E1B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5099E47D" w14:textId="77777777" w:rsidTr="00BD0010">
        <w:tc>
          <w:tcPr>
            <w:tcW w:w="10790" w:type="dxa"/>
            <w:gridSpan w:val="2"/>
          </w:tcPr>
          <w:p w14:paraId="5480145C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</w:tc>
      </w:tr>
    </w:tbl>
    <w:p w14:paraId="3ADF6BCC" w14:textId="77777777" w:rsidR="00D83C6F" w:rsidRDefault="00D83C6F" w:rsidP="00AD5CE1"/>
    <w:p w14:paraId="28374987" w14:textId="2DE5734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sectPr w:rsidR="006359FB" w:rsidSect="00652555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003BD6" w14:textId="77777777" w:rsidR="001F3385" w:rsidRDefault="001F3385" w:rsidP="00505854">
      <w:r>
        <w:separator/>
      </w:r>
    </w:p>
  </w:endnote>
  <w:endnote w:type="continuationSeparator" w:id="0">
    <w:p w14:paraId="70A0036C" w14:textId="77777777" w:rsidR="001F3385" w:rsidRDefault="001F3385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C9D25B" w14:textId="77777777" w:rsidR="005F56E2" w:rsidRDefault="005F56E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D97950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E0FB0C7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AC665B" w14:textId="77777777" w:rsidR="005F56E2" w:rsidRDefault="005F56E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844942" w14:textId="77777777" w:rsidR="001F3385" w:rsidRDefault="001F3385" w:rsidP="00505854">
      <w:r>
        <w:separator/>
      </w:r>
    </w:p>
  </w:footnote>
  <w:footnote w:type="continuationSeparator" w:id="0">
    <w:p w14:paraId="42B1ECEA" w14:textId="77777777" w:rsidR="001F3385" w:rsidRDefault="001F3385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879333" w14:textId="77777777" w:rsidR="005F56E2" w:rsidRDefault="005F56E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8868DC" w14:textId="3D5CE59A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5F56E2">
      <w:rPr>
        <w:b/>
        <w:bCs/>
        <w:sz w:val="28"/>
        <w:szCs w:val="28"/>
      </w:rPr>
      <w:t>0587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4372B2">
      <w:rPr>
        <w:noProof/>
        <w:sz w:val="28"/>
        <w:szCs w:val="28"/>
      </w:rPr>
      <w:t>November 30, 2025</w:t>
    </w:r>
    <w:r w:rsidR="00505854" w:rsidRPr="002B7AA8">
      <w:rPr>
        <w:sz w:val="28"/>
        <w:szCs w:val="28"/>
      </w:rPr>
      <w:fldChar w:fldCharType="end"/>
    </w:r>
  </w:p>
  <w:p w14:paraId="062B9E56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82D094" w14:textId="77777777" w:rsidR="005F56E2" w:rsidRDefault="005F56E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73A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5716E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385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08E6"/>
    <w:rsid w:val="00340AA7"/>
    <w:rsid w:val="003419C7"/>
    <w:rsid w:val="003505B5"/>
    <w:rsid w:val="003604CC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180E"/>
    <w:rsid w:val="00420A86"/>
    <w:rsid w:val="00424B6F"/>
    <w:rsid w:val="004327AD"/>
    <w:rsid w:val="00435B40"/>
    <w:rsid w:val="004372B2"/>
    <w:rsid w:val="00456603"/>
    <w:rsid w:val="004650E7"/>
    <w:rsid w:val="00470041"/>
    <w:rsid w:val="0047590F"/>
    <w:rsid w:val="004801AA"/>
    <w:rsid w:val="004806D3"/>
    <w:rsid w:val="004A3638"/>
    <w:rsid w:val="004B66A6"/>
    <w:rsid w:val="004B6BFF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5F56E2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D7C6E"/>
    <w:rsid w:val="006E3AE5"/>
    <w:rsid w:val="006F192B"/>
    <w:rsid w:val="006F5917"/>
    <w:rsid w:val="00703F19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A0279"/>
    <w:rsid w:val="007B28B4"/>
    <w:rsid w:val="007B5145"/>
    <w:rsid w:val="007E257B"/>
    <w:rsid w:val="007E4747"/>
    <w:rsid w:val="007E7543"/>
    <w:rsid w:val="00806BA6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2B5D"/>
    <w:rsid w:val="009C2BD8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A4EDE"/>
    <w:rsid w:val="00BC5B52"/>
    <w:rsid w:val="00BD0010"/>
    <w:rsid w:val="00BD428A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5748"/>
    <w:rsid w:val="00C71215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21A8"/>
    <w:rsid w:val="00E9435B"/>
    <w:rsid w:val="00EA5D9B"/>
    <w:rsid w:val="00EB3245"/>
    <w:rsid w:val="00EB408B"/>
    <w:rsid w:val="00EC1829"/>
    <w:rsid w:val="00EC4340"/>
    <w:rsid w:val="00ED61C7"/>
    <w:rsid w:val="00EE542D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20C1BA"/>
  <w15:chartTrackingRefBased/>
  <w15:docId w15:val="{BD4D4FB7-416A-E247-AF97-8218E6D63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0</TotalTime>
  <Pages>14</Pages>
  <Words>158</Words>
  <Characters>907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2025-11-30T16:58:00Z</cp:lastPrinted>
  <dcterms:created xsi:type="dcterms:W3CDTF">2025-11-30T16:58:00Z</dcterms:created>
  <dcterms:modified xsi:type="dcterms:W3CDTF">2025-11-30T16:58:00Z</dcterms:modified>
</cp:coreProperties>
</file>