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6"/>
        <w:gridCol w:w="5194"/>
      </w:tblGrid>
      <w:tr w:rsidR="009D748A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9D748A" w14:paraId="11E29DC5" w14:textId="77777777" w:rsidTr="00D2396E">
        <w:tc>
          <w:tcPr>
            <w:tcW w:w="5395" w:type="dxa"/>
          </w:tcPr>
          <w:p w14:paraId="73B4D84C" w14:textId="34F022FC" w:rsidR="00AC1870" w:rsidRDefault="009D748A" w:rsidP="00D2396E">
            <w:r>
              <w:rPr>
                <w:noProof/>
              </w:rPr>
              <w:drawing>
                <wp:inline distT="0" distB="0" distL="0" distR="0" wp14:anchorId="7B7AFBA7" wp14:editId="2B50B3BC">
                  <wp:extent cx="3488875" cy="5524500"/>
                  <wp:effectExtent l="0" t="0" r="3810" b="0"/>
                  <wp:docPr id="1415468779" name="Picture 1" descr="A piece of fabric with a black and white patter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468779" name="Picture 1" descr="A piece of fabric with a black and white pattern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770" cy="555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4810433C" w:rsidR="00AC1870" w:rsidRDefault="009D748A" w:rsidP="00D2396E">
            <w:r>
              <w:rPr>
                <w:noProof/>
              </w:rPr>
              <w:drawing>
                <wp:inline distT="0" distB="0" distL="0" distR="0" wp14:anchorId="32F0377B" wp14:editId="0CFEF02D">
                  <wp:extent cx="3224927" cy="5524500"/>
                  <wp:effectExtent l="0" t="0" r="1270" b="0"/>
                  <wp:docPr id="907654498" name="Picture 2" descr="A piece of paper with writing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654498" name="Picture 2" descr="A piece of paper with writing on i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329" cy="5538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B4723" w14:textId="77777777" w:rsidR="00AC1870" w:rsidRDefault="00AC1870" w:rsidP="00AC1870">
      <w:pPr>
        <w:rPr>
          <w:b/>
          <w:bCs/>
          <w:color w:val="000000" w:themeColor="text1"/>
        </w:rPr>
      </w:pPr>
    </w:p>
    <w:p w14:paraId="3A74E8E0" w14:textId="00910140" w:rsidR="00AC1870" w:rsidRDefault="009D748A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C7FECB5" wp14:editId="49002CA0">
            <wp:extent cx="5774690" cy="9144000"/>
            <wp:effectExtent l="0" t="0" r="3810" b="0"/>
            <wp:docPr id="2117823250" name="Picture 3" descr="A piece of fabric with a black and white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823250" name="Picture 3" descr="A piece of fabric with a black and white pattern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69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E993F2" wp14:editId="06A026E1">
            <wp:extent cx="5337810" cy="9144000"/>
            <wp:effectExtent l="0" t="0" r="0" b="0"/>
            <wp:docPr id="1079842263" name="Picture 4" descr="A piece of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842263" name="Picture 4" descr="A piece of paper with writing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B69940A" w14:textId="6FFD32F1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7D087DA1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D748A">
              <w:rPr>
                <w:noProof/>
                <w:color w:val="4472C4" w:themeColor="accent1"/>
              </w:rPr>
              <w:t>2025-06-21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333FE982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D748A">
              <w:rPr>
                <w:noProof/>
                <w:color w:val="4472C4" w:themeColor="accent1"/>
              </w:rPr>
              <w:t>Sherry Branson</w:t>
            </w:r>
            <w:r w:rsidR="009D748A">
              <w:rPr>
                <w:noProof/>
                <w:color w:val="4472C4" w:themeColor="accent1"/>
              </w:rPr>
              <w:br/>
              <w:t>Libertyville,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E11F0F2" w14:textId="42E469E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1566D4B6" w:rsidR="008B31F5" w:rsidRPr="00AD5CE1" w:rsidRDefault="008B31F5" w:rsidP="008B2804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9D748A">
              <w:rPr>
                <w:noProof/>
                <w:color w:val="4472C4" w:themeColor="accent1"/>
              </w:rPr>
              <w:t>Reproduction of H</w:t>
            </w:r>
            <w:r w:rsidR="008B2804">
              <w:rPr>
                <w:noProof/>
                <w:color w:val="4472C4" w:themeColor="accent1"/>
              </w:rPr>
              <w:t>o</w:t>
            </w:r>
            <w:r w:rsidR="009D748A">
              <w:rPr>
                <w:noProof/>
                <w:color w:val="4472C4" w:themeColor="accent1"/>
              </w:rPr>
              <w:t>yle's Wave Print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0F3EFC6" w14:textId="6C19A1F2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D748A">
              <w:rPr>
                <w:noProof/>
                <w:color w:val="4472C4" w:themeColor="accent1"/>
              </w:rPr>
              <w:t>2000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9D748A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349BA9A3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4A040F15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D748A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2F5551DE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9D748A">
              <w:rPr>
                <w:color w:val="4472C4" w:themeColor="accent1"/>
              </w:rPr>
              <w:t>13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9D748A">
              <w:rPr>
                <w:noProof/>
                <w:color w:val="4472C4" w:themeColor="accent1"/>
              </w:rPr>
              <w:t>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30D74B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9D748A">
              <w:rPr>
                <w:color w:val="4472C4" w:themeColor="accent1"/>
              </w:rPr>
              <w:t>I don't know the years that</w:t>
            </w:r>
            <w:r w:rsidR="00BF298B">
              <w:rPr>
                <w:color w:val="4472C4" w:themeColor="accent1"/>
              </w:rPr>
              <w:t xml:space="preserve"> the original fabric was actually produced. I am guessing that this fabric was from the early 2000's when reproductions were popular.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ADF6BCC" w14:textId="77777777" w:rsidR="00D83C6F" w:rsidRDefault="00D83C6F" w:rsidP="00AD5CE1"/>
    <w:p w14:paraId="28374987" w14:textId="7EE0FB1A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15C7A" w14:textId="77777777" w:rsidR="00CF6D2D" w:rsidRDefault="00CF6D2D" w:rsidP="00505854">
      <w:r>
        <w:separator/>
      </w:r>
    </w:p>
  </w:endnote>
  <w:endnote w:type="continuationSeparator" w:id="0">
    <w:p w14:paraId="3179E185" w14:textId="77777777" w:rsidR="00CF6D2D" w:rsidRDefault="00CF6D2D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189F8" w14:textId="77777777" w:rsidR="0087330D" w:rsidRDefault="008733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4B131" w14:textId="77777777" w:rsidR="0087330D" w:rsidRDefault="008733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3C403D" w14:textId="77777777" w:rsidR="00CF6D2D" w:rsidRDefault="00CF6D2D" w:rsidP="00505854">
      <w:r>
        <w:separator/>
      </w:r>
    </w:p>
  </w:footnote>
  <w:footnote w:type="continuationSeparator" w:id="0">
    <w:p w14:paraId="625B398E" w14:textId="77777777" w:rsidR="00CF6D2D" w:rsidRDefault="00CF6D2D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2E4CF" w14:textId="77777777" w:rsidR="0087330D" w:rsidRDefault="008733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059A6FDC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87330D">
      <w:rPr>
        <w:b/>
        <w:bCs/>
        <w:sz w:val="28"/>
        <w:szCs w:val="28"/>
      </w:rPr>
      <w:t>0586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8B2804">
      <w:rPr>
        <w:noProof/>
        <w:sz w:val="28"/>
        <w:szCs w:val="28"/>
      </w:rPr>
      <w:t>November 30,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63CEF" w14:textId="77777777" w:rsidR="0087330D" w:rsidRDefault="008733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D6902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979E3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08E6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7330D"/>
    <w:rsid w:val="008B015A"/>
    <w:rsid w:val="008B148B"/>
    <w:rsid w:val="008B1C0F"/>
    <w:rsid w:val="008B2804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D748A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B3926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298B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2D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4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2025-11-30T17:09:00Z</cp:lastPrinted>
  <dcterms:created xsi:type="dcterms:W3CDTF">2025-11-30T17:09:00Z</dcterms:created>
  <dcterms:modified xsi:type="dcterms:W3CDTF">2025-11-30T17:09:00Z</dcterms:modified>
</cp:coreProperties>
</file>