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6"/>
        <w:gridCol w:w="1724"/>
      </w:tblGrid>
      <w:tr w:rsidR="00AC1870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C1870" w14:paraId="11E29DC5" w14:textId="77777777" w:rsidTr="00D2396E">
        <w:tc>
          <w:tcPr>
            <w:tcW w:w="5395" w:type="dxa"/>
          </w:tcPr>
          <w:p w14:paraId="73B4D84C" w14:textId="6324D9CF" w:rsidR="00AC1870" w:rsidRDefault="007E4BF7" w:rsidP="00D2396E">
            <w:r>
              <w:rPr>
                <w:noProof/>
              </w:rPr>
              <w:drawing>
                <wp:inline distT="0" distB="0" distL="0" distR="0" wp14:anchorId="17C4D263" wp14:editId="75B566B1">
                  <wp:extent cx="5626100" cy="2715635"/>
                  <wp:effectExtent l="0" t="0" r="0" b="2540"/>
                  <wp:docPr id="1030700435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00435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869" cy="272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77777777" w:rsidR="00AC1870" w:rsidRDefault="00AC1870" w:rsidP="00D2396E"/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1EF96279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7E4BF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806F046" wp14:editId="6FEF3892">
            <wp:extent cx="6858000" cy="3310255"/>
            <wp:effectExtent l="0" t="0" r="0" b="4445"/>
            <wp:docPr id="858082390" name="Picture 2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082390" name="Picture 2" descr="A piece of fabric with flowers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BF7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drawing>
          <wp:inline distT="0" distB="0" distL="0" distR="0" wp14:anchorId="60438576" wp14:editId="32BBF693">
            <wp:extent cx="6858000" cy="3326765"/>
            <wp:effectExtent l="0" t="0" r="0" b="635"/>
            <wp:docPr id="1213584869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84869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4DF8A444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6D10A2E3" w:rsidR="0097695B" w:rsidRDefault="00B0602D" w:rsidP="003C6205">
            <w:r>
              <w:rPr>
                <w:color w:val="4472C4" w:themeColor="accent1"/>
              </w:rPr>
              <w:t>2025-06-21</w:t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04610319" w:rsidR="0097695B" w:rsidRDefault="00B0602D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Bronson</w:t>
            </w:r>
            <w:r>
              <w:rPr>
                <w:color w:val="4472C4" w:themeColor="accent1"/>
              </w:rPr>
              <w:br/>
              <w:t>Libertyville, IL</w:t>
            </w:r>
          </w:p>
        </w:tc>
        <w:tc>
          <w:tcPr>
            <w:tcW w:w="1165" w:type="dxa"/>
          </w:tcPr>
          <w:p w14:paraId="3E11F0F2" w14:textId="42E469E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0F3EFC6" w14:textId="3286D8E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700D33">
              <w:rPr>
                <w:color w:val="4472C4" w:themeColor="accent1"/>
              </w:rPr>
              <w:t>1940</w:t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00D33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70B8D77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4A265083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00D3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36B0E12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00D33">
              <w:rPr>
                <w:color w:val="4472C4" w:themeColor="accent1"/>
              </w:rPr>
              <w:t>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00D33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6D829F73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D9303" w14:textId="77777777" w:rsidR="00C82FBA" w:rsidRDefault="00C82FBA" w:rsidP="00505854">
      <w:r>
        <w:separator/>
      </w:r>
    </w:p>
  </w:endnote>
  <w:endnote w:type="continuationSeparator" w:id="0">
    <w:p w14:paraId="4EB4AA9E" w14:textId="77777777" w:rsidR="00C82FBA" w:rsidRDefault="00C82FBA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A224A" w14:textId="77777777" w:rsidR="007E4BF7" w:rsidRDefault="007E4B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1168" w14:textId="77777777" w:rsidR="007E4BF7" w:rsidRDefault="007E4B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E6AF2" w14:textId="77777777" w:rsidR="00C82FBA" w:rsidRDefault="00C82FBA" w:rsidP="00505854">
      <w:r>
        <w:separator/>
      </w:r>
    </w:p>
  </w:footnote>
  <w:footnote w:type="continuationSeparator" w:id="0">
    <w:p w14:paraId="04B14BF8" w14:textId="77777777" w:rsidR="00C82FBA" w:rsidRDefault="00C82FBA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898F1" w14:textId="77777777" w:rsidR="007E4BF7" w:rsidRDefault="007E4B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DC214F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7E4BF7">
      <w:rPr>
        <w:b/>
        <w:bCs/>
        <w:sz w:val="28"/>
        <w:szCs w:val="28"/>
      </w:rPr>
      <w:t>0582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81EF0">
      <w:rPr>
        <w:noProof/>
        <w:sz w:val="28"/>
        <w:szCs w:val="28"/>
      </w:rPr>
      <w:t>November 30,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52699" w14:textId="77777777" w:rsidR="007E4BF7" w:rsidRDefault="007E4BF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08E6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0D33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4BF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4805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0602D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A4EDE"/>
    <w:rsid w:val="00BB3926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2FBA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1EF0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2025-11-30T17:28:00Z</cp:lastPrinted>
  <dcterms:created xsi:type="dcterms:W3CDTF">2025-11-30T17:28:00Z</dcterms:created>
  <dcterms:modified xsi:type="dcterms:W3CDTF">2025-11-30T17:28:00Z</dcterms:modified>
</cp:coreProperties>
</file>