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25A92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C25A92" w14:paraId="11E29DC5" w14:textId="77777777" w:rsidTr="00D2396E">
        <w:tc>
          <w:tcPr>
            <w:tcW w:w="5395" w:type="dxa"/>
          </w:tcPr>
          <w:p w14:paraId="73B4D84C" w14:textId="43EC4873" w:rsidR="00AC1870" w:rsidRDefault="00C25A92" w:rsidP="00D2396E">
            <w:r>
              <w:rPr>
                <w:noProof/>
              </w:rPr>
              <w:drawing>
                <wp:inline distT="0" distB="0" distL="0" distR="0" wp14:anchorId="5AA43765" wp14:editId="428DBB20">
                  <wp:extent cx="2929747" cy="5765800"/>
                  <wp:effectExtent l="0" t="0" r="4445" b="0"/>
                  <wp:docPr id="293586212" name="Picture 1" descr="A tie with a black and white patter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86212" name="Picture 1" descr="A tie with a black and white pattern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717" cy="58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24B7EFB8" w:rsidR="00AC1870" w:rsidRDefault="00C25A92" w:rsidP="00D2396E">
            <w:r>
              <w:rPr>
                <w:noProof/>
              </w:rPr>
              <w:drawing>
                <wp:inline distT="0" distB="0" distL="0" distR="0" wp14:anchorId="3F74199F" wp14:editId="1EE275E0">
                  <wp:extent cx="3088040" cy="4445000"/>
                  <wp:effectExtent l="0" t="0" r="0" b="0"/>
                  <wp:docPr id="1757113020" name="Picture 2" descr="A piece of cloth with black speck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13020" name="Picture 2" descr="A piece of cloth with black speck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098" cy="446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36F433C0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C25A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4BEDC26F" wp14:editId="3E193F78">
            <wp:extent cx="4646295" cy="9144000"/>
            <wp:effectExtent l="0" t="0" r="1905" b="0"/>
            <wp:docPr id="953636592" name="Picture 3" descr="A tie with a black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36592" name="Picture 3" descr="A tie with a black and white patter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A92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1722205" wp14:editId="69A4A181">
            <wp:extent cx="6352540" cy="9144000"/>
            <wp:effectExtent l="0" t="0" r="0" b="0"/>
            <wp:docPr id="2087208244" name="Picture 4" descr="A piece of cloth with black speck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08244" name="Picture 4" descr="A piece of cloth with black specks on i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69301F4B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2025-06-21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11401D33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Sherry Branson</w:t>
            </w:r>
            <w:r w:rsidR="00C25A92">
              <w:rPr>
                <w:noProof/>
                <w:color w:val="4472C4" w:themeColor="accent1"/>
              </w:rPr>
              <w:br/>
              <w:t>Libertyville,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632CEBE6" w:rsidR="008B31F5" w:rsidRPr="00AD5CE1" w:rsidRDefault="008B31F5" w:rsidP="00055FAA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55FAA">
              <w:rPr>
                <w:noProof/>
                <w:color w:val="4472C4" w:themeColor="accent1"/>
              </w:rPr>
              <w:t>Late Mourning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18FAD50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25A92">
              <w:rPr>
                <w:color w:val="4472C4" w:themeColor="accent1"/>
              </w:rPr>
              <w:t>1900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3B8EB1F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4217BF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53D4A4D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C25A92">
              <w:rPr>
                <w:noProof/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2597E111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16551" w14:textId="77777777" w:rsidR="003C76C3" w:rsidRDefault="003C76C3" w:rsidP="00505854">
      <w:r>
        <w:separator/>
      </w:r>
    </w:p>
  </w:endnote>
  <w:endnote w:type="continuationSeparator" w:id="0">
    <w:p w14:paraId="4A8A0ABD" w14:textId="77777777" w:rsidR="003C76C3" w:rsidRDefault="003C76C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9198F" w14:textId="77777777" w:rsidR="003C76C3" w:rsidRDefault="003C76C3" w:rsidP="00505854">
      <w:r>
        <w:separator/>
      </w:r>
    </w:p>
  </w:footnote>
  <w:footnote w:type="continuationSeparator" w:id="0">
    <w:p w14:paraId="4A02A86A" w14:textId="77777777" w:rsidR="003C76C3" w:rsidRDefault="003C76C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594A0E7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25A92">
      <w:rPr>
        <w:b/>
        <w:bCs/>
        <w:sz w:val="28"/>
        <w:szCs w:val="28"/>
      </w:rPr>
      <w:t>0581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407C7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5FAA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C76C3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07C7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A530E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0B5B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5A92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2025-11-30T17:58:00Z</cp:lastPrinted>
  <dcterms:created xsi:type="dcterms:W3CDTF">2025-11-30T17:58:00Z</dcterms:created>
  <dcterms:modified xsi:type="dcterms:W3CDTF">2025-11-30T17:58:00Z</dcterms:modified>
</cp:coreProperties>
</file>