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75404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D75404" w14:paraId="11E29DC5" w14:textId="77777777" w:rsidTr="00D2396E">
        <w:tc>
          <w:tcPr>
            <w:tcW w:w="5395" w:type="dxa"/>
          </w:tcPr>
          <w:p w14:paraId="73B4D84C" w14:textId="3FA915C0" w:rsidR="00AC1870" w:rsidRDefault="00D75404" w:rsidP="00D2396E">
            <w:r>
              <w:rPr>
                <w:noProof/>
              </w:rPr>
              <w:drawing>
                <wp:inline distT="0" distB="0" distL="0" distR="0" wp14:anchorId="54B43CEB" wp14:editId="6A411B1D">
                  <wp:extent cx="4560255" cy="2902940"/>
                  <wp:effectExtent l="3175" t="0" r="2540" b="2540"/>
                  <wp:docPr id="740548625" name="Picture 1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548625" name="Picture 1" descr="A piece of fabric with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73892" cy="2911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62FF47C3" w:rsidR="00AC1870" w:rsidRDefault="00D75404" w:rsidP="00D2396E">
            <w:r>
              <w:rPr>
                <w:noProof/>
              </w:rPr>
              <w:drawing>
                <wp:inline distT="0" distB="0" distL="0" distR="0" wp14:anchorId="7670E7DE" wp14:editId="44181096">
                  <wp:extent cx="4521200" cy="3014133"/>
                  <wp:effectExtent l="4445" t="0" r="4445" b="4445"/>
                  <wp:docPr id="1842971994" name="Picture 2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971994" name="Picture 2" descr="A piece of fabric with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34402" cy="302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6EF79CC0" w14:textId="3F4DAFB4" w:rsidR="00C85F62" w:rsidRPr="00C85F62" w:rsidRDefault="00AC1870" w:rsidP="00C85F62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D75404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2A20F76" wp14:editId="756CD147">
            <wp:extent cx="6858000" cy="4365625"/>
            <wp:effectExtent l="0" t="0" r="0" b="3175"/>
            <wp:docPr id="755810880" name="Picture 3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10880" name="Picture 3" descr="A piece of fabric with flowers on i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404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92B7FD2" wp14:editId="6AA592DE">
            <wp:extent cx="6858000" cy="4572000"/>
            <wp:effectExtent l="0" t="0" r="0" b="0"/>
            <wp:docPr id="407148073" name="Picture 4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48073" name="Picture 4" descr="A piece of fabric with flowers on i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F62">
        <w:rPr>
          <w:b/>
          <w:bCs/>
          <w:sz w:val="52"/>
          <w:szCs w:val="52"/>
        </w:rPr>
        <w:br w:type="page"/>
      </w:r>
    </w:p>
    <w:p w14:paraId="1B69940A" w14:textId="01D1F6D9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26CD0C8B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75404">
              <w:rPr>
                <w:noProof/>
                <w:color w:val="4472C4" w:themeColor="accent1"/>
              </w:rPr>
              <w:t>2025-06-21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56B56E00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75404">
              <w:rPr>
                <w:noProof/>
                <w:color w:val="4472C4" w:themeColor="accent1"/>
              </w:rPr>
              <w:t>Sherry Bronson</w:t>
            </w:r>
            <w:r w:rsidR="00D75404">
              <w:rPr>
                <w:noProof/>
                <w:color w:val="4472C4" w:themeColor="accent1"/>
              </w:rPr>
              <w:br/>
              <w:t>Libertyville,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27D96DED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75404">
              <w:rPr>
                <w:color w:val="4472C4" w:themeColor="accent1"/>
              </w:rPr>
              <w:t>Penciling Outline &amp; Block Print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03A9E05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75404">
              <w:rPr>
                <w:noProof/>
                <w:color w:val="4472C4" w:themeColor="accent1"/>
              </w:rPr>
              <w:t>1840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75404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191CCA75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210873B8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75404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21F1D59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75404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75404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467A1D6D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33928" w14:textId="77777777" w:rsidR="002911F5" w:rsidRDefault="002911F5" w:rsidP="00505854">
      <w:r>
        <w:separator/>
      </w:r>
    </w:p>
  </w:endnote>
  <w:endnote w:type="continuationSeparator" w:id="0">
    <w:p w14:paraId="24600D06" w14:textId="77777777" w:rsidR="002911F5" w:rsidRDefault="002911F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5189A" w14:textId="77777777" w:rsidR="002911F5" w:rsidRDefault="002911F5" w:rsidP="00505854">
      <w:r>
        <w:separator/>
      </w:r>
    </w:p>
  </w:footnote>
  <w:footnote w:type="continuationSeparator" w:id="0">
    <w:p w14:paraId="1A4A0F37" w14:textId="77777777" w:rsidR="002911F5" w:rsidRDefault="002911F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4BBCCED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75404">
      <w:rPr>
        <w:b/>
        <w:bCs/>
        <w:sz w:val="28"/>
        <w:szCs w:val="28"/>
      </w:rPr>
      <w:t>0580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80023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911F5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0023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1903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B3926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85F62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5404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2025-11-30T17:34:00Z</cp:lastPrinted>
  <dcterms:created xsi:type="dcterms:W3CDTF">2025-11-30T17:34:00Z</dcterms:created>
  <dcterms:modified xsi:type="dcterms:W3CDTF">2025-11-30T17:34:00Z</dcterms:modified>
</cp:coreProperties>
</file>