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A4CCC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9A4CCC" w14:paraId="11E29DC5" w14:textId="77777777" w:rsidTr="00D2396E">
        <w:tc>
          <w:tcPr>
            <w:tcW w:w="5395" w:type="dxa"/>
          </w:tcPr>
          <w:p w14:paraId="73B4D84C" w14:textId="16838869" w:rsidR="00AC1870" w:rsidRDefault="009A4CCC" w:rsidP="00D2396E">
            <w:r>
              <w:rPr>
                <w:noProof/>
              </w:rPr>
              <w:drawing>
                <wp:inline distT="0" distB="0" distL="0" distR="0" wp14:anchorId="4F14E0C3" wp14:editId="0FFF1F47">
                  <wp:extent cx="4507418" cy="3013710"/>
                  <wp:effectExtent l="0" t="2540" r="0" b="0"/>
                  <wp:docPr id="2105383317" name="Picture 1" descr="A piece of fabric with a floral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383317" name="Picture 1" descr="A piece of fabric with a floral patter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16461" cy="30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78416B99" w:rsidR="00AC1870" w:rsidRDefault="009A4CCC" w:rsidP="00D2396E">
            <w:r>
              <w:rPr>
                <w:noProof/>
              </w:rPr>
              <w:drawing>
                <wp:inline distT="0" distB="0" distL="0" distR="0" wp14:anchorId="00C9D5EE" wp14:editId="53196331">
                  <wp:extent cx="4264342" cy="3018996"/>
                  <wp:effectExtent l="318" t="0" r="3492" b="3493"/>
                  <wp:docPr id="493321696" name="Picture 2" descr="A piece of fabric with a patter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321696" name="Picture 2" descr="A piece of fabric with a pattern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83194" cy="303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661D65DF" w:rsidR="00AC1870" w:rsidRDefault="009A4CC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BB749D4" wp14:editId="773D6704">
            <wp:extent cx="6858000" cy="4585335"/>
            <wp:effectExtent l="0" t="0" r="0" b="0"/>
            <wp:docPr id="942937328" name="Picture 3" descr="A piece of fabric with a floral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37328" name="Picture 3" descr="A piece of fabric with a floral patter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A04B1" wp14:editId="3FE2B4C3">
            <wp:extent cx="6858000" cy="4855210"/>
            <wp:effectExtent l="0" t="0" r="0" b="0"/>
            <wp:docPr id="955930380" name="Picture 4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30380" name="Picture 4" descr="A piece of fabric with a patter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1F73390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72FAB8E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Sherry Branson</w:t>
            </w:r>
            <w:r w:rsidR="009A4CCC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1C8A7C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Copper Roll Printing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29B1C82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1870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29AD1E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34871CB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65C67A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A4CCC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4ACDBB5C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7DB03" w14:textId="77777777" w:rsidR="0002230A" w:rsidRDefault="0002230A" w:rsidP="00505854">
      <w:r>
        <w:separator/>
      </w:r>
    </w:p>
  </w:endnote>
  <w:endnote w:type="continuationSeparator" w:id="0">
    <w:p w14:paraId="61F7684D" w14:textId="77777777" w:rsidR="0002230A" w:rsidRDefault="0002230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2AFD2" w14:textId="77777777" w:rsidR="009A4CCC" w:rsidRDefault="009A4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BE8EA" w14:textId="77777777" w:rsidR="009A4CCC" w:rsidRDefault="009A4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14DA4" w14:textId="77777777" w:rsidR="0002230A" w:rsidRDefault="0002230A" w:rsidP="00505854">
      <w:r>
        <w:separator/>
      </w:r>
    </w:p>
  </w:footnote>
  <w:footnote w:type="continuationSeparator" w:id="0">
    <w:p w14:paraId="544C79AB" w14:textId="77777777" w:rsidR="0002230A" w:rsidRDefault="0002230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30A53" w14:textId="77777777" w:rsidR="009A4CCC" w:rsidRDefault="009A4C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293127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A4CCC">
      <w:rPr>
        <w:b/>
        <w:bCs/>
        <w:sz w:val="28"/>
        <w:szCs w:val="28"/>
      </w:rPr>
      <w:t>0579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23C27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D403F" w14:textId="77777777" w:rsidR="009A4CCC" w:rsidRDefault="009A4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230A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3C27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5C52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4CCC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6E48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6E7E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2025-11-30T17:35:00Z</cp:lastPrinted>
  <dcterms:created xsi:type="dcterms:W3CDTF">2025-11-30T17:35:00Z</dcterms:created>
  <dcterms:modified xsi:type="dcterms:W3CDTF">2025-11-30T17:35:00Z</dcterms:modified>
</cp:coreProperties>
</file>