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B0ADD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1B0ADD" w14:paraId="11E29DC5" w14:textId="77777777" w:rsidTr="00D2396E">
        <w:tc>
          <w:tcPr>
            <w:tcW w:w="5395" w:type="dxa"/>
          </w:tcPr>
          <w:p w14:paraId="73B4D84C" w14:textId="0AF27A5D" w:rsidR="00AC1870" w:rsidRDefault="001B0ADD" w:rsidP="00D2396E">
            <w:r>
              <w:rPr>
                <w:noProof/>
              </w:rPr>
              <w:drawing>
                <wp:inline distT="0" distB="0" distL="0" distR="0" wp14:anchorId="134CF9E9" wp14:editId="6B4F3BF6">
                  <wp:extent cx="3009900" cy="5307686"/>
                  <wp:effectExtent l="0" t="0" r="0" b="1270"/>
                  <wp:docPr id="81423392" name="Picture 1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23392" name="Picture 1" descr="A piece of fabric with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754" cy="533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0FA71B8E" w:rsidR="00AC1870" w:rsidRDefault="001B0ADD" w:rsidP="00D2396E">
            <w:r>
              <w:rPr>
                <w:noProof/>
              </w:rPr>
              <w:drawing>
                <wp:inline distT="0" distB="0" distL="0" distR="0" wp14:anchorId="18D8D9B9" wp14:editId="6B02F3C8">
                  <wp:extent cx="2869311" cy="5181600"/>
                  <wp:effectExtent l="0" t="0" r="1270" b="0"/>
                  <wp:docPr id="1743403989" name="Picture 2" descr="A piece of paper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403989" name="Picture 2" descr="A piece of paper with flow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784" cy="520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425C3EAD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1B0ADD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5C9B5B7A" wp14:editId="73140247">
            <wp:extent cx="5185410" cy="9144000"/>
            <wp:effectExtent l="0" t="0" r="0" b="0"/>
            <wp:docPr id="1835935807" name="Picture 3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35807" name="Picture 3" descr="A piece of fabric with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ADD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7DD58E6" wp14:editId="278D4EC7">
            <wp:extent cx="5063490" cy="9144000"/>
            <wp:effectExtent l="0" t="0" r="3810" b="0"/>
            <wp:docPr id="289259859" name="Picture 4" descr="A piece of paper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59859" name="Picture 4" descr="A piece of paper with flower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633B1691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B0ADD">
              <w:rPr>
                <w:noProof/>
                <w:color w:val="4472C4" w:themeColor="accent1"/>
              </w:rPr>
              <w:t>2025-06-21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0DC04618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B0ADD">
              <w:rPr>
                <w:noProof/>
                <w:color w:val="4472C4" w:themeColor="accent1"/>
              </w:rPr>
              <w:t>Sherry Branson</w:t>
            </w:r>
            <w:r w:rsidR="001B0ADD">
              <w:rPr>
                <w:noProof/>
                <w:color w:val="4472C4" w:themeColor="accent1"/>
              </w:rPr>
              <w:br/>
              <w:t>Libertyville,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240A7CB6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B0ADD">
              <w:rPr>
                <w:color w:val="4472C4" w:themeColor="accent1"/>
              </w:rPr>
              <w:t>Chintz - Glazed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5B874845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B0ADD">
              <w:rPr>
                <w:noProof/>
                <w:color w:val="4472C4" w:themeColor="accent1"/>
              </w:rPr>
              <w:t>1840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B0ADD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5CF8617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4103FDE2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B0ADD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7A2F38C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B0ADD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B0ADD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64316473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8926C" w14:textId="77777777" w:rsidR="004A0D30" w:rsidRDefault="004A0D30" w:rsidP="00505854">
      <w:r>
        <w:separator/>
      </w:r>
    </w:p>
  </w:endnote>
  <w:endnote w:type="continuationSeparator" w:id="0">
    <w:p w14:paraId="1FCB314D" w14:textId="77777777" w:rsidR="004A0D30" w:rsidRDefault="004A0D3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78E8F" w14:textId="77777777" w:rsidR="001B0ADD" w:rsidRDefault="001B0A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49136" w14:textId="77777777" w:rsidR="001B0ADD" w:rsidRDefault="001B0A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2EA90" w14:textId="77777777" w:rsidR="004A0D30" w:rsidRDefault="004A0D30" w:rsidP="00505854">
      <w:r>
        <w:separator/>
      </w:r>
    </w:p>
  </w:footnote>
  <w:footnote w:type="continuationSeparator" w:id="0">
    <w:p w14:paraId="4B37F84E" w14:textId="77777777" w:rsidR="004A0D30" w:rsidRDefault="004A0D3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A6526" w14:textId="77777777" w:rsidR="001B0ADD" w:rsidRDefault="001B0A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39C7371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B0ADD">
      <w:rPr>
        <w:b/>
        <w:bCs/>
        <w:sz w:val="28"/>
        <w:szCs w:val="28"/>
      </w:rPr>
      <w:t>0578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B1529">
      <w:rPr>
        <w:noProof/>
        <w:sz w:val="28"/>
        <w:szCs w:val="28"/>
      </w:rPr>
      <w:t>November 29,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F4104" w14:textId="77777777" w:rsidR="001B0ADD" w:rsidRDefault="001B0A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ADD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0D30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3E0F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A0913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B3926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178C5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1529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2025-11-30T02:57:00Z</cp:lastPrinted>
  <dcterms:created xsi:type="dcterms:W3CDTF">2025-11-30T02:57:00Z</dcterms:created>
  <dcterms:modified xsi:type="dcterms:W3CDTF">2025-11-30T02:57:00Z</dcterms:modified>
</cp:coreProperties>
</file>