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12CAE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612CAE" w14:paraId="11E29DC5" w14:textId="77777777" w:rsidTr="00D2396E">
        <w:tc>
          <w:tcPr>
            <w:tcW w:w="5395" w:type="dxa"/>
          </w:tcPr>
          <w:p w14:paraId="73B4D84C" w14:textId="0A0BF51D" w:rsidR="00AC1870" w:rsidRDefault="00612CAE" w:rsidP="00D2396E">
            <w:r>
              <w:rPr>
                <w:noProof/>
              </w:rPr>
              <w:drawing>
                <wp:inline distT="0" distB="0" distL="0" distR="0" wp14:anchorId="07C71675" wp14:editId="479B69A2">
                  <wp:extent cx="3149600" cy="3014868"/>
                  <wp:effectExtent l="0" t="0" r="0" b="0"/>
                  <wp:docPr id="424096567" name="Picture 1" descr="A piece of fabric with floral design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096567" name="Picture 1" descr="A piece of fabric with floral design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995" cy="303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57CECE08" w:rsidR="00AC1870" w:rsidRDefault="00612CAE" w:rsidP="00D2396E">
            <w:r>
              <w:rPr>
                <w:noProof/>
              </w:rPr>
              <w:drawing>
                <wp:inline distT="0" distB="0" distL="0" distR="0" wp14:anchorId="33C2DD6D" wp14:editId="18E5EC00">
                  <wp:extent cx="3149600" cy="2950125"/>
                  <wp:effectExtent l="0" t="0" r="0" b="0"/>
                  <wp:docPr id="1445739779" name="Picture 2" descr="A piece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739779" name="Picture 2" descr="A piece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219" cy="296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4AD34191" w14:textId="78892F66" w:rsidR="009B3129" w:rsidRPr="009B3129" w:rsidRDefault="00AC1870" w:rsidP="009B3129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612CAE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703E800D" wp14:editId="08D7135D">
            <wp:extent cx="6858000" cy="6564630"/>
            <wp:effectExtent l="0" t="0" r="0" b="1270"/>
            <wp:docPr id="1088319168" name="Picture 3" descr="A piece of fabric with floral design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19168" name="Picture 3" descr="A piece of fabric with floral design on a grid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CAE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4DB256DA" wp14:editId="3E0E8F22">
            <wp:extent cx="6858000" cy="6423660"/>
            <wp:effectExtent l="0" t="0" r="0" b="2540"/>
            <wp:docPr id="1415843357" name="Picture 4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43357" name="Picture 4" descr="A piece of fabric on a grid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129">
        <w:rPr>
          <w:b/>
          <w:bCs/>
          <w:sz w:val="52"/>
          <w:szCs w:val="52"/>
        </w:rPr>
        <w:br w:type="page"/>
      </w:r>
    </w:p>
    <w:p w14:paraId="1B69940A" w14:textId="5F39E356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0C0B7DA9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12CAE">
              <w:rPr>
                <w:noProof/>
                <w:color w:val="4472C4" w:themeColor="accent1"/>
              </w:rPr>
              <w:t>2025-06-21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3638F268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12CAE">
              <w:rPr>
                <w:noProof/>
                <w:color w:val="4472C4" w:themeColor="accent1"/>
              </w:rPr>
              <w:t>Sherry Bronson</w:t>
            </w:r>
            <w:r w:rsidR="00612CAE">
              <w:rPr>
                <w:noProof/>
                <w:color w:val="4472C4" w:themeColor="accent1"/>
              </w:rPr>
              <w:br/>
              <w:t>Libertyville,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05C1EBB9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12CAE">
              <w:rPr>
                <w:noProof/>
                <w:color w:val="4472C4" w:themeColor="accent1"/>
              </w:rPr>
              <w:t>1840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12CAE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007D3935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5EA669C3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12CAE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237C0A18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12CAE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12CAE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47B0D0A0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208AB" w14:textId="77777777" w:rsidR="00C510B7" w:rsidRDefault="00C510B7" w:rsidP="00505854">
      <w:r>
        <w:separator/>
      </w:r>
    </w:p>
  </w:endnote>
  <w:endnote w:type="continuationSeparator" w:id="0">
    <w:p w14:paraId="6A3D8066" w14:textId="77777777" w:rsidR="00C510B7" w:rsidRDefault="00C510B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8723E" w14:textId="77777777" w:rsidR="00C510B7" w:rsidRDefault="00C510B7" w:rsidP="00505854">
      <w:r>
        <w:separator/>
      </w:r>
    </w:p>
  </w:footnote>
  <w:footnote w:type="continuationSeparator" w:id="0">
    <w:p w14:paraId="7260862E" w14:textId="77777777" w:rsidR="00C510B7" w:rsidRDefault="00C510B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2F17D62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12CAE">
      <w:rPr>
        <w:b/>
        <w:bCs/>
        <w:sz w:val="28"/>
        <w:szCs w:val="28"/>
      </w:rPr>
      <w:t>0576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B3129">
      <w:rPr>
        <w:noProof/>
        <w:sz w:val="28"/>
        <w:szCs w:val="28"/>
      </w:rPr>
      <w:t>November 29,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12CAE"/>
    <w:rsid w:val="00625EC9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B3129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B3926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0B7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4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2025-11-30T02:52:00Z</cp:lastPrinted>
  <dcterms:created xsi:type="dcterms:W3CDTF">2025-11-30T02:52:00Z</dcterms:created>
  <dcterms:modified xsi:type="dcterms:W3CDTF">2025-11-30T02:52:00Z</dcterms:modified>
</cp:coreProperties>
</file>