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FC753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41E8BED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61C19BB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DD6DD6" w14:paraId="24448526" w14:textId="77777777" w:rsidTr="00D2396E">
        <w:tc>
          <w:tcPr>
            <w:tcW w:w="5395" w:type="dxa"/>
          </w:tcPr>
          <w:p w14:paraId="6F13FC7D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6CCA3447" w14:textId="77777777" w:rsidR="00AC1870" w:rsidRDefault="00AC1870" w:rsidP="00D2396E">
            <w:r>
              <w:t>Back</w:t>
            </w:r>
          </w:p>
        </w:tc>
      </w:tr>
      <w:tr w:rsidR="00DD6DD6" w14:paraId="11E29DC5" w14:textId="77777777" w:rsidTr="00D2396E">
        <w:tc>
          <w:tcPr>
            <w:tcW w:w="5395" w:type="dxa"/>
          </w:tcPr>
          <w:p w14:paraId="73B4D84C" w14:textId="7B436B31" w:rsidR="00AC1870" w:rsidRDefault="00DD6DD6" w:rsidP="00D2396E">
            <w:r>
              <w:rPr>
                <w:noProof/>
              </w:rPr>
              <w:drawing>
                <wp:inline distT="0" distB="0" distL="0" distR="0" wp14:anchorId="64742744" wp14:editId="3DD209EE">
                  <wp:extent cx="3047791" cy="6210300"/>
                  <wp:effectExtent l="0" t="0" r="635" b="0"/>
                  <wp:docPr id="1285890742" name="Picture 1" descr="A piece of fabric with a piece of cloth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5890742" name="Picture 1" descr="A piece of fabric with a piece of cloth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132" cy="6247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BDABF1C" w14:textId="18243625" w:rsidR="00AC1870" w:rsidRDefault="00DD6DD6" w:rsidP="00D2396E">
            <w:r>
              <w:rPr>
                <w:noProof/>
              </w:rPr>
              <w:drawing>
                <wp:inline distT="0" distB="0" distL="0" distR="0" wp14:anchorId="403DF498" wp14:editId="0F6C71BD">
                  <wp:extent cx="3159125" cy="6218920"/>
                  <wp:effectExtent l="0" t="0" r="3175" b="4445"/>
                  <wp:docPr id="895156010" name="Picture 2" descr="A piece of fabric with a green and white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156010" name="Picture 2" descr="A piece of fabric with a green and white grid&#10;&#10;AI-generated content may be incorrect.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556" cy="6270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CB4723" w14:textId="77777777" w:rsidR="00AC1870" w:rsidRDefault="00AC1870" w:rsidP="00AC1870">
      <w:pPr>
        <w:rPr>
          <w:b/>
          <w:bCs/>
          <w:color w:val="000000" w:themeColor="text1"/>
        </w:rPr>
      </w:pPr>
    </w:p>
    <w:p w14:paraId="3A74E8E0" w14:textId="0A04C4A2" w:rsidR="00AC1870" w:rsidRDefault="00DD6DD6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729958F" wp14:editId="311F6B20">
            <wp:extent cx="4487545" cy="9144000"/>
            <wp:effectExtent l="0" t="0" r="0" b="0"/>
            <wp:docPr id="1637652786" name="Picture 3" descr="A piece of fabric with a piece of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652786" name="Picture 3" descr="A piece of fabric with a piece of cloth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54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F83E0F" wp14:editId="1D5D6EE3">
            <wp:extent cx="4645025" cy="9144000"/>
            <wp:effectExtent l="0" t="0" r="3175" b="0"/>
            <wp:docPr id="481911588" name="Picture 4" descr="A piece of fabric with a green and white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911588" name="Picture 4" descr="A piece of fabric with a green and white grid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02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1B69940A" w14:textId="6FFD32F1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62EAD598" w14:textId="4BC68F05" w:rsidR="00023D07" w:rsidRDefault="00EE542D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3040C8D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018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AC0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586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CC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225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5155534C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D622AA2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A0A3F2C" w14:textId="0BDAF684" w:rsidR="0097695B" w:rsidRDefault="00DD6DD6" w:rsidP="003C6205">
            <w:r>
              <w:rPr>
                <w:color w:val="4472C4" w:themeColor="accent1"/>
              </w:rPr>
              <w:t>2025-06-21</w:t>
            </w:r>
          </w:p>
        </w:tc>
        <w:tc>
          <w:tcPr>
            <w:tcW w:w="1890" w:type="dxa"/>
          </w:tcPr>
          <w:p w14:paraId="56266F46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B87A6AD" w14:textId="461BAB10" w:rsidR="0097695B" w:rsidRDefault="00DD6DD6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Sherry Bronson</w:t>
            </w:r>
            <w:r>
              <w:rPr>
                <w:color w:val="4472C4" w:themeColor="accent1"/>
              </w:rPr>
              <w:br/>
              <w:t>Libertyville, IL</w:t>
            </w:r>
          </w:p>
        </w:tc>
        <w:tc>
          <w:tcPr>
            <w:tcW w:w="1165" w:type="dxa"/>
          </w:tcPr>
          <w:p w14:paraId="3E11F0F2" w14:textId="42E469E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5D3E195E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31FF8D8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C9A44C5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54D0C49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7DD3ABE" w14:textId="2621BACE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D2345EB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27B8B760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1696D37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48FB251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45FB191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003EEFD9" w14:textId="77777777" w:rsidTr="001F35A1">
        <w:tc>
          <w:tcPr>
            <w:tcW w:w="2153" w:type="dxa"/>
          </w:tcPr>
          <w:p w14:paraId="162C03C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198FB86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4F6198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1D44A64A" w14:textId="77777777" w:rsidTr="001F35A1">
        <w:tc>
          <w:tcPr>
            <w:tcW w:w="2153" w:type="dxa"/>
          </w:tcPr>
          <w:p w14:paraId="0983FF19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7DE1C74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EF6631A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DAC2BCD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5920D8B6" w14:textId="77777777" w:rsidTr="00BD0010">
        <w:tc>
          <w:tcPr>
            <w:tcW w:w="5395" w:type="dxa"/>
          </w:tcPr>
          <w:p w14:paraId="0119418A" w14:textId="39DA2AE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D6DD6">
              <w:rPr>
                <w:color w:val="4472C4" w:themeColor="accent1"/>
              </w:rPr>
              <w:t>Trent Tape or Twill Tape</w:t>
            </w:r>
          </w:p>
        </w:tc>
        <w:tc>
          <w:tcPr>
            <w:tcW w:w="5395" w:type="dxa"/>
          </w:tcPr>
          <w:p w14:paraId="40F3EFC6" w14:textId="27C47084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 w:rsidR="00DD6DD6">
              <w:rPr>
                <w:color w:val="4472C4" w:themeColor="accent1"/>
              </w:rPr>
              <w:t>1800</w:t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="00DD6DD6">
              <w:rPr>
                <w:color w:val="4472C4" w:themeColor="accent1"/>
              </w:rPr>
              <w:t>5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694251F3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4EC679" w14:textId="777777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068079F4" w14:textId="77777777" w:rsidTr="00BD0010">
        <w:tc>
          <w:tcPr>
            <w:tcW w:w="5395" w:type="dxa"/>
          </w:tcPr>
          <w:p w14:paraId="5C26A644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51C56AF9" w14:textId="1AF7CB87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1DA5BE5B" w14:textId="6EA738A7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DD6DD6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A84721C" w14:textId="14293353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DD6DD6">
              <w:rPr>
                <w:noProof/>
                <w:color w:val="4472C4" w:themeColor="accent1"/>
              </w:rPr>
              <w:t>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DD6DD6">
              <w:rPr>
                <w:noProof/>
                <w:color w:val="4472C4" w:themeColor="accent1"/>
              </w:rPr>
              <w:t>0.75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461AA032" w14:textId="77777777" w:rsidR="0097550E" w:rsidRPr="00AD5CE1" w:rsidRDefault="0097550E" w:rsidP="008B31F5"/>
        </w:tc>
      </w:tr>
      <w:tr w:rsidR="006C2C15" w:rsidRPr="00AD5CE1" w14:paraId="667C957F" w14:textId="77777777" w:rsidTr="00BD0010">
        <w:tc>
          <w:tcPr>
            <w:tcW w:w="5395" w:type="dxa"/>
          </w:tcPr>
          <w:p w14:paraId="09D34CAD" w14:textId="7777777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0A3143D2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6EACFEE2" w14:textId="27E46880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1F0380E5" w14:textId="33AC8FCA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64748E1B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5099E47D" w14:textId="77777777" w:rsidTr="00BD0010">
        <w:tc>
          <w:tcPr>
            <w:tcW w:w="10790" w:type="dxa"/>
            <w:gridSpan w:val="2"/>
          </w:tcPr>
          <w:p w14:paraId="5480145C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3ADF6BCC" w14:textId="77777777" w:rsidR="00D83C6F" w:rsidRDefault="00D83C6F" w:rsidP="00AD5CE1"/>
    <w:p w14:paraId="28374987" w14:textId="2E6ADA25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E86598" w14:textId="77777777" w:rsidR="00FD14F8" w:rsidRDefault="00FD14F8" w:rsidP="00505854">
      <w:r>
        <w:separator/>
      </w:r>
    </w:p>
  </w:endnote>
  <w:endnote w:type="continuationSeparator" w:id="0">
    <w:p w14:paraId="7D78A966" w14:textId="77777777" w:rsidR="00FD14F8" w:rsidRDefault="00FD14F8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C22C4" w14:textId="77777777" w:rsidR="00DD6DD6" w:rsidRDefault="00DD6D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97950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E0FB0C7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F6022F" w14:textId="77777777" w:rsidR="00DD6DD6" w:rsidRDefault="00DD6D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E8ECE5" w14:textId="77777777" w:rsidR="00FD14F8" w:rsidRDefault="00FD14F8" w:rsidP="00505854">
      <w:r>
        <w:separator/>
      </w:r>
    </w:p>
  </w:footnote>
  <w:footnote w:type="continuationSeparator" w:id="0">
    <w:p w14:paraId="6B6869D4" w14:textId="77777777" w:rsidR="00FD14F8" w:rsidRDefault="00FD14F8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F5F7C" w14:textId="77777777" w:rsidR="00DD6DD6" w:rsidRDefault="00DD6D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868DC" w14:textId="118D91B2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DD6DD6">
      <w:rPr>
        <w:b/>
        <w:bCs/>
        <w:sz w:val="28"/>
        <w:szCs w:val="28"/>
      </w:rPr>
      <w:t>0575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A23B43">
      <w:rPr>
        <w:noProof/>
        <w:sz w:val="28"/>
        <w:szCs w:val="28"/>
      </w:rPr>
      <w:t>November 29, 2025</w:t>
    </w:r>
    <w:r w:rsidR="00505854" w:rsidRPr="002B7AA8">
      <w:rPr>
        <w:sz w:val="28"/>
        <w:szCs w:val="28"/>
      </w:rPr>
      <w:fldChar w:fldCharType="end"/>
    </w:r>
  </w:p>
  <w:p w14:paraId="062B9E56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02946" w14:textId="77777777" w:rsidR="00DD6DD6" w:rsidRDefault="00DD6D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3A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5716E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08E6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180E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6BFF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11AFE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C6E"/>
    <w:rsid w:val="006E3AE5"/>
    <w:rsid w:val="006F192B"/>
    <w:rsid w:val="006F5917"/>
    <w:rsid w:val="00703F19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06BA6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C2B5D"/>
    <w:rsid w:val="009C2BD8"/>
    <w:rsid w:val="009D3EEE"/>
    <w:rsid w:val="009D68C2"/>
    <w:rsid w:val="009E7626"/>
    <w:rsid w:val="009F09AC"/>
    <w:rsid w:val="00A030FD"/>
    <w:rsid w:val="00A10CAE"/>
    <w:rsid w:val="00A113AF"/>
    <w:rsid w:val="00A14EB0"/>
    <w:rsid w:val="00A23B43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4EDE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5748"/>
    <w:rsid w:val="00C71215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269B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D6DD6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821A8"/>
    <w:rsid w:val="00E9435B"/>
    <w:rsid w:val="00EA5D9B"/>
    <w:rsid w:val="00EB3245"/>
    <w:rsid w:val="00EB408B"/>
    <w:rsid w:val="00EC1829"/>
    <w:rsid w:val="00EC4340"/>
    <w:rsid w:val="00ED61C7"/>
    <w:rsid w:val="00EE542D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D14F8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0C1BA"/>
  <w15:chartTrackingRefBased/>
  <w15:docId w15:val="{BD4D4FB7-416A-E247-AF97-8218E6D6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4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2025-11-30T02:48:00Z</cp:lastPrinted>
  <dcterms:created xsi:type="dcterms:W3CDTF">2025-11-30T02:48:00Z</dcterms:created>
  <dcterms:modified xsi:type="dcterms:W3CDTF">2025-11-30T02:48:00Z</dcterms:modified>
</cp:coreProperties>
</file>