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F2913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7F2913" w14:paraId="11E29DC5" w14:textId="77777777" w:rsidTr="00D2396E">
        <w:tc>
          <w:tcPr>
            <w:tcW w:w="5395" w:type="dxa"/>
          </w:tcPr>
          <w:p w14:paraId="73B4D84C" w14:textId="5AB08334" w:rsidR="00AC1870" w:rsidRDefault="007F2913" w:rsidP="00D2396E">
            <w:r>
              <w:rPr>
                <w:noProof/>
              </w:rPr>
              <w:drawing>
                <wp:inline distT="0" distB="0" distL="0" distR="0" wp14:anchorId="6DF0B6FC" wp14:editId="29807523">
                  <wp:extent cx="2920658" cy="3009900"/>
                  <wp:effectExtent l="0" t="0" r="635" b="0"/>
                  <wp:docPr id="1065978461" name="Picture 2" descr="A red and white fabric with hol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978461" name="Picture 2" descr="A red and white fabric with hole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365" cy="3027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58C9F4E0" w:rsidR="00AC1870" w:rsidRDefault="007F2913" w:rsidP="00D2396E">
            <w:r>
              <w:rPr>
                <w:noProof/>
              </w:rPr>
              <w:drawing>
                <wp:inline distT="0" distB="0" distL="0" distR="0" wp14:anchorId="56C407A5" wp14:editId="301179F5">
                  <wp:extent cx="3233067" cy="2844800"/>
                  <wp:effectExtent l="0" t="0" r="5715" b="0"/>
                  <wp:docPr id="647383830" name="Picture 3" descr="A piece of fabric with hol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383830" name="Picture 3" descr="A piece of fabric with hole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81" cy="2890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12D7C04C" w:rsidR="00AC1870" w:rsidRDefault="007F2913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BC17164" wp14:editId="0FED131A">
            <wp:extent cx="6858000" cy="6034405"/>
            <wp:effectExtent l="0" t="0" r="0" b="0"/>
            <wp:docPr id="160320343" name="Picture 4" descr="A piece of fabric with ho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20343" name="Picture 4" descr="A piece of fabric with holes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3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F8E684" wp14:editId="15028937">
            <wp:extent cx="6858000" cy="7067550"/>
            <wp:effectExtent l="0" t="0" r="0" b="6350"/>
            <wp:docPr id="1185007351" name="Picture 5" descr="A red and white fabric with ho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07351" name="Picture 5" descr="A red and white fabric with hole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32C3EDF7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F2913">
              <w:rPr>
                <w:color w:val="4472C4" w:themeColor="accent1"/>
              </w:rPr>
              <w:t>2025-06-21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2A03015E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F2913">
              <w:rPr>
                <w:noProof/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11F0F2" w14:textId="42E469E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77E2A48C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7F2913">
              <w:rPr>
                <w:noProof/>
                <w:color w:val="4472C4" w:themeColor="accent1"/>
              </w:rPr>
              <w:t>Fallout or Black rot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F3EFC6" w14:textId="5597E03A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F2913">
              <w:rPr>
                <w:noProof/>
                <w:color w:val="4472C4" w:themeColor="accent1"/>
              </w:rPr>
              <w:t>1850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F2913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1A2BF22A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4E4D4D36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F2913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6757D84A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F2913">
              <w:rPr>
                <w:noProof/>
                <w:color w:val="4472C4" w:themeColor="accent1"/>
              </w:rPr>
              <w:t>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F2913">
              <w:rPr>
                <w:noProof/>
                <w:color w:val="4472C4" w:themeColor="accent1"/>
              </w:rPr>
              <w:t>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5E716D96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E17C3" w14:textId="77777777" w:rsidR="00275791" w:rsidRDefault="00275791" w:rsidP="00505854">
      <w:r>
        <w:separator/>
      </w:r>
    </w:p>
  </w:endnote>
  <w:endnote w:type="continuationSeparator" w:id="0">
    <w:p w14:paraId="1C0B1348" w14:textId="77777777" w:rsidR="00275791" w:rsidRDefault="00275791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96DAA" w14:textId="77777777" w:rsidR="007F2913" w:rsidRDefault="007F29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1CAE5" w14:textId="77777777" w:rsidR="007F2913" w:rsidRDefault="007F29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2623B" w14:textId="77777777" w:rsidR="00275791" w:rsidRDefault="00275791" w:rsidP="00505854">
      <w:r>
        <w:separator/>
      </w:r>
    </w:p>
  </w:footnote>
  <w:footnote w:type="continuationSeparator" w:id="0">
    <w:p w14:paraId="3414EA4C" w14:textId="77777777" w:rsidR="00275791" w:rsidRDefault="00275791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80159" w14:textId="77777777" w:rsidR="007F2913" w:rsidRDefault="007F29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2C06A89E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7F2913">
      <w:rPr>
        <w:b/>
        <w:bCs/>
        <w:sz w:val="28"/>
        <w:szCs w:val="28"/>
      </w:rPr>
      <w:t>0573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2035A2">
      <w:rPr>
        <w:noProof/>
        <w:sz w:val="28"/>
        <w:szCs w:val="28"/>
      </w:rPr>
      <w:t>November 29,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0A7EE" w14:textId="77777777" w:rsidR="007F2913" w:rsidRDefault="007F29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4B4"/>
    <w:rsid w:val="001D5F02"/>
    <w:rsid w:val="001E334C"/>
    <w:rsid w:val="001F2B4D"/>
    <w:rsid w:val="001F35A1"/>
    <w:rsid w:val="00202B2C"/>
    <w:rsid w:val="0020338C"/>
    <w:rsid w:val="002035A2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75791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1795C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75E10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1824"/>
    <w:rsid w:val="007251C1"/>
    <w:rsid w:val="00734686"/>
    <w:rsid w:val="0073798A"/>
    <w:rsid w:val="00741442"/>
    <w:rsid w:val="007503DF"/>
    <w:rsid w:val="00750889"/>
    <w:rsid w:val="0075089D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7F2913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269B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4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2025-11-30T02:21:00Z</cp:lastPrinted>
  <dcterms:created xsi:type="dcterms:W3CDTF">2025-11-30T02:21:00Z</dcterms:created>
  <dcterms:modified xsi:type="dcterms:W3CDTF">2025-11-30T02:21:00Z</dcterms:modified>
</cp:coreProperties>
</file>