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p w14:paraId="3DCB4723" w14:textId="5835DBA3" w:rsidR="00AC1870" w:rsidRDefault="00D67B75" w:rsidP="00AC1870">
      <w:pPr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2537ECE9" wp14:editId="2FE0A4EA">
            <wp:extent cx="6134100" cy="6422061"/>
            <wp:effectExtent l="0" t="0" r="0" b="4445"/>
            <wp:docPr id="1952236732" name="Picture 3" descr="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36732" name="Picture 3" descr="Pieces of fabric on a gri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579" cy="647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E8E0" w14:textId="092586D7" w:rsidR="00AC1870" w:rsidRDefault="00E969AB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7E6ED04" wp14:editId="28E337CE">
            <wp:extent cx="7213600" cy="5410200"/>
            <wp:effectExtent l="0" t="0" r="0" b="0"/>
            <wp:docPr id="489929974" name="Picture 4" descr="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29974" name="Picture 4" descr="Pieces of fabric on a gri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4132" cy="541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D15755" wp14:editId="61724D15">
            <wp:extent cx="9144000" cy="6858000"/>
            <wp:effectExtent l="0" t="0" r="0" b="0"/>
            <wp:docPr id="223644957" name="Picture 5" descr="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44957" name="Picture 5" descr="Pieces of fabric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352242" wp14:editId="283DAF14">
            <wp:extent cx="6858000" cy="7179945"/>
            <wp:effectExtent l="0" t="0" r="0" b="0"/>
            <wp:docPr id="1554621435" name="Picture 6" descr="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621435" name="Picture 6" descr="Pieces of fabric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7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28FD7" wp14:editId="1476AFA9">
            <wp:extent cx="9144000" cy="6858000"/>
            <wp:effectExtent l="0" t="0" r="0" b="0"/>
            <wp:docPr id="190466350" name="Picture 7" descr="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66350" name="Picture 7" descr="Pieces of fabric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271F50A6" w:rsidR="0097695B" w:rsidRDefault="00E969AB" w:rsidP="003C6205">
            <w:r>
              <w:rPr>
                <w:color w:val="4472C4" w:themeColor="accent1"/>
              </w:rPr>
              <w:t>2025-10-18</w:t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17C8FBF5" w:rsidR="0097695B" w:rsidRDefault="00E969A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AQSG Seminar</w:t>
            </w:r>
            <w:r>
              <w:rPr>
                <w:color w:val="4472C4" w:themeColor="accent1"/>
              </w:rPr>
              <w:br/>
              <w:t>Portland Maine from Marybeth Stalp</w:t>
            </w:r>
          </w:p>
        </w:tc>
        <w:tc>
          <w:tcPr>
            <w:tcW w:w="1165" w:type="dxa"/>
          </w:tcPr>
          <w:p w14:paraId="3E11F0F2" w14:textId="42E469E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F3EFC6" w14:textId="70A7F36C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12D7B">
              <w:rPr>
                <w:noProof/>
                <w:color w:val="4472C4" w:themeColor="accent1"/>
              </w:rPr>
              <w:t>1945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12D7B">
              <w:rPr>
                <w:noProof/>
                <w:color w:val="4472C4" w:themeColor="accent1"/>
              </w:rPr>
              <w:t>15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08B17B8B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0F22D0B0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4440AFC0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12D7B">
              <w:rPr>
                <w:noProof/>
                <w:color w:val="4472C4" w:themeColor="accent1"/>
              </w:rPr>
              <w:t>22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2CEA95A6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F12D7B">
              <w:t>Various sizes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2E53BF23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DD79C" w14:textId="77777777" w:rsidR="005F52D6" w:rsidRDefault="005F52D6" w:rsidP="00505854">
      <w:r>
        <w:separator/>
      </w:r>
    </w:p>
  </w:endnote>
  <w:endnote w:type="continuationSeparator" w:id="0">
    <w:p w14:paraId="1EDD7C9D" w14:textId="77777777" w:rsidR="005F52D6" w:rsidRDefault="005F52D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F9AF6" w14:textId="77777777" w:rsidR="005F52D6" w:rsidRDefault="005F52D6" w:rsidP="00505854">
      <w:r>
        <w:separator/>
      </w:r>
    </w:p>
  </w:footnote>
  <w:footnote w:type="continuationSeparator" w:id="0">
    <w:p w14:paraId="54E3E158" w14:textId="77777777" w:rsidR="005F52D6" w:rsidRDefault="005F52D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3520A3E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24F09">
      <w:rPr>
        <w:b/>
        <w:bCs/>
        <w:sz w:val="28"/>
        <w:szCs w:val="28"/>
      </w:rPr>
      <w:t>0572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453B5">
      <w:rPr>
        <w:noProof/>
        <w:sz w:val="28"/>
        <w:szCs w:val="28"/>
      </w:rPr>
      <w:t>November 27,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0A57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05A97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0621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5F52D6"/>
    <w:rsid w:val="006001D0"/>
    <w:rsid w:val="006061FD"/>
    <w:rsid w:val="00624F09"/>
    <w:rsid w:val="006319F7"/>
    <w:rsid w:val="006359FB"/>
    <w:rsid w:val="006400E0"/>
    <w:rsid w:val="0064024A"/>
    <w:rsid w:val="00645C07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10E6"/>
    <w:rsid w:val="006E3AE5"/>
    <w:rsid w:val="006F192B"/>
    <w:rsid w:val="006F5917"/>
    <w:rsid w:val="00703F19"/>
    <w:rsid w:val="00712A3B"/>
    <w:rsid w:val="00716545"/>
    <w:rsid w:val="00717045"/>
    <w:rsid w:val="0071745D"/>
    <w:rsid w:val="0072077A"/>
    <w:rsid w:val="007251C1"/>
    <w:rsid w:val="00734686"/>
    <w:rsid w:val="0073798A"/>
    <w:rsid w:val="00741442"/>
    <w:rsid w:val="007503DF"/>
    <w:rsid w:val="00750889"/>
    <w:rsid w:val="0075089D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4D79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41A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67B75"/>
    <w:rsid w:val="00D8269B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969A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12D7B"/>
    <w:rsid w:val="00F21D7C"/>
    <w:rsid w:val="00F453B5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6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2025-11-28T02:47:00Z</cp:lastPrinted>
  <dcterms:created xsi:type="dcterms:W3CDTF">2025-11-28T02:47:00Z</dcterms:created>
  <dcterms:modified xsi:type="dcterms:W3CDTF">2025-11-28T02:47:00Z</dcterms:modified>
</cp:coreProperties>
</file>