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1008C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31008C" w14:paraId="11E29DC5" w14:textId="77777777" w:rsidTr="00D2396E">
        <w:tc>
          <w:tcPr>
            <w:tcW w:w="5395" w:type="dxa"/>
          </w:tcPr>
          <w:p w14:paraId="73B4D84C" w14:textId="4196C854" w:rsidR="00AC1870" w:rsidRDefault="0031008C" w:rsidP="00D2396E">
            <w:r>
              <w:rPr>
                <w:noProof/>
              </w:rPr>
              <w:drawing>
                <wp:inline distT="0" distB="0" distL="0" distR="0" wp14:anchorId="50902458" wp14:editId="623A7497">
                  <wp:extent cx="2984500" cy="3599086"/>
                  <wp:effectExtent l="0" t="0" r="0" b="0"/>
                  <wp:docPr id="1839616827" name="Picture 1" descr="A green cloth with flow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616827" name="Picture 1" descr="A green cloth with flowers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315" cy="3619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02A25842" w:rsidR="00AC1870" w:rsidRDefault="0031008C" w:rsidP="00D2396E">
            <w:r>
              <w:rPr>
                <w:noProof/>
              </w:rPr>
              <w:drawing>
                <wp:inline distT="0" distB="0" distL="0" distR="0" wp14:anchorId="29208A5C" wp14:editId="08A94EA3">
                  <wp:extent cx="3089892" cy="3517900"/>
                  <wp:effectExtent l="0" t="0" r="0" b="0"/>
                  <wp:docPr id="370113431" name="Picture 2" descr="A green cloth with flow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113431" name="Picture 2" descr="A green cloth with flowers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733" cy="352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007A2CEB" w:rsidR="00AC1870" w:rsidRDefault="0031008C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9B1B94F" wp14:editId="1C040F24">
            <wp:extent cx="6858000" cy="8270240"/>
            <wp:effectExtent l="0" t="0" r="0" b="0"/>
            <wp:docPr id="1064302723" name="Picture 3" descr="A green cloth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302723" name="Picture 3" descr="A green cloth with flowers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19E8CB" wp14:editId="6D0CB837">
            <wp:extent cx="6858000" cy="7807960"/>
            <wp:effectExtent l="0" t="0" r="0" b="2540"/>
            <wp:docPr id="153808407" name="Picture 4" descr="A green cloth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8407" name="Picture 4" descr="A green cloth with flowers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0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7E4AD5E7" w:rsidR="0097695B" w:rsidRDefault="0031008C" w:rsidP="003C6205">
            <w:r>
              <w:rPr>
                <w:color w:val="4472C4" w:themeColor="accent1"/>
              </w:rPr>
              <w:t>2025-10-1</w:t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0B07965E" w:rsidR="0097695B" w:rsidRDefault="0031008C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</w:p>
        </w:tc>
        <w:tc>
          <w:tcPr>
            <w:tcW w:w="1165" w:type="dxa"/>
          </w:tcPr>
          <w:p w14:paraId="3E11F0F2" w14:textId="7E08DCE0" w:rsidR="0097695B" w:rsidRDefault="0031008C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$40</w:t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53A5CC04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31008C">
              <w:rPr>
                <w:color w:val="4472C4" w:themeColor="accent1"/>
              </w:rPr>
              <w:t>Glazed Chintz</w:t>
            </w:r>
          </w:p>
        </w:tc>
        <w:tc>
          <w:tcPr>
            <w:tcW w:w="5395" w:type="dxa"/>
          </w:tcPr>
          <w:p w14:paraId="40F3EFC6" w14:textId="2624F580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1008C">
              <w:rPr>
                <w:noProof/>
                <w:color w:val="4472C4" w:themeColor="accent1"/>
              </w:rPr>
              <w:t>1840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1008C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3DC0E10E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66FB8115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198BED1D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1008C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57DBCA05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31008C">
              <w:rPr>
                <w:noProof/>
                <w:color w:val="4472C4" w:themeColor="accent1"/>
              </w:rPr>
              <w:t>21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31008C">
              <w:rPr>
                <w:noProof/>
                <w:color w:val="4472C4" w:themeColor="accent1"/>
              </w:rPr>
              <w:t>24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5C9F8AB2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3FA9A2" w14:textId="77777777" w:rsidR="00D81624" w:rsidRDefault="00D81624" w:rsidP="00505854">
      <w:r>
        <w:separator/>
      </w:r>
    </w:p>
  </w:endnote>
  <w:endnote w:type="continuationSeparator" w:id="0">
    <w:p w14:paraId="35C8AD1D" w14:textId="77777777" w:rsidR="00D81624" w:rsidRDefault="00D8162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C8483" w14:textId="77777777" w:rsidR="00D81624" w:rsidRDefault="00D81624" w:rsidP="00505854">
      <w:r>
        <w:separator/>
      </w:r>
    </w:p>
  </w:footnote>
  <w:footnote w:type="continuationSeparator" w:id="0">
    <w:p w14:paraId="3FAC6781" w14:textId="77777777" w:rsidR="00D81624" w:rsidRDefault="00D8162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72C3E4B8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31008C">
      <w:rPr>
        <w:b/>
        <w:bCs/>
        <w:sz w:val="28"/>
        <w:szCs w:val="28"/>
      </w:rPr>
      <w:t>0571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C0E63">
      <w:rPr>
        <w:noProof/>
        <w:sz w:val="28"/>
        <w:szCs w:val="28"/>
      </w:rPr>
      <w:t>November 27,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8C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0E63"/>
    <w:rsid w:val="004C1581"/>
    <w:rsid w:val="004C3A6D"/>
    <w:rsid w:val="004C50C2"/>
    <w:rsid w:val="004D30FF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089D"/>
    <w:rsid w:val="00751F40"/>
    <w:rsid w:val="0076171B"/>
    <w:rsid w:val="00764658"/>
    <w:rsid w:val="00765FC5"/>
    <w:rsid w:val="0076769A"/>
    <w:rsid w:val="007752C4"/>
    <w:rsid w:val="007813EC"/>
    <w:rsid w:val="0079046A"/>
    <w:rsid w:val="007B28B4"/>
    <w:rsid w:val="007B5145"/>
    <w:rsid w:val="007D5A11"/>
    <w:rsid w:val="007E257B"/>
    <w:rsid w:val="007E4747"/>
    <w:rsid w:val="007E7543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4D79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6B3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1624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4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2025-11-28T02:38:00Z</cp:lastPrinted>
  <dcterms:created xsi:type="dcterms:W3CDTF">2025-11-28T02:38:00Z</dcterms:created>
  <dcterms:modified xsi:type="dcterms:W3CDTF">2025-11-28T02:38:00Z</dcterms:modified>
</cp:coreProperties>
</file>