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6"/>
        <w:gridCol w:w="5444"/>
      </w:tblGrid>
      <w:tr w:rsidR="008E49A5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8E49A5" w14:paraId="11E29DC5" w14:textId="77777777" w:rsidTr="00D2396E">
        <w:tc>
          <w:tcPr>
            <w:tcW w:w="5395" w:type="dxa"/>
          </w:tcPr>
          <w:p w14:paraId="73B4D84C" w14:textId="2EF391E5" w:rsidR="00AC1870" w:rsidRDefault="008E49A5" w:rsidP="00D2396E">
            <w:r>
              <w:rPr>
                <w:noProof/>
              </w:rPr>
              <w:drawing>
                <wp:inline distT="0" distB="0" distL="0" distR="0" wp14:anchorId="5130C6F2" wp14:editId="28CFC0C0">
                  <wp:extent cx="4991100" cy="3345886"/>
                  <wp:effectExtent l="0" t="2858" r="0" b="0"/>
                  <wp:docPr id="952985254" name="Picture 1" descr="A piece of fabric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985254" name="Picture 1" descr="A piece of fabric with flower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004363" cy="335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62827A01" w:rsidR="00AC1870" w:rsidRDefault="008E49A5" w:rsidP="00D2396E">
            <w:r>
              <w:rPr>
                <w:noProof/>
              </w:rPr>
              <w:drawing>
                <wp:inline distT="0" distB="0" distL="0" distR="0" wp14:anchorId="428F5413" wp14:editId="31411502">
                  <wp:extent cx="4924742" cy="3395336"/>
                  <wp:effectExtent l="2858" t="0" r="6032" b="6033"/>
                  <wp:docPr id="794495045" name="Picture 2" descr="A fabric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495045" name="Picture 2" descr="A fabric with flower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940054" cy="340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0E2ABADC" w:rsidR="00AC1870" w:rsidRDefault="008E49A5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7C8FD2E" wp14:editId="2F54AA30">
            <wp:extent cx="8278856" cy="5549900"/>
            <wp:effectExtent l="5398" t="0" r="0" b="0"/>
            <wp:docPr id="1810287186" name="Picture 3" descr="A piece of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87186" name="Picture 3" descr="A piece of fabric with flower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4836" cy="555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F3169" wp14:editId="260F2D96">
            <wp:extent cx="8143300" cy="5614353"/>
            <wp:effectExtent l="0" t="5398" r="4763" b="4762"/>
            <wp:docPr id="950702139" name="Picture 4" descr="A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02139" name="Picture 4" descr="A fabric with flowers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53048" cy="562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578D032A" w:rsidR="0097695B" w:rsidRDefault="008E49A5" w:rsidP="003C6205">
            <w:r>
              <w:rPr>
                <w:color w:val="4472C4" w:themeColor="accent1"/>
              </w:rPr>
              <w:t>2025-10-1</w:t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70B04DD5" w:rsidR="0097695B" w:rsidRDefault="008E49A5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MI</w:t>
            </w:r>
          </w:p>
        </w:tc>
        <w:tc>
          <w:tcPr>
            <w:tcW w:w="1165" w:type="dxa"/>
          </w:tcPr>
          <w:p w14:paraId="3E11F0F2" w14:textId="38E88117" w:rsidR="0097695B" w:rsidRDefault="008E49A5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$9</w:t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30354D98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8E49A5">
              <w:rPr>
                <w:color w:val="4472C4" w:themeColor="accent1"/>
              </w:rPr>
              <w:t>Block Printed Glazed Chintz</w:t>
            </w:r>
          </w:p>
        </w:tc>
        <w:tc>
          <w:tcPr>
            <w:tcW w:w="5395" w:type="dxa"/>
          </w:tcPr>
          <w:p w14:paraId="40F3EFC6" w14:textId="24822C17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E49A5">
              <w:rPr>
                <w:noProof/>
                <w:color w:val="4472C4" w:themeColor="accent1"/>
              </w:rPr>
              <w:t>1840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E49A5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6FD3C78E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2B3619C2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347312D1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E49A5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7A6D6281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E49A5">
              <w:rPr>
                <w:noProof/>
                <w:color w:val="4472C4" w:themeColor="accent1"/>
              </w:rPr>
              <w:t>24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E49A5">
              <w:rPr>
                <w:noProof/>
                <w:color w:val="4472C4" w:themeColor="accent1"/>
              </w:rPr>
              <w:t>21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3F8B7A20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195DC" w14:textId="77777777" w:rsidR="00FC6187" w:rsidRDefault="00FC6187" w:rsidP="00505854">
      <w:r>
        <w:separator/>
      </w:r>
    </w:p>
  </w:endnote>
  <w:endnote w:type="continuationSeparator" w:id="0">
    <w:p w14:paraId="16F49C67" w14:textId="77777777" w:rsidR="00FC6187" w:rsidRDefault="00FC618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86583" w14:textId="77777777" w:rsidR="00FC6187" w:rsidRDefault="00FC6187" w:rsidP="00505854">
      <w:r>
        <w:separator/>
      </w:r>
    </w:p>
  </w:footnote>
  <w:footnote w:type="continuationSeparator" w:id="0">
    <w:p w14:paraId="59478086" w14:textId="77777777" w:rsidR="00FC6187" w:rsidRDefault="00FC618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47FE77E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E49A5">
      <w:rPr>
        <w:b/>
        <w:bCs/>
        <w:sz w:val="28"/>
        <w:szCs w:val="28"/>
      </w:rPr>
      <w:t>0570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D5353">
      <w:rPr>
        <w:noProof/>
        <w:sz w:val="28"/>
        <w:szCs w:val="28"/>
      </w:rPr>
      <w:t>November 27,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40DD5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353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089D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7E7543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4D79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49A5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26E5C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D6A7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932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C6187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4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2025-11-28T02:37:00Z</cp:lastPrinted>
  <dcterms:created xsi:type="dcterms:W3CDTF">2025-11-28T02:37:00Z</dcterms:created>
  <dcterms:modified xsi:type="dcterms:W3CDTF">2025-11-28T02:37:00Z</dcterms:modified>
</cp:coreProperties>
</file>