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B3041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0B3041" w14:paraId="11E29DC5" w14:textId="77777777" w:rsidTr="00D2396E">
        <w:tc>
          <w:tcPr>
            <w:tcW w:w="5395" w:type="dxa"/>
          </w:tcPr>
          <w:p w14:paraId="73B4D84C" w14:textId="774AACF6" w:rsidR="00AC1870" w:rsidRDefault="000B3041" w:rsidP="00D2396E">
            <w:r>
              <w:rPr>
                <w:noProof/>
              </w:rPr>
              <w:drawing>
                <wp:inline distT="0" distB="0" distL="0" distR="0" wp14:anchorId="06DA433F" wp14:editId="38911E2F">
                  <wp:extent cx="3188399" cy="4093845"/>
                  <wp:effectExtent l="0" t="0" r="0" b="0"/>
                  <wp:docPr id="229310408" name="Picture 1" descr="A white and red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10408" name="Picture 1" descr="A white and red quil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84" cy="411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2673A082" w:rsidR="00AC1870" w:rsidRDefault="000B3041" w:rsidP="00D2396E">
            <w:r>
              <w:rPr>
                <w:noProof/>
              </w:rPr>
              <w:drawing>
                <wp:inline distT="0" distB="0" distL="0" distR="0" wp14:anchorId="3CE16C26" wp14:editId="3C2D7FEB">
                  <wp:extent cx="3060700" cy="4052027"/>
                  <wp:effectExtent l="0" t="0" r="0" b="0"/>
                  <wp:docPr id="1564526697" name="Picture 2" descr="A white blanket with pink and grey flow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526697" name="Picture 2" descr="A white blanket with pink and grey flower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468" cy="406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47860CDC" w14:textId="7CA83A6C" w:rsidR="004A2763" w:rsidRPr="004A2763" w:rsidRDefault="00AC1870" w:rsidP="004A2763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0B3041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58AB6057" wp14:editId="67A238A4">
            <wp:extent cx="6858000" cy="8805545"/>
            <wp:effectExtent l="0" t="0" r="0" b="0"/>
            <wp:docPr id="1066740986" name="Picture 3" descr="A white and red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40986" name="Picture 3" descr="A white and red quil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41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5A4C08CA" wp14:editId="5E293500">
            <wp:extent cx="6858000" cy="5143500"/>
            <wp:effectExtent l="0" t="0" r="0" b="0"/>
            <wp:docPr id="1289160806" name="Picture 4" descr="A measuring tape on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60806" name="Picture 4" descr="A measuring tape on a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41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5A920BF" wp14:editId="327C1B1F">
            <wp:extent cx="6858000" cy="5143500"/>
            <wp:effectExtent l="0" t="0" r="0" b="0"/>
            <wp:docPr id="1023314996" name="Picture 5" descr="A fabric with a red and green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14996" name="Picture 5" descr="A fabric with a red and green desig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41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01074A2C" wp14:editId="2615EEEF">
            <wp:extent cx="6858000" cy="5143500"/>
            <wp:effectExtent l="0" t="0" r="0" b="0"/>
            <wp:docPr id="1728843171" name="Picture 6" descr="A white cloth with red and green de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43171" name="Picture 6" descr="A white cloth with red and green design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41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1E31AD79" wp14:editId="07BAD8A5">
            <wp:extent cx="6858000" cy="5143500"/>
            <wp:effectExtent l="0" t="0" r="0" b="0"/>
            <wp:docPr id="896554228" name="Picture 7" descr="A white and red quilt with green and red de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54228" name="Picture 7" descr="A white and red quilt with green and red design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41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F16C220" wp14:editId="24298363">
            <wp:extent cx="6858000" cy="9079230"/>
            <wp:effectExtent l="0" t="0" r="0" b="1270"/>
            <wp:docPr id="1131484770" name="Picture 8" descr="A white blanket with pink and grey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84770" name="Picture 8" descr="A white blanket with pink and grey flower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41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3F2A280" wp14:editId="4F4453E2">
            <wp:extent cx="6858000" cy="5143500"/>
            <wp:effectExtent l="0" t="0" r="0" b="0"/>
            <wp:docPr id="2066142656" name="Picture 9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42656" name="Picture 9" descr="A close up of a fabric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763">
        <w:rPr>
          <w:b/>
          <w:bCs/>
          <w:sz w:val="52"/>
          <w:szCs w:val="52"/>
        </w:rPr>
        <w:br w:type="page"/>
      </w:r>
    </w:p>
    <w:p w14:paraId="1B69940A" w14:textId="56F9C84D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1E7206A6" w:rsidR="0097695B" w:rsidRDefault="000B3041" w:rsidP="003C6205">
            <w:r>
              <w:rPr>
                <w:color w:val="4472C4" w:themeColor="accent1"/>
              </w:rPr>
              <w:t>2025-10-18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2F172394" w:rsidR="0097695B" w:rsidRDefault="000B3041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AQSG Seminar Portland Maine</w:t>
            </w:r>
          </w:p>
        </w:tc>
        <w:tc>
          <w:tcPr>
            <w:tcW w:w="1165" w:type="dxa"/>
          </w:tcPr>
          <w:p w14:paraId="3E11F0F2" w14:textId="4DFBDBF7" w:rsidR="0097695B" w:rsidRDefault="000B3041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$80</w:t>
            </w:r>
          </w:p>
        </w:tc>
      </w:tr>
      <w:tr w:rsidR="000B3041" w14:paraId="39A04897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4932627" w14:textId="0DCDF406" w:rsidR="000B3041" w:rsidRPr="00023D07" w:rsidRDefault="000B3041" w:rsidP="004E673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Judy Roche</w:t>
            </w:r>
          </w:p>
        </w:tc>
        <w:tc>
          <w:tcPr>
            <w:tcW w:w="1869" w:type="dxa"/>
          </w:tcPr>
          <w:p w14:paraId="3C2B7824" w14:textId="77777777" w:rsidR="000B3041" w:rsidRDefault="000B3041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AACCBFA" w14:textId="77777777" w:rsidR="000B3041" w:rsidRDefault="000B3041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21A19EE" w14:textId="77777777" w:rsidR="000B3041" w:rsidRPr="0097001C" w:rsidRDefault="000B3041" w:rsidP="004E673A">
            <w:pPr>
              <w:rPr>
                <w:b/>
                <w:bCs/>
              </w:rPr>
            </w:pPr>
          </w:p>
        </w:tc>
        <w:tc>
          <w:tcPr>
            <w:tcW w:w="1165" w:type="dxa"/>
          </w:tcPr>
          <w:p w14:paraId="3E616659" w14:textId="77777777" w:rsidR="000B3041" w:rsidRDefault="000B3041" w:rsidP="004E673A">
            <w:pPr>
              <w:rPr>
                <w:color w:val="4472C4" w:themeColor="accent1"/>
              </w:rPr>
            </w:pP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27AF2BE6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0B3041">
              <w:rPr>
                <w:color w:val="4472C4" w:themeColor="accent1"/>
              </w:rPr>
              <w:t>Applique Quilt Top</w:t>
            </w:r>
          </w:p>
        </w:tc>
        <w:tc>
          <w:tcPr>
            <w:tcW w:w="5395" w:type="dxa"/>
          </w:tcPr>
          <w:p w14:paraId="40F3EFC6" w14:textId="16A35D00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B3041">
              <w:rPr>
                <w:noProof/>
                <w:color w:val="4472C4" w:themeColor="accent1"/>
              </w:rPr>
              <w:t>1875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B3041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4F3DCAA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 w:rsidR="000B3041">
              <w:rPr>
                <w:color w:val="4472C4" w:themeColor="accent1"/>
              </w:rPr>
              <w:t>, style, fabric fading</w:t>
            </w:r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21C5928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4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3D59E5E4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B3041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61D01B5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B3041">
              <w:rPr>
                <w:noProof/>
                <w:color w:val="4472C4" w:themeColor="accent1"/>
              </w:rPr>
              <w:t>88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B3041">
              <w:rPr>
                <w:noProof/>
                <w:color w:val="4472C4" w:themeColor="accent1"/>
              </w:rPr>
              <w:t>72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062EDF9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46338D2C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911CB2">
              <w:rPr>
                <w:color w:val="4472C4" w:themeColor="accent1"/>
              </w:rPr>
              <w:t>Hand applique</w:t>
            </w:r>
            <w:r w:rsidR="00F903BF">
              <w:rPr>
                <w:color w:val="4472C4" w:themeColor="accent1"/>
              </w:rPr>
              <w:t>. There is a hanging sleeve.</w:t>
            </w:r>
          </w:p>
        </w:tc>
      </w:tr>
    </w:tbl>
    <w:p w14:paraId="3ADF6BCC" w14:textId="77777777" w:rsidR="00D83C6F" w:rsidRDefault="00D83C6F" w:rsidP="00AD5CE1"/>
    <w:p w14:paraId="28374987" w14:textId="024784D5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B9066" w14:textId="77777777" w:rsidR="00A33E35" w:rsidRDefault="00A33E35" w:rsidP="00505854">
      <w:r>
        <w:separator/>
      </w:r>
    </w:p>
  </w:endnote>
  <w:endnote w:type="continuationSeparator" w:id="0">
    <w:p w14:paraId="676CD47A" w14:textId="77777777" w:rsidR="00A33E35" w:rsidRDefault="00A33E3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D2EC7" w14:textId="77777777" w:rsidR="00A33E35" w:rsidRDefault="00A33E35" w:rsidP="00505854">
      <w:r>
        <w:separator/>
      </w:r>
    </w:p>
  </w:footnote>
  <w:footnote w:type="continuationSeparator" w:id="0">
    <w:p w14:paraId="2E5FC64C" w14:textId="77777777" w:rsidR="00A33E35" w:rsidRDefault="00A33E3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12163F1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B3041">
      <w:rPr>
        <w:b/>
        <w:bCs/>
        <w:sz w:val="28"/>
        <w:szCs w:val="28"/>
      </w:rPr>
      <w:t>0566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668D9">
      <w:rPr>
        <w:noProof/>
        <w:sz w:val="28"/>
        <w:szCs w:val="28"/>
      </w:rPr>
      <w:t>November 27,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1CF1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3041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276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668D9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089D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1CB2"/>
    <w:rsid w:val="00914C66"/>
    <w:rsid w:val="00920187"/>
    <w:rsid w:val="009276D6"/>
    <w:rsid w:val="00931AE5"/>
    <w:rsid w:val="009347DC"/>
    <w:rsid w:val="00950FDB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E35"/>
    <w:rsid w:val="00A33F33"/>
    <w:rsid w:val="00A42BB3"/>
    <w:rsid w:val="00A50584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B4FE0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52D5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36F62"/>
    <w:rsid w:val="00F53873"/>
    <w:rsid w:val="00F55A53"/>
    <w:rsid w:val="00F72149"/>
    <w:rsid w:val="00F81197"/>
    <w:rsid w:val="00F820CD"/>
    <w:rsid w:val="00F8522B"/>
    <w:rsid w:val="00F86920"/>
    <w:rsid w:val="00F876C2"/>
    <w:rsid w:val="00F903BF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9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2025-11-27T18:00:00Z</cp:lastPrinted>
  <dcterms:created xsi:type="dcterms:W3CDTF">2025-11-27T18:00:00Z</dcterms:created>
  <dcterms:modified xsi:type="dcterms:W3CDTF">2025-11-27T18:00:00Z</dcterms:modified>
</cp:coreProperties>
</file>