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15ADA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F15ADA" w14:paraId="11E29DC5" w14:textId="77777777" w:rsidTr="00D2396E">
        <w:tc>
          <w:tcPr>
            <w:tcW w:w="5395" w:type="dxa"/>
          </w:tcPr>
          <w:p w14:paraId="73B4D84C" w14:textId="78592115" w:rsidR="00AC1870" w:rsidRDefault="00F15ADA" w:rsidP="00D2396E">
            <w:r>
              <w:rPr>
                <w:noProof/>
              </w:rPr>
              <w:drawing>
                <wp:inline distT="0" distB="0" distL="0" distR="0" wp14:anchorId="0E572455" wp14:editId="2DF8CE85">
                  <wp:extent cx="3236614" cy="2905760"/>
                  <wp:effectExtent l="0" t="0" r="1905" b="2540"/>
                  <wp:docPr id="1524647325" name="Picture 1" descr="A piece of fabric with different patter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647325" name="Picture 1" descr="A piece of fabric with different pattern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920" cy="291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02FD571F" w:rsidR="00AC1870" w:rsidRDefault="00F15ADA" w:rsidP="00D2396E">
            <w:r>
              <w:rPr>
                <w:noProof/>
              </w:rPr>
              <w:drawing>
                <wp:inline distT="0" distB="0" distL="0" distR="0" wp14:anchorId="4C03EA39" wp14:editId="670E62FF">
                  <wp:extent cx="3124200" cy="2909267"/>
                  <wp:effectExtent l="0" t="0" r="0" b="0"/>
                  <wp:docPr id="1227115951" name="Picture 2" descr="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115951" name="Picture 2" descr="Pieces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418" cy="292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5C1C3760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F15ADA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4185426E" wp14:editId="1FB1120E">
            <wp:extent cx="4546600" cy="3409950"/>
            <wp:effectExtent l="0" t="3175" r="0" b="0"/>
            <wp:docPr id="1936936912" name="Picture 3" descr="A close-up of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36912" name="Picture 3" descr="A close-up of a piece of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7968" cy="34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C93F" w14:textId="77777777" w:rsidR="006726B2" w:rsidRDefault="006726B2" w:rsidP="00EE542D">
      <w:pPr>
        <w:pStyle w:val="Heading1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1B69940A" w14:textId="654F0788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24EDFFC5" w:rsidR="0097695B" w:rsidRDefault="00F15ADA" w:rsidP="003C6205">
            <w:r>
              <w:rPr>
                <w:color w:val="4472C4" w:themeColor="accent1"/>
              </w:rPr>
              <w:t>2025-10-15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136C5BDE" w:rsidR="0097695B" w:rsidRDefault="00F15ADA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AQSG Seminar Portland, Maine</w:t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23EF327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F15ADA">
              <w:rPr>
                <w:color w:val="4472C4" w:themeColor="accent1"/>
              </w:rPr>
              <w:t xml:space="preserve">1885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F15ADA">
              <w:rPr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919182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478DCC44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461D80E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15ADA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5E21842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15ADA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15ADA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33094D8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65343A65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15ADA">
              <w:rPr>
                <w:color w:val="4472C4" w:themeColor="accent1"/>
              </w:rPr>
              <w:t>Machine pieced.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11589C25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05ECE" w14:textId="77777777" w:rsidR="00F23C71" w:rsidRDefault="00F23C71" w:rsidP="00505854">
      <w:r>
        <w:separator/>
      </w:r>
    </w:p>
  </w:endnote>
  <w:endnote w:type="continuationSeparator" w:id="0">
    <w:p w14:paraId="32629A60" w14:textId="77777777" w:rsidR="00F23C71" w:rsidRDefault="00F23C7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0BAB3" w14:textId="77777777" w:rsidR="00F23C71" w:rsidRDefault="00F23C71" w:rsidP="00505854">
      <w:r>
        <w:separator/>
      </w:r>
    </w:p>
  </w:footnote>
  <w:footnote w:type="continuationSeparator" w:id="0">
    <w:p w14:paraId="6437E506" w14:textId="77777777" w:rsidR="00F23C71" w:rsidRDefault="00F23C7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0000487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15ADA">
      <w:rPr>
        <w:b/>
        <w:bCs/>
        <w:sz w:val="28"/>
        <w:szCs w:val="28"/>
      </w:rPr>
      <w:t>0562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726B2">
      <w:rPr>
        <w:noProof/>
        <w:sz w:val="28"/>
        <w:szCs w:val="28"/>
      </w:rPr>
      <w:t>November 23,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53E7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26B2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B502E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2EC2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089F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52D5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15ADA"/>
    <w:rsid w:val="00F21D7C"/>
    <w:rsid w:val="00F23C71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2025-11-23T17:09:00Z</cp:lastPrinted>
  <dcterms:created xsi:type="dcterms:W3CDTF">2025-11-23T17:09:00Z</dcterms:created>
  <dcterms:modified xsi:type="dcterms:W3CDTF">2025-11-23T17:09:00Z</dcterms:modified>
</cp:coreProperties>
</file>