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1CA01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0BF5FCF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8CB3AB4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B30202" w14:paraId="397B7B58" w14:textId="77777777" w:rsidTr="00D2396E">
        <w:tc>
          <w:tcPr>
            <w:tcW w:w="5395" w:type="dxa"/>
          </w:tcPr>
          <w:p w14:paraId="4797CF3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25F4C021" w14:textId="77777777" w:rsidR="00AC1870" w:rsidRDefault="00AC1870" w:rsidP="00D2396E">
            <w:r>
              <w:t>Back</w:t>
            </w:r>
          </w:p>
        </w:tc>
      </w:tr>
      <w:tr w:rsidR="00B30202" w14:paraId="54FBAA22" w14:textId="77777777" w:rsidTr="00D2396E">
        <w:tc>
          <w:tcPr>
            <w:tcW w:w="5395" w:type="dxa"/>
          </w:tcPr>
          <w:p w14:paraId="5137B223" w14:textId="793A07A2" w:rsidR="00AC1870" w:rsidRDefault="00B30202" w:rsidP="00D2396E">
            <w:r>
              <w:rPr>
                <w:noProof/>
              </w:rPr>
              <w:drawing>
                <wp:inline distT="0" distB="0" distL="0" distR="0" wp14:anchorId="4243BBBA" wp14:editId="2A1D10CB">
                  <wp:extent cx="3152854" cy="5257800"/>
                  <wp:effectExtent l="0" t="0" r="0" b="0"/>
                  <wp:docPr id="1403871015" name="Picture 7" descr="A white skirt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871015" name="Picture 7" descr="A white skirt on a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62" cy="530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0B9DA61" w14:textId="7FF6066B" w:rsidR="00AC1870" w:rsidRDefault="00B30202" w:rsidP="00D2396E">
            <w:r>
              <w:rPr>
                <w:noProof/>
              </w:rPr>
              <w:drawing>
                <wp:inline distT="0" distB="0" distL="0" distR="0" wp14:anchorId="1C612278" wp14:editId="00B13A7A">
                  <wp:extent cx="3210560" cy="5292132"/>
                  <wp:effectExtent l="0" t="0" r="2540" b="3810"/>
                  <wp:docPr id="1262760623" name="Picture 8" descr="A white pants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760623" name="Picture 8" descr="A white pants on a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561" cy="5311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BAAD99" w14:textId="7DFE943C" w:rsidR="00AC1870" w:rsidRDefault="00B30202" w:rsidP="00AC1870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3288FE1" wp14:editId="19879022">
            <wp:extent cx="3697605" cy="9144000"/>
            <wp:effectExtent l="0" t="0" r="0" b="0"/>
            <wp:docPr id="1654485" name="Picture 1" descr="A receip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485" name="Picture 1" descr="A receipt with black tex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6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9DAE977" wp14:editId="56B5DA61">
            <wp:extent cx="5483225" cy="9144000"/>
            <wp:effectExtent l="0" t="0" r="3175" b="0"/>
            <wp:docPr id="778628740" name="Picture 2" descr="A white skir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628740" name="Picture 2" descr="A white skirt on a wall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9B4EE11" wp14:editId="3E6DD1C7">
            <wp:extent cx="5919470" cy="9144000"/>
            <wp:effectExtent l="0" t="0" r="0" b="0"/>
            <wp:docPr id="1684652861" name="Picture 3" descr="A white skirt on a 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652861" name="Picture 3" descr="A white skirt on a rack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04291A0" wp14:editId="7A602D46">
            <wp:extent cx="6858000" cy="8634730"/>
            <wp:effectExtent l="0" t="0" r="0" b="1270"/>
            <wp:docPr id="1182925353" name="Picture 4" descr="A white skirt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925353" name="Picture 4" descr="A white skirt on a grid wal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3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4A28401" wp14:editId="26432E9E">
            <wp:extent cx="5547360" cy="9144000"/>
            <wp:effectExtent l="0" t="0" r="2540" b="0"/>
            <wp:docPr id="644853815" name="Picture 5" descr="A white pants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853815" name="Picture 5" descr="A white pants on a wall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A89B7D9" wp14:editId="610C0C5D">
            <wp:extent cx="6858000" cy="5909945"/>
            <wp:effectExtent l="0" t="0" r="0" b="0"/>
            <wp:docPr id="177619233" name="Picture 6" descr="A close up of a white pa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19233" name="Picture 6" descr="A close up of a white pant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0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298DA" w14:textId="77777777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79CECDF7" w14:textId="77777777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51D7B81E" w14:textId="77777777" w:rsidR="002F1F7F" w:rsidRDefault="002F1F7F" w:rsidP="002F1F7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2F1F7F" w:rsidRPr="00023D07" w14:paraId="136EF189" w14:textId="77777777" w:rsidTr="001F250D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F2DE4" w14:textId="77777777" w:rsidR="002F1F7F" w:rsidRPr="00023D07" w:rsidRDefault="002F1F7F" w:rsidP="001F250D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0593F" w14:textId="77777777" w:rsidR="002F1F7F" w:rsidRPr="00023D07" w:rsidRDefault="002F1F7F" w:rsidP="001F250D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CA26D" w14:textId="77777777" w:rsidR="002F1F7F" w:rsidRPr="00023D07" w:rsidRDefault="002F1F7F" w:rsidP="001F250D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FEF97" w14:textId="77777777" w:rsidR="002F1F7F" w:rsidRPr="00023D07" w:rsidRDefault="002F1F7F" w:rsidP="001F250D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72BFB" w14:textId="77777777" w:rsidR="002F1F7F" w:rsidRPr="00023D07" w:rsidRDefault="002F1F7F" w:rsidP="001F250D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2F1F7F" w14:paraId="6835839C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234D4D6" w14:textId="77777777" w:rsidR="002F1F7F" w:rsidRDefault="002F1F7F" w:rsidP="001F250D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FD5D4D5" w14:textId="77777777" w:rsidR="002F1F7F" w:rsidRDefault="002F1F7F" w:rsidP="001F250D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Aug 28, 2025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2952C6F9" w14:textId="77777777" w:rsidR="002F1F7F" w:rsidRDefault="002F1F7F" w:rsidP="001F250D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7A7FEE5" w14:textId="77777777" w:rsidR="002F1F7F" w:rsidRDefault="002F1F7F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The Barrel Antique Mall</w:t>
            </w:r>
            <w:r>
              <w:rPr>
                <w:noProof/>
                <w:color w:val="4472C4" w:themeColor="accent1"/>
              </w:rPr>
              <w:br/>
              <w:t>5850 S. 6</w:t>
            </w:r>
            <w:r w:rsidRPr="00A86799">
              <w:rPr>
                <w:noProof/>
                <w:color w:val="4472C4" w:themeColor="accent1"/>
                <w:vertAlign w:val="superscript"/>
              </w:rPr>
              <w:t>th</w:t>
            </w:r>
            <w:r>
              <w:rPr>
                <w:noProof/>
                <w:color w:val="4472C4" w:themeColor="accent1"/>
              </w:rPr>
              <w:t xml:space="preserve"> Street Road</w:t>
            </w:r>
            <w:r>
              <w:rPr>
                <w:noProof/>
                <w:color w:val="4472C4" w:themeColor="accent1"/>
              </w:rPr>
              <w:br/>
              <w:t>Springfield, IL 62703-5147</w:t>
            </w:r>
            <w:r>
              <w:rPr>
                <w:noProof/>
                <w:color w:val="4472C4" w:themeColor="accent1"/>
              </w:rPr>
              <w:br/>
            </w:r>
            <w:r>
              <w:rPr>
                <w:noProof/>
                <w:color w:val="4472C4" w:themeColor="accent1"/>
              </w:rPr>
              <w:br/>
              <w:t>217 585 1438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2EA7920" w14:textId="77B83116" w:rsidR="002F1F7F" w:rsidRDefault="002F1F7F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$10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F1F7F" w14:paraId="44F048A6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806E058" w14:textId="77777777" w:rsidR="002F1F7F" w:rsidRPr="00023D07" w:rsidRDefault="002F1F7F" w:rsidP="001F250D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6AD986A7" w14:textId="77777777" w:rsidR="002F1F7F" w:rsidRDefault="002F1F7F" w:rsidP="001F250D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60FAA15" w14:textId="77777777" w:rsidR="002F1F7F" w:rsidRDefault="002F1F7F" w:rsidP="001F250D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11FCB362" w14:textId="77777777" w:rsidR="002F1F7F" w:rsidRPr="004E673A" w:rsidRDefault="002F1F7F" w:rsidP="001F250D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67A8295" w14:textId="77777777" w:rsidR="002F1F7F" w:rsidRDefault="002F1F7F" w:rsidP="001F250D">
            <w:pPr>
              <w:rPr>
                <w:color w:val="4472C4" w:themeColor="accent1"/>
              </w:rPr>
            </w:pPr>
          </w:p>
        </w:tc>
      </w:tr>
      <w:tr w:rsidR="002F1F7F" w14:paraId="6EE60EAF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1FDCD3" w14:textId="77777777" w:rsidR="002F1F7F" w:rsidRPr="00023D07" w:rsidRDefault="002F1F7F" w:rsidP="001F250D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E67604B" w14:textId="77777777" w:rsidR="002F1F7F" w:rsidRDefault="002F1F7F" w:rsidP="001F250D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3D66E8A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5719CA7A" w14:textId="77777777" w:rsidTr="001F35A1">
        <w:tc>
          <w:tcPr>
            <w:tcW w:w="2153" w:type="dxa"/>
          </w:tcPr>
          <w:p w14:paraId="645B7E58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50AEA7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2ED25BD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261FBA73" w14:textId="77777777" w:rsidTr="001F35A1">
        <w:tc>
          <w:tcPr>
            <w:tcW w:w="2153" w:type="dxa"/>
          </w:tcPr>
          <w:p w14:paraId="13798AD5" w14:textId="006C9EA5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8CFBF0F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14E16656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A409303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3BDC2AE1" w14:textId="77777777" w:rsidTr="00BD0010">
        <w:tc>
          <w:tcPr>
            <w:tcW w:w="5395" w:type="dxa"/>
          </w:tcPr>
          <w:p w14:paraId="0A54ADA3" w14:textId="4646512F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B30202">
              <w:rPr>
                <w:color w:val="4472C4" w:themeColor="accent1"/>
              </w:rPr>
              <w:t>Petticoat for use with bustle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D960DFE" w14:textId="13D28DE1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30202">
              <w:rPr>
                <w:noProof/>
                <w:color w:val="4472C4" w:themeColor="accent1"/>
              </w:rPr>
              <w:t>19</w:t>
            </w:r>
            <w:r w:rsidR="004D090A">
              <w:rPr>
                <w:noProof/>
                <w:color w:val="4472C4" w:themeColor="accent1"/>
              </w:rPr>
              <w:t>1</w:t>
            </w:r>
            <w:r w:rsidR="00B30202"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D090A">
              <w:rPr>
                <w:noProof/>
                <w:color w:val="4472C4" w:themeColor="accent1"/>
              </w:rPr>
              <w:t>20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A3C9ED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16865E4B" w14:textId="7974AA70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65B279DC" w14:textId="77777777" w:rsidTr="00BD0010">
        <w:tc>
          <w:tcPr>
            <w:tcW w:w="5395" w:type="dxa"/>
          </w:tcPr>
          <w:p w14:paraId="0865C618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436D3DB7" w14:textId="368F6A32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9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0E57BC2" w14:textId="451241E3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30202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EC998FF" w14:textId="062AB0C4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B30202">
              <w:rPr>
                <w:noProof/>
                <w:color w:val="4472C4" w:themeColor="accent1"/>
              </w:rPr>
              <w:t>38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C2C15" w:rsidRPr="00AD5CE1">
              <w:rPr>
                <w:noProof/>
                <w:color w:val="4472C4" w:themeColor="accent1"/>
              </w:rPr>
              <w:t>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66FF281B" w14:textId="77777777" w:rsidR="0097550E" w:rsidRPr="00AD5CE1" w:rsidRDefault="0097550E" w:rsidP="008B31F5"/>
        </w:tc>
      </w:tr>
      <w:tr w:rsidR="006C2C15" w:rsidRPr="00AD5CE1" w14:paraId="30CAF6A2" w14:textId="77777777" w:rsidTr="00BD0010">
        <w:tc>
          <w:tcPr>
            <w:tcW w:w="5395" w:type="dxa"/>
          </w:tcPr>
          <w:p w14:paraId="0AF9D5E6" w14:textId="626A6C12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2D8F9E64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79BC20E4" w14:textId="77777777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4146BE5E" w14:textId="77777777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5201F96F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BA21ADF" w14:textId="77777777" w:rsidTr="00BD0010">
        <w:tc>
          <w:tcPr>
            <w:tcW w:w="10790" w:type="dxa"/>
            <w:gridSpan w:val="2"/>
          </w:tcPr>
          <w:p w14:paraId="7564807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04EDA03A" w14:textId="77777777" w:rsidR="00D83C6F" w:rsidRDefault="00D83C6F" w:rsidP="00AD5CE1"/>
    <w:p w14:paraId="2B2881ED" w14:textId="0CD1D2E8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567C30" w14:textId="77777777" w:rsidR="00BC4C1B" w:rsidRDefault="00BC4C1B" w:rsidP="00505854">
      <w:r>
        <w:separator/>
      </w:r>
    </w:p>
  </w:endnote>
  <w:endnote w:type="continuationSeparator" w:id="0">
    <w:p w14:paraId="14674AAA" w14:textId="77777777" w:rsidR="00BC4C1B" w:rsidRDefault="00BC4C1B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EC584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467C43A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400A67" w14:textId="77777777" w:rsidR="00BC4C1B" w:rsidRDefault="00BC4C1B" w:rsidP="00505854">
      <w:r>
        <w:separator/>
      </w:r>
    </w:p>
  </w:footnote>
  <w:footnote w:type="continuationSeparator" w:id="0">
    <w:p w14:paraId="406FD990" w14:textId="77777777" w:rsidR="00BC4C1B" w:rsidRDefault="00BC4C1B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7A5A2" w14:textId="18A23380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305A84">
      <w:rPr>
        <w:b/>
        <w:bCs/>
        <w:sz w:val="28"/>
        <w:szCs w:val="28"/>
      </w:rPr>
      <w:t>0560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4D090A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0FE9F10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C25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64C25"/>
    <w:rsid w:val="00070411"/>
    <w:rsid w:val="00073E72"/>
    <w:rsid w:val="00080474"/>
    <w:rsid w:val="000824AC"/>
    <w:rsid w:val="00092B03"/>
    <w:rsid w:val="000A5C4C"/>
    <w:rsid w:val="000A6FA1"/>
    <w:rsid w:val="000B0D76"/>
    <w:rsid w:val="000B42E3"/>
    <w:rsid w:val="000B4E1E"/>
    <w:rsid w:val="000B639E"/>
    <w:rsid w:val="000C7FF1"/>
    <w:rsid w:val="000D11AA"/>
    <w:rsid w:val="000D444D"/>
    <w:rsid w:val="000D6212"/>
    <w:rsid w:val="000D7FE4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1BFD"/>
    <w:rsid w:val="002A4097"/>
    <w:rsid w:val="002B1CEB"/>
    <w:rsid w:val="002B2ED8"/>
    <w:rsid w:val="002B7AA8"/>
    <w:rsid w:val="002C23D3"/>
    <w:rsid w:val="002D004D"/>
    <w:rsid w:val="002D2874"/>
    <w:rsid w:val="002E6D0A"/>
    <w:rsid w:val="002F1F7F"/>
    <w:rsid w:val="002F477D"/>
    <w:rsid w:val="002F5BE2"/>
    <w:rsid w:val="00305A84"/>
    <w:rsid w:val="0031009D"/>
    <w:rsid w:val="00313E29"/>
    <w:rsid w:val="003154FC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090A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434B0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AF1BB2"/>
    <w:rsid w:val="00B11B57"/>
    <w:rsid w:val="00B17501"/>
    <w:rsid w:val="00B232F3"/>
    <w:rsid w:val="00B243B4"/>
    <w:rsid w:val="00B30202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4C1B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B71C9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40DE2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6BD74"/>
  <w15:chartTrackingRefBased/>
  <w15:docId w15:val="{BA61E1F1-D7AB-124E-8E78-B79BFBBA2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8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4</cp:revision>
  <cp:lastPrinted>2025-09-12T18:28:00Z</cp:lastPrinted>
  <dcterms:created xsi:type="dcterms:W3CDTF">2025-09-12T18:28:00Z</dcterms:created>
  <dcterms:modified xsi:type="dcterms:W3CDTF">2025-09-13T16:42:00Z</dcterms:modified>
</cp:coreProperties>
</file>