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51CA01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10BF5FCF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18CB3AB4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74ED" w14:paraId="397B7B58" w14:textId="77777777" w:rsidTr="00D2396E">
        <w:tc>
          <w:tcPr>
            <w:tcW w:w="5395" w:type="dxa"/>
          </w:tcPr>
          <w:p w14:paraId="4797CF3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25F4C021" w14:textId="77777777" w:rsidR="00AC1870" w:rsidRDefault="00AC1870" w:rsidP="00D2396E">
            <w:r>
              <w:t>Back</w:t>
            </w:r>
          </w:p>
        </w:tc>
      </w:tr>
      <w:tr w:rsidR="008B74ED" w14:paraId="54FBAA22" w14:textId="77777777" w:rsidTr="00D2396E">
        <w:tc>
          <w:tcPr>
            <w:tcW w:w="5395" w:type="dxa"/>
          </w:tcPr>
          <w:p w14:paraId="5137B223" w14:textId="6ADA4827" w:rsidR="00AC1870" w:rsidRDefault="008B74ED" w:rsidP="00D2396E">
            <w:r>
              <w:rPr>
                <w:noProof/>
              </w:rPr>
              <w:drawing>
                <wp:inline distT="0" distB="0" distL="0" distR="0" wp14:anchorId="530EF701" wp14:editId="0E7587FD">
                  <wp:extent cx="3125630" cy="3670300"/>
                  <wp:effectExtent l="0" t="0" r="0" b="0"/>
                  <wp:docPr id="240096477" name="Picture 1" descr="A white shirt on a swing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096477" name="Picture 1" descr="A white shirt on a swinger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972" cy="3685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0B9DA61" w14:textId="0E1B7672" w:rsidR="00AC1870" w:rsidRDefault="008B74ED" w:rsidP="00D2396E">
            <w:r>
              <w:rPr>
                <w:noProof/>
              </w:rPr>
              <w:drawing>
                <wp:inline distT="0" distB="0" distL="0" distR="0" wp14:anchorId="4E9BBBCB" wp14:editId="3A6D4ED1">
                  <wp:extent cx="2945765" cy="3671296"/>
                  <wp:effectExtent l="0" t="0" r="635" b="0"/>
                  <wp:docPr id="166867153" name="Picture 2" descr="A white shirt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67153" name="Picture 2" descr="A white shirt on a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063" cy="3686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BAAD99" w14:textId="77777777" w:rsidR="00AC1870" w:rsidRDefault="00AC1870" w:rsidP="00AC1870">
      <w:pPr>
        <w:rPr>
          <w:b/>
          <w:bCs/>
          <w:color w:val="000000" w:themeColor="text1"/>
        </w:rPr>
      </w:pPr>
    </w:p>
    <w:p w14:paraId="75A298DA" w14:textId="73F4D00E" w:rsidR="00AC1870" w:rsidRDefault="008B74ED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69CD76D" wp14:editId="097A787F">
            <wp:extent cx="4187190" cy="9144000"/>
            <wp:effectExtent l="0" t="0" r="3810" b="0"/>
            <wp:docPr id="2118290365" name="Picture 3" descr="A receip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290365" name="Picture 3" descr="A receipt with black tex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19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608149" wp14:editId="15055AD6">
            <wp:extent cx="6858000" cy="8053070"/>
            <wp:effectExtent l="0" t="0" r="0" b="0"/>
            <wp:docPr id="914830788" name="Picture 4" descr="A white shirt on a swing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830788" name="Picture 4" descr="A white shirt on a swinger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5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744AE9" wp14:editId="4A114EB5">
            <wp:extent cx="6858000" cy="7103110"/>
            <wp:effectExtent l="0" t="0" r="0" b="0"/>
            <wp:docPr id="193613319" name="Picture 5" descr="A white shirt with brown stain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13319" name="Picture 5" descr="A white shirt with brown stains on i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0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D61C17" wp14:editId="798A4F4E">
            <wp:extent cx="9144000" cy="6858000"/>
            <wp:effectExtent l="0" t="0" r="0" b="0"/>
            <wp:docPr id="79333426" name="Picture 6" descr="A close up of a white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3426" name="Picture 6" descr="A close up of a white shir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29EFFB" wp14:editId="2C41F615">
            <wp:extent cx="9144000" cy="6858000"/>
            <wp:effectExtent l="0" t="0" r="0" b="0"/>
            <wp:docPr id="1716038023" name="Picture 7" descr="A close up of a white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038023" name="Picture 7" descr="A close up of a white shir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24A220" wp14:editId="409842A8">
            <wp:extent cx="6858000" cy="8547100"/>
            <wp:effectExtent l="0" t="0" r="0" b="0"/>
            <wp:docPr id="802449533" name="Picture 8" descr="A white shirt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449533" name="Picture 8" descr="A white shirt on a wall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E61F10" wp14:editId="5BDCCC58">
            <wp:extent cx="6858000" cy="6495415"/>
            <wp:effectExtent l="0" t="0" r="0" b="0"/>
            <wp:docPr id="1855062679" name="Picture 9" descr="A white shirt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062679" name="Picture 9" descr="A white shirt on a grid wall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9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DE9C8E" wp14:editId="5CAC5F9C">
            <wp:extent cx="6858000" cy="6241415"/>
            <wp:effectExtent l="0" t="0" r="0" b="0"/>
            <wp:docPr id="3476186" name="Picture 10" descr="A white shirt with a scuff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6186" name="Picture 10" descr="A white shirt with a scuff on it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4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79CECDF7" w14:textId="77777777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5B8ADA07" w14:textId="77777777" w:rsidR="008A756F" w:rsidRDefault="008A756F" w:rsidP="008A756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8A756F" w:rsidRPr="00023D07" w14:paraId="76901078" w14:textId="77777777" w:rsidTr="001F250D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B2C9C" w14:textId="77777777" w:rsidR="008A756F" w:rsidRPr="00023D07" w:rsidRDefault="008A756F" w:rsidP="001F250D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B565C" w14:textId="77777777" w:rsidR="008A756F" w:rsidRPr="00023D07" w:rsidRDefault="008A756F" w:rsidP="001F250D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CBA4C" w14:textId="77777777" w:rsidR="008A756F" w:rsidRPr="00023D07" w:rsidRDefault="008A756F" w:rsidP="001F250D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3DC44" w14:textId="77777777" w:rsidR="008A756F" w:rsidRPr="00023D07" w:rsidRDefault="008A756F" w:rsidP="001F250D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5CA55" w14:textId="77777777" w:rsidR="008A756F" w:rsidRPr="00023D07" w:rsidRDefault="008A756F" w:rsidP="001F250D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8A756F" w14:paraId="00E29A8D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FD4B386" w14:textId="77777777" w:rsidR="008A756F" w:rsidRDefault="008A756F" w:rsidP="001F250D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DF7CCC1" w14:textId="77777777" w:rsidR="008A756F" w:rsidRDefault="008A756F" w:rsidP="001F250D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Aug 28, 2025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56770757" w14:textId="77777777" w:rsidR="008A756F" w:rsidRDefault="008A756F" w:rsidP="001F250D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2F617EC8" w14:textId="77777777" w:rsidR="008A756F" w:rsidRDefault="008A756F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The Barrel Antique Mall</w:t>
            </w:r>
            <w:r>
              <w:rPr>
                <w:noProof/>
                <w:color w:val="4472C4" w:themeColor="accent1"/>
              </w:rPr>
              <w:br/>
              <w:t>5850 S. 6</w:t>
            </w:r>
            <w:r w:rsidRPr="00A86799">
              <w:rPr>
                <w:noProof/>
                <w:color w:val="4472C4" w:themeColor="accent1"/>
                <w:vertAlign w:val="superscript"/>
              </w:rPr>
              <w:t>th</w:t>
            </w:r>
            <w:r>
              <w:rPr>
                <w:noProof/>
                <w:color w:val="4472C4" w:themeColor="accent1"/>
              </w:rPr>
              <w:t xml:space="preserve"> Street Road</w:t>
            </w:r>
            <w:r>
              <w:rPr>
                <w:noProof/>
                <w:color w:val="4472C4" w:themeColor="accent1"/>
              </w:rPr>
              <w:br/>
              <w:t>Springfield, IL 62703-5147</w:t>
            </w:r>
            <w:r>
              <w:rPr>
                <w:noProof/>
                <w:color w:val="4472C4" w:themeColor="accent1"/>
              </w:rPr>
              <w:br/>
            </w:r>
            <w:r>
              <w:rPr>
                <w:noProof/>
                <w:color w:val="4472C4" w:themeColor="accent1"/>
              </w:rPr>
              <w:br/>
              <w:t>217 585 1438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A4980E4" w14:textId="4BF13B81" w:rsidR="008A756F" w:rsidRDefault="008A756F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$3</w:t>
            </w:r>
          </w:p>
        </w:tc>
      </w:tr>
      <w:tr w:rsidR="008A756F" w14:paraId="53A745FD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04FC008" w14:textId="77777777" w:rsidR="008A756F" w:rsidRPr="00023D07" w:rsidRDefault="008A756F" w:rsidP="001F250D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E86BE35" w14:textId="77777777" w:rsidR="008A756F" w:rsidRDefault="008A756F" w:rsidP="001F250D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723BF1A6" w14:textId="77777777" w:rsidR="008A756F" w:rsidRDefault="008A756F" w:rsidP="001F250D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0B24F3D" w14:textId="77777777" w:rsidR="008A756F" w:rsidRPr="004E673A" w:rsidRDefault="008A756F" w:rsidP="001F250D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3969A38" w14:textId="77777777" w:rsidR="008A756F" w:rsidRDefault="008A756F" w:rsidP="001F250D">
            <w:pPr>
              <w:rPr>
                <w:color w:val="4472C4" w:themeColor="accent1"/>
              </w:rPr>
            </w:pPr>
          </w:p>
        </w:tc>
      </w:tr>
      <w:tr w:rsidR="008A756F" w14:paraId="28A758CC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334D293" w14:textId="77777777" w:rsidR="008A756F" w:rsidRPr="00023D07" w:rsidRDefault="008A756F" w:rsidP="001F250D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2C7F3F2C" w14:textId="77777777" w:rsidR="008A756F" w:rsidRDefault="008A756F" w:rsidP="001F250D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53D66E8A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5719CA7A" w14:textId="77777777" w:rsidTr="001F35A1">
        <w:tc>
          <w:tcPr>
            <w:tcW w:w="2153" w:type="dxa"/>
          </w:tcPr>
          <w:p w14:paraId="645B7E58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250AEA7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2ED25BD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261FBA73" w14:textId="77777777" w:rsidTr="001F35A1">
        <w:tc>
          <w:tcPr>
            <w:tcW w:w="2153" w:type="dxa"/>
          </w:tcPr>
          <w:p w14:paraId="13798AD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38CFBF0F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14E16656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A409303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3BDC2AE1" w14:textId="77777777" w:rsidTr="00BD0010">
        <w:tc>
          <w:tcPr>
            <w:tcW w:w="5395" w:type="dxa"/>
          </w:tcPr>
          <w:p w14:paraId="0A54ADA3" w14:textId="5C23C7BA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8B74ED">
              <w:rPr>
                <w:color w:val="4472C4" w:themeColor="accent1"/>
              </w:rPr>
              <w:t>Men’s Nightshirt</w:t>
            </w:r>
          </w:p>
        </w:tc>
        <w:tc>
          <w:tcPr>
            <w:tcW w:w="5395" w:type="dxa"/>
          </w:tcPr>
          <w:p w14:paraId="6D960DFE" w14:textId="6F487FC7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B74ED">
              <w:rPr>
                <w:noProof/>
                <w:color w:val="4472C4" w:themeColor="accent1"/>
              </w:rPr>
              <w:t>19</w:t>
            </w:r>
            <w:r w:rsidR="00FD5B5C">
              <w:rPr>
                <w:noProof/>
                <w:color w:val="4472C4" w:themeColor="accent1"/>
              </w:rPr>
              <w:t>1</w:t>
            </w:r>
            <w:r w:rsidR="008B74ED"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FD5B5C">
              <w:rPr>
                <w:noProof/>
                <w:color w:val="4472C4" w:themeColor="accent1"/>
              </w:rPr>
              <w:t>20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A3C9ED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16865E4B" w14:textId="36C2AAF6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65B279DC" w14:textId="77777777" w:rsidTr="00BD0010">
        <w:tc>
          <w:tcPr>
            <w:tcW w:w="5395" w:type="dxa"/>
          </w:tcPr>
          <w:p w14:paraId="0865C618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436D3DB7" w14:textId="6B11E7A1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9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0E57BC2" w14:textId="18D87B43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B74ED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0EC998FF" w14:textId="4B02D216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8B74ED">
              <w:rPr>
                <w:noProof/>
                <w:color w:val="4472C4" w:themeColor="accent1"/>
              </w:rPr>
              <w:t>55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6C2C15" w:rsidRPr="00AD5CE1">
              <w:rPr>
                <w:noProof/>
                <w:color w:val="4472C4" w:themeColor="accent1"/>
              </w:rPr>
              <w:t>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66FF281B" w14:textId="77777777" w:rsidR="0097550E" w:rsidRPr="00AD5CE1" w:rsidRDefault="0097550E" w:rsidP="008B31F5"/>
        </w:tc>
      </w:tr>
      <w:tr w:rsidR="006C2C15" w:rsidRPr="00AD5CE1" w14:paraId="30CAF6A2" w14:textId="77777777" w:rsidTr="00BD0010">
        <w:tc>
          <w:tcPr>
            <w:tcW w:w="5395" w:type="dxa"/>
          </w:tcPr>
          <w:p w14:paraId="0AF9D5E6" w14:textId="7D6D1430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2D8F9E64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79BC20E4" w14:textId="77777777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4146BE5E" w14:textId="77777777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5201F96F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BA21ADF" w14:textId="77777777" w:rsidTr="00BD0010">
        <w:tc>
          <w:tcPr>
            <w:tcW w:w="10790" w:type="dxa"/>
            <w:gridSpan w:val="2"/>
          </w:tcPr>
          <w:p w14:paraId="7564807C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04EDA03A" w14:textId="77777777" w:rsidR="00D83C6F" w:rsidRDefault="00D83C6F" w:rsidP="00AD5CE1"/>
    <w:p w14:paraId="2B2881ED" w14:textId="724B8F80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default" r:id="rId18"/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2B0A42" w14:textId="77777777" w:rsidR="00864BE8" w:rsidRDefault="00864BE8" w:rsidP="00505854">
      <w:r>
        <w:separator/>
      </w:r>
    </w:p>
  </w:endnote>
  <w:endnote w:type="continuationSeparator" w:id="0">
    <w:p w14:paraId="36DCE1BE" w14:textId="77777777" w:rsidR="00864BE8" w:rsidRDefault="00864BE8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EC584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467C43A7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0D30E7" w14:textId="77777777" w:rsidR="00864BE8" w:rsidRDefault="00864BE8" w:rsidP="00505854">
      <w:r>
        <w:separator/>
      </w:r>
    </w:p>
  </w:footnote>
  <w:footnote w:type="continuationSeparator" w:id="0">
    <w:p w14:paraId="2686BE8A" w14:textId="77777777" w:rsidR="00864BE8" w:rsidRDefault="00864BE8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7A5A2" w14:textId="7550C978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14173D">
      <w:rPr>
        <w:b/>
        <w:bCs/>
        <w:sz w:val="28"/>
        <w:szCs w:val="28"/>
      </w:rPr>
      <w:t>0558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FD5B5C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0FE9F106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C25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64C25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D7FE4"/>
    <w:rsid w:val="000E2D35"/>
    <w:rsid w:val="000E5804"/>
    <w:rsid w:val="000E5EDF"/>
    <w:rsid w:val="000E77BC"/>
    <w:rsid w:val="000F6F59"/>
    <w:rsid w:val="001017BC"/>
    <w:rsid w:val="001023F2"/>
    <w:rsid w:val="00106BC9"/>
    <w:rsid w:val="0014173D"/>
    <w:rsid w:val="0015716E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525BA"/>
    <w:rsid w:val="002600E3"/>
    <w:rsid w:val="00267AD8"/>
    <w:rsid w:val="002714A1"/>
    <w:rsid w:val="00273AEA"/>
    <w:rsid w:val="002863A5"/>
    <w:rsid w:val="00287463"/>
    <w:rsid w:val="00287918"/>
    <w:rsid w:val="002A1BFD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180E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96901"/>
    <w:rsid w:val="004A3638"/>
    <w:rsid w:val="004B66A6"/>
    <w:rsid w:val="004B6BFF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434B0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C6E"/>
    <w:rsid w:val="006E3AE5"/>
    <w:rsid w:val="006F192B"/>
    <w:rsid w:val="006F5917"/>
    <w:rsid w:val="00703F19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06BA6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64BE8"/>
    <w:rsid w:val="008A756F"/>
    <w:rsid w:val="008B015A"/>
    <w:rsid w:val="008B148B"/>
    <w:rsid w:val="008B1C0F"/>
    <w:rsid w:val="008B31F5"/>
    <w:rsid w:val="008B74ED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A4E93"/>
    <w:rsid w:val="009C150B"/>
    <w:rsid w:val="009C2B5D"/>
    <w:rsid w:val="009C2BD8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A4EDE"/>
    <w:rsid w:val="00BC5B52"/>
    <w:rsid w:val="00BD0010"/>
    <w:rsid w:val="00BD428A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5240"/>
    <w:rsid w:val="00C36021"/>
    <w:rsid w:val="00C36A8D"/>
    <w:rsid w:val="00C371F0"/>
    <w:rsid w:val="00C47052"/>
    <w:rsid w:val="00C51999"/>
    <w:rsid w:val="00C6055B"/>
    <w:rsid w:val="00C63B79"/>
    <w:rsid w:val="00C65748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02FB"/>
    <w:rsid w:val="00E26D84"/>
    <w:rsid w:val="00E45385"/>
    <w:rsid w:val="00E56BDB"/>
    <w:rsid w:val="00E622A4"/>
    <w:rsid w:val="00E673CE"/>
    <w:rsid w:val="00E766A2"/>
    <w:rsid w:val="00E77D49"/>
    <w:rsid w:val="00E821A8"/>
    <w:rsid w:val="00E9435B"/>
    <w:rsid w:val="00EA5D9B"/>
    <w:rsid w:val="00EB3245"/>
    <w:rsid w:val="00EB408B"/>
    <w:rsid w:val="00EC1829"/>
    <w:rsid w:val="00EC4340"/>
    <w:rsid w:val="00ED61C7"/>
    <w:rsid w:val="00EE542D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D5B5C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6BD74"/>
  <w15:chartTrackingRefBased/>
  <w15:docId w15:val="{BA61E1F1-D7AB-124E-8E78-B79BFBBA2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10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4</cp:revision>
  <cp:lastPrinted>2025-09-12T18:24:00Z</cp:lastPrinted>
  <dcterms:created xsi:type="dcterms:W3CDTF">2025-09-12T18:24:00Z</dcterms:created>
  <dcterms:modified xsi:type="dcterms:W3CDTF">2025-09-13T16:42:00Z</dcterms:modified>
</cp:coreProperties>
</file>