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40FD6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B40FD6" w14:paraId="54FBAA22" w14:textId="77777777" w:rsidTr="00D2396E">
        <w:tc>
          <w:tcPr>
            <w:tcW w:w="5395" w:type="dxa"/>
          </w:tcPr>
          <w:p w14:paraId="5137B223" w14:textId="4F4B49C7" w:rsidR="00AC1870" w:rsidRDefault="00B40FD6" w:rsidP="00D2396E">
            <w:r>
              <w:rPr>
                <w:noProof/>
              </w:rPr>
              <w:drawing>
                <wp:inline distT="0" distB="0" distL="0" distR="0" wp14:anchorId="165A3A6D" wp14:editId="3DFB74BD">
                  <wp:extent cx="2878417" cy="3509270"/>
                  <wp:effectExtent l="0" t="0" r="5080" b="0"/>
                  <wp:docPr id="357095019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95019" name="Picture 1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44" cy="352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69177C17" w:rsidR="00AC1870" w:rsidRDefault="00B40FD6" w:rsidP="00D2396E">
            <w:r>
              <w:rPr>
                <w:noProof/>
              </w:rPr>
              <w:drawing>
                <wp:inline distT="0" distB="0" distL="0" distR="0" wp14:anchorId="45006C93" wp14:editId="78B7CB34">
                  <wp:extent cx="2599326" cy="3441700"/>
                  <wp:effectExtent l="0" t="0" r="4445" b="0"/>
                  <wp:docPr id="742102606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02606" name="Picture 2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73" cy="346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318C7A8F" w:rsidR="00AC1870" w:rsidRDefault="00B40FD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41DFDA2" wp14:editId="47D7715D">
            <wp:extent cx="4846320" cy="9144000"/>
            <wp:effectExtent l="0" t="0" r="5080" b="0"/>
            <wp:docPr id="1896869298" name="Picture 3" descr="A receipt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69298" name="Picture 3" descr="A receipt with numbers and lett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97FE2" wp14:editId="01EBA2F6">
            <wp:extent cx="6858000" cy="8361045"/>
            <wp:effectExtent l="0" t="0" r="0" b="0"/>
            <wp:docPr id="885175256" name="Picture 4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75256" name="Picture 4" descr="A white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0332B" wp14:editId="32083556">
            <wp:extent cx="6858000" cy="4061460"/>
            <wp:effectExtent l="0" t="0" r="0" b="2540"/>
            <wp:docPr id="1597824357" name="Picture 5" descr="A white dress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24357" name="Picture 5" descr="A white dress with lace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DBAC4" wp14:editId="304FD6AE">
            <wp:extent cx="6858000" cy="9080500"/>
            <wp:effectExtent l="0" t="0" r="0" b="0"/>
            <wp:docPr id="21041242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24213" name="Picture 21041242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A24D5" wp14:editId="53DDB05A">
            <wp:extent cx="6858000" cy="7425055"/>
            <wp:effectExtent l="0" t="0" r="0" b="4445"/>
            <wp:docPr id="2038001257" name="Picture 7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01257" name="Picture 7" descr="A close 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6942A" wp14:editId="3E8285B2">
            <wp:extent cx="6858000" cy="9109075"/>
            <wp:effectExtent l="0" t="0" r="0" b="0"/>
            <wp:docPr id="811178140" name="Picture 8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78140" name="Picture 8" descr="A white dress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C51594B" w14:textId="77777777" w:rsidR="00F462EB" w:rsidRDefault="00F462EB" w:rsidP="00F462E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462EB" w:rsidRPr="00023D07" w14:paraId="53435266" w14:textId="77777777" w:rsidTr="001F250D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827D" w14:textId="77777777" w:rsidR="00F462EB" w:rsidRPr="00023D07" w:rsidRDefault="00F462EB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D2FE" w14:textId="77777777" w:rsidR="00F462EB" w:rsidRPr="00023D07" w:rsidRDefault="00F462EB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5575" w14:textId="77777777" w:rsidR="00F462EB" w:rsidRPr="00023D07" w:rsidRDefault="00F462EB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34A8" w14:textId="77777777" w:rsidR="00F462EB" w:rsidRPr="00023D07" w:rsidRDefault="00F462EB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F1FD" w14:textId="77777777" w:rsidR="00F462EB" w:rsidRPr="00023D07" w:rsidRDefault="00F462EB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462EB" w14:paraId="068A6E6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BCE493" w14:textId="77777777" w:rsidR="00F462EB" w:rsidRDefault="00F462EB" w:rsidP="001F250D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99CD37" w14:textId="77777777" w:rsidR="00F462EB" w:rsidRDefault="00F462EB" w:rsidP="001F250D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3,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462B3CF" w14:textId="77777777" w:rsidR="00F462EB" w:rsidRDefault="00F462EB" w:rsidP="001F250D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998FD91" w14:textId="77777777" w:rsidR="00F462EB" w:rsidRDefault="00F462EB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Angela's Attic</w:t>
            </w:r>
            <w:r>
              <w:rPr>
                <w:noProof/>
                <w:color w:val="4472C4" w:themeColor="accent1"/>
              </w:rPr>
              <w:br/>
              <w:t>1020 Gardner St</w:t>
            </w:r>
            <w:r>
              <w:rPr>
                <w:noProof/>
                <w:color w:val="4472C4" w:themeColor="accent1"/>
              </w:rPr>
              <w:br/>
              <w:t>South Beloit, IL 61080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815 389 1579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D4476B2" w14:textId="5F8A9F3C" w:rsidR="00F462EB" w:rsidRDefault="00F462EB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</w:t>
            </w:r>
            <w:r w:rsidR="00B40FD6">
              <w:rPr>
                <w:color w:val="4472C4" w:themeColor="accent1"/>
              </w:rPr>
              <w:t>7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462EB" w14:paraId="3E2A359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B9E978" w14:textId="77777777" w:rsidR="00F462EB" w:rsidRPr="00023D07" w:rsidRDefault="00F462EB" w:rsidP="001F250D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23E4CBB" w14:textId="77777777" w:rsidR="00F462EB" w:rsidRDefault="00F462EB" w:rsidP="001F250D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B1254E3" w14:textId="77777777" w:rsidR="00F462EB" w:rsidRDefault="00F462EB" w:rsidP="001F250D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94F4FB9" w14:textId="77777777" w:rsidR="00F462EB" w:rsidRPr="004E673A" w:rsidRDefault="00F462EB" w:rsidP="001F250D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B25315" w14:textId="77777777" w:rsidR="00F462EB" w:rsidRDefault="00F462EB" w:rsidP="001F250D">
            <w:pPr>
              <w:rPr>
                <w:color w:val="4472C4" w:themeColor="accent1"/>
              </w:rPr>
            </w:pPr>
          </w:p>
        </w:tc>
      </w:tr>
      <w:tr w:rsidR="00F462EB" w14:paraId="58736EC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4574137" w14:textId="77777777" w:rsidR="00F462EB" w:rsidRPr="00023D07" w:rsidRDefault="00F462EB" w:rsidP="001F250D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6DC6E0" w14:textId="77777777" w:rsidR="00F462EB" w:rsidRDefault="00F462EB" w:rsidP="001F250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19CFEAC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B40FD6">
              <w:rPr>
                <w:color w:val="4472C4" w:themeColor="accent1"/>
              </w:rPr>
              <w:t>Chamise / Dress</w:t>
            </w:r>
          </w:p>
        </w:tc>
        <w:tc>
          <w:tcPr>
            <w:tcW w:w="5395" w:type="dxa"/>
          </w:tcPr>
          <w:p w14:paraId="6D960DFE" w14:textId="0782C31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40FD6">
              <w:rPr>
                <w:noProof/>
                <w:color w:val="4472C4" w:themeColor="accent1"/>
              </w:rPr>
              <w:t>19</w:t>
            </w:r>
            <w:r w:rsidR="00D4119F">
              <w:rPr>
                <w:noProof/>
                <w:color w:val="4472C4" w:themeColor="accent1"/>
              </w:rPr>
              <w:t>1</w:t>
            </w:r>
            <w:r w:rsidR="00B40FD6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119F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264F6C7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4340223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0EF23BD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40FD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77DE4D4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40FD6">
              <w:rPr>
                <w:noProof/>
                <w:color w:val="4472C4" w:themeColor="accent1"/>
              </w:rPr>
              <w:t>16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1DDE5F3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0A223FEA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E631D" w14:textId="77777777" w:rsidR="0097033C" w:rsidRDefault="0097033C" w:rsidP="00505854">
      <w:r>
        <w:separator/>
      </w:r>
    </w:p>
  </w:endnote>
  <w:endnote w:type="continuationSeparator" w:id="0">
    <w:p w14:paraId="211A08DB" w14:textId="77777777" w:rsidR="0097033C" w:rsidRDefault="0097033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292EA" w14:textId="77777777" w:rsidR="0097033C" w:rsidRDefault="0097033C" w:rsidP="00505854">
      <w:r>
        <w:separator/>
      </w:r>
    </w:p>
  </w:footnote>
  <w:footnote w:type="continuationSeparator" w:id="0">
    <w:p w14:paraId="16BE308C" w14:textId="77777777" w:rsidR="0097033C" w:rsidRDefault="0097033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01617F5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4491E">
      <w:rPr>
        <w:b/>
        <w:bCs/>
        <w:sz w:val="28"/>
        <w:szCs w:val="28"/>
      </w:rPr>
      <w:t>0554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4119F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57344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13282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0BDD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033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37A44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0FD6"/>
    <w:rsid w:val="00B4491E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119F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462EB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2025-09-12T17:59:00Z</cp:lastPrinted>
  <dcterms:created xsi:type="dcterms:W3CDTF">2025-09-12T17:59:00Z</dcterms:created>
  <dcterms:modified xsi:type="dcterms:W3CDTF">2025-09-13T16:43:00Z</dcterms:modified>
</cp:coreProperties>
</file>