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5"/>
        <w:gridCol w:w="5455"/>
      </w:tblGrid>
      <w:tr w:rsidR="00FC54B6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FC54B6" w14:paraId="54FBAA22" w14:textId="77777777" w:rsidTr="00D2396E">
        <w:tc>
          <w:tcPr>
            <w:tcW w:w="5395" w:type="dxa"/>
          </w:tcPr>
          <w:p w14:paraId="5137B223" w14:textId="3C66A751" w:rsidR="00AC1870" w:rsidRDefault="00FC54B6" w:rsidP="00D2396E">
            <w:r>
              <w:rPr>
                <w:noProof/>
              </w:rPr>
              <w:drawing>
                <wp:inline distT="0" distB="0" distL="0" distR="0" wp14:anchorId="492DB228" wp14:editId="7564368F">
                  <wp:extent cx="3269880" cy="3275330"/>
                  <wp:effectExtent l="0" t="0" r="0" b="1270"/>
                  <wp:docPr id="36709577" name="Picture 1" descr="A white baby romper on grid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09577" name="Picture 1" descr="A white baby romper on grid pap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663" cy="329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7E6722E7" w:rsidR="00AC1870" w:rsidRDefault="00FC54B6" w:rsidP="00D2396E">
            <w:r>
              <w:rPr>
                <w:noProof/>
              </w:rPr>
              <w:drawing>
                <wp:inline distT="0" distB="0" distL="0" distR="0" wp14:anchorId="55B2E5D6" wp14:editId="5FF281A3">
                  <wp:extent cx="3336814" cy="3275330"/>
                  <wp:effectExtent l="0" t="0" r="3810" b="1270"/>
                  <wp:docPr id="16261474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147440" name="Picture 162614744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833" cy="328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108A619B" w:rsidR="00AC1870" w:rsidRDefault="00FC54B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748788B" wp14:editId="4DF4133D">
            <wp:extent cx="4897755" cy="9144000"/>
            <wp:effectExtent l="0" t="0" r="4445" b="0"/>
            <wp:docPr id="1109776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76077" name="Picture 11097760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E5C04" wp14:editId="7FC4A6E6">
            <wp:extent cx="6858000" cy="6869430"/>
            <wp:effectExtent l="0" t="0" r="0" b="1270"/>
            <wp:docPr id="20931269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26959" name="Picture 20931269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54878" wp14:editId="441F4C73">
            <wp:extent cx="6858000" cy="4163695"/>
            <wp:effectExtent l="0" t="0" r="0" b="1905"/>
            <wp:docPr id="19627607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60736" name="Picture 19627607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201F9" wp14:editId="5F225B8E">
            <wp:extent cx="6858000" cy="4244975"/>
            <wp:effectExtent l="0" t="0" r="0" b="0"/>
            <wp:docPr id="193888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855" name="Picture 193888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E8CF3" wp14:editId="6888B205">
            <wp:extent cx="6858000" cy="4208145"/>
            <wp:effectExtent l="0" t="0" r="0" b="0"/>
            <wp:docPr id="15879685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68514" name="Picture 15879685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F66A5" wp14:editId="45B26991">
            <wp:extent cx="6858000" cy="3724910"/>
            <wp:effectExtent l="0" t="0" r="0" b="0"/>
            <wp:docPr id="14941451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45144" name="Picture 14941451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55935" wp14:editId="1A799769">
            <wp:extent cx="6858000" cy="5143500"/>
            <wp:effectExtent l="0" t="0" r="0" b="0"/>
            <wp:docPr id="3819661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66191" name="Picture 3819661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F40D1" wp14:editId="25ADE010">
            <wp:extent cx="6858000" cy="6731635"/>
            <wp:effectExtent l="0" t="0" r="0" b="0"/>
            <wp:docPr id="10620607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60758" name="Picture 10620607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DC076CB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10D21D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F92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C5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D8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CAC4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B4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B99707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78A79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E8103C" w14:textId="009F8BBD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C54B6">
              <w:rPr>
                <w:noProof/>
                <w:color w:val="4472C4" w:themeColor="accent1"/>
              </w:rPr>
              <w:t>Sep 3,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3C3A43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7EAFD6" w14:textId="48E78796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C54B6">
              <w:rPr>
                <w:noProof/>
                <w:color w:val="4472C4" w:themeColor="accent1"/>
              </w:rPr>
              <w:t>Angela's Attic</w:t>
            </w:r>
            <w:r w:rsidR="00FC54B6">
              <w:rPr>
                <w:noProof/>
                <w:color w:val="4472C4" w:themeColor="accent1"/>
              </w:rPr>
              <w:br/>
              <w:t>1020 Gardner St</w:t>
            </w:r>
            <w:r w:rsidR="00FC54B6">
              <w:rPr>
                <w:noProof/>
                <w:color w:val="4472C4" w:themeColor="accent1"/>
              </w:rPr>
              <w:br/>
              <w:t>South Beloit, IL 61080</w:t>
            </w:r>
            <w:r w:rsidR="00FC54B6">
              <w:rPr>
                <w:noProof/>
                <w:color w:val="4472C4" w:themeColor="accent1"/>
              </w:rPr>
              <w:br/>
            </w:r>
            <w:r w:rsidR="00FC54B6">
              <w:rPr>
                <w:noProof/>
                <w:color w:val="4472C4" w:themeColor="accent1"/>
              </w:rPr>
              <w:br/>
              <w:t>815 389 1579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2C7BE2" w14:textId="15E1967A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C54B6">
              <w:rPr>
                <w:color w:val="4472C4" w:themeColor="accent1"/>
              </w:rPr>
              <w:t>$15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47F2396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7C0CCC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A03D53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017500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672850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826F3D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4A20B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90C76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3EDA50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288861A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31483">
              <w:rPr>
                <w:color w:val="4472C4" w:themeColor="accent1"/>
              </w:rPr>
              <w:t>Child's Romper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960DFE" w14:textId="5C8DFB7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31483">
              <w:rPr>
                <w:noProof/>
                <w:color w:val="4472C4" w:themeColor="accent1"/>
              </w:rPr>
              <w:t>19</w:t>
            </w:r>
            <w:r w:rsidR="00FD15AB">
              <w:rPr>
                <w:noProof/>
                <w:color w:val="4472C4" w:themeColor="accent1"/>
              </w:rPr>
              <w:t>1</w:t>
            </w:r>
            <w:r w:rsidR="00231483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D15AB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7A1D0FA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7931F09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3EFCB61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3148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7F6E55E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31483">
              <w:rPr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19E64CD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59F55EF4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F4AA3" w14:textId="77777777" w:rsidR="004F246C" w:rsidRDefault="004F246C" w:rsidP="00505854">
      <w:r>
        <w:separator/>
      </w:r>
    </w:p>
  </w:endnote>
  <w:endnote w:type="continuationSeparator" w:id="0">
    <w:p w14:paraId="63016D30" w14:textId="77777777" w:rsidR="004F246C" w:rsidRDefault="004F246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E47F4" w14:textId="77777777" w:rsidR="004F246C" w:rsidRDefault="004F246C" w:rsidP="00505854">
      <w:r>
        <w:separator/>
      </w:r>
    </w:p>
  </w:footnote>
  <w:footnote w:type="continuationSeparator" w:id="0">
    <w:p w14:paraId="42A0A15F" w14:textId="77777777" w:rsidR="004F246C" w:rsidRDefault="004F246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3FDDB46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32010">
      <w:rPr>
        <w:b/>
        <w:bCs/>
        <w:sz w:val="28"/>
        <w:szCs w:val="28"/>
      </w:rPr>
      <w:t>0553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D15A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7B0"/>
    <w:rsid w:val="002129CF"/>
    <w:rsid w:val="00213B0B"/>
    <w:rsid w:val="00217F84"/>
    <w:rsid w:val="00221770"/>
    <w:rsid w:val="002258B0"/>
    <w:rsid w:val="00227DD1"/>
    <w:rsid w:val="00230F2A"/>
    <w:rsid w:val="00231483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1F4D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246C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00AD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4E11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2010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A47AA"/>
    <w:rsid w:val="00FC54B6"/>
    <w:rsid w:val="00FD15AB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2025-09-12T17:52:00Z</cp:lastPrinted>
  <dcterms:created xsi:type="dcterms:W3CDTF">2025-09-12T17:52:00Z</dcterms:created>
  <dcterms:modified xsi:type="dcterms:W3CDTF">2025-09-13T16:43:00Z</dcterms:modified>
</cp:coreProperties>
</file>