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1CA01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0BF5FCF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8CB3AB4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A2008" w14:paraId="397B7B58" w14:textId="77777777" w:rsidTr="00D2396E">
        <w:tc>
          <w:tcPr>
            <w:tcW w:w="5395" w:type="dxa"/>
          </w:tcPr>
          <w:p w14:paraId="4797CF3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25F4C021" w14:textId="77777777" w:rsidR="00AC1870" w:rsidRDefault="00AC1870" w:rsidP="00D2396E">
            <w:r>
              <w:t>Back</w:t>
            </w:r>
          </w:p>
        </w:tc>
      </w:tr>
      <w:tr w:rsidR="005A2008" w14:paraId="54FBAA22" w14:textId="77777777" w:rsidTr="00D2396E">
        <w:tc>
          <w:tcPr>
            <w:tcW w:w="5395" w:type="dxa"/>
          </w:tcPr>
          <w:p w14:paraId="5137B223" w14:textId="09812CA3" w:rsidR="00AC1870" w:rsidRDefault="005A2008" w:rsidP="00D2396E">
            <w:r>
              <w:rPr>
                <w:noProof/>
              </w:rPr>
              <w:drawing>
                <wp:inline distT="0" distB="0" distL="0" distR="0" wp14:anchorId="3B9A1ABE" wp14:editId="184F4F6B">
                  <wp:extent cx="2997200" cy="2860105"/>
                  <wp:effectExtent l="0" t="0" r="0" b="0"/>
                  <wp:docPr id="1210960930" name="Picture 1" descr="A white shir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60930" name="Picture 1" descr="A white shir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633" cy="288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0B9DA61" w14:textId="12CFF013" w:rsidR="00AC1870" w:rsidRDefault="005A2008" w:rsidP="00D2396E">
            <w:r>
              <w:rPr>
                <w:noProof/>
              </w:rPr>
              <w:drawing>
                <wp:inline distT="0" distB="0" distL="0" distR="0" wp14:anchorId="4E39CCF0" wp14:editId="041798D8">
                  <wp:extent cx="2985255" cy="2860040"/>
                  <wp:effectExtent l="0" t="0" r="0" b="0"/>
                  <wp:docPr id="95281485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814859" name="Picture 95281485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388" cy="289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AAD99" w14:textId="2B53723D" w:rsidR="00AC1870" w:rsidRDefault="005A2008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1C5D6B7" wp14:editId="33B10740">
            <wp:extent cx="5080635" cy="9144000"/>
            <wp:effectExtent l="0" t="0" r="0" b="0"/>
            <wp:docPr id="5247479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47960" name="Picture 5247479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9C4F37D" wp14:editId="1D78590D">
            <wp:extent cx="6858000" cy="6544310"/>
            <wp:effectExtent l="0" t="0" r="0" b="0"/>
            <wp:docPr id="10342624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62459" name="Picture 10342624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616332D" wp14:editId="3053E4AC">
            <wp:extent cx="6858000" cy="3105785"/>
            <wp:effectExtent l="0" t="0" r="0" b="5715"/>
            <wp:docPr id="13763058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05871" name="Picture 137630587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E7451F1" wp14:editId="3EC540CE">
            <wp:extent cx="6858000" cy="5705475"/>
            <wp:effectExtent l="0" t="0" r="0" b="0"/>
            <wp:docPr id="17854829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82949" name="Picture 17854829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CEB8BEF" wp14:editId="409211E4">
            <wp:extent cx="6858000" cy="6570345"/>
            <wp:effectExtent l="0" t="0" r="0" b="0"/>
            <wp:docPr id="20883270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327073" name="Picture 208832707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B524A54" wp14:editId="79189ED4">
            <wp:extent cx="6858000" cy="3037840"/>
            <wp:effectExtent l="0" t="0" r="0" b="0"/>
            <wp:docPr id="16886299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29959" name="Picture 168862995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298DA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9CECDF7" w14:textId="77777777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1712E425" w14:textId="77777777" w:rsidR="00E261B2" w:rsidRDefault="00E261B2" w:rsidP="00E261B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E261B2" w:rsidRPr="00023D07" w14:paraId="76A02394" w14:textId="77777777" w:rsidTr="001F250D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71A1C" w14:textId="77777777" w:rsidR="00E261B2" w:rsidRPr="00023D07" w:rsidRDefault="00E261B2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86A0" w14:textId="77777777" w:rsidR="00E261B2" w:rsidRPr="00023D07" w:rsidRDefault="00E261B2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69BE4" w14:textId="77777777" w:rsidR="00E261B2" w:rsidRPr="00023D07" w:rsidRDefault="00E261B2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745A8" w14:textId="77777777" w:rsidR="00E261B2" w:rsidRPr="00023D07" w:rsidRDefault="00E261B2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810FB" w14:textId="77777777" w:rsidR="00E261B2" w:rsidRPr="00023D07" w:rsidRDefault="00E261B2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E261B2" w14:paraId="49E2F658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881E005" w14:textId="77777777" w:rsidR="00E261B2" w:rsidRDefault="00E261B2" w:rsidP="001F250D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97C1861" w14:textId="77777777" w:rsidR="00E261B2" w:rsidRDefault="00E261B2" w:rsidP="001F250D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Sep 3,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18BFFEC2" w14:textId="77777777" w:rsidR="00E261B2" w:rsidRDefault="00E261B2" w:rsidP="001F250D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89D10D3" w14:textId="77777777" w:rsidR="00E261B2" w:rsidRDefault="00E261B2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Angela's Attic</w:t>
            </w:r>
            <w:r>
              <w:rPr>
                <w:noProof/>
                <w:color w:val="4472C4" w:themeColor="accent1"/>
              </w:rPr>
              <w:br/>
              <w:t>1020 Gardner St</w:t>
            </w:r>
            <w:r>
              <w:rPr>
                <w:noProof/>
                <w:color w:val="4472C4" w:themeColor="accent1"/>
              </w:rPr>
              <w:br/>
              <w:t>South Beloit, IL 61080</w:t>
            </w:r>
            <w:r>
              <w:rPr>
                <w:noProof/>
                <w:color w:val="4472C4" w:themeColor="accent1"/>
              </w:rPr>
              <w:br/>
            </w:r>
            <w:r>
              <w:rPr>
                <w:noProof/>
                <w:color w:val="4472C4" w:themeColor="accent1"/>
              </w:rPr>
              <w:br/>
              <w:t>815 389 1579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C9B38E8" w14:textId="7E7A25CE" w:rsidR="00E261B2" w:rsidRDefault="00E261B2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$1</w:t>
            </w:r>
            <w:r w:rsidR="00FB7C84">
              <w:rPr>
                <w:color w:val="4472C4" w:themeColor="accent1"/>
              </w:rPr>
              <w:t>3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261B2" w14:paraId="3C98CB80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311748C" w14:textId="77777777" w:rsidR="00E261B2" w:rsidRPr="00023D07" w:rsidRDefault="00E261B2" w:rsidP="001F250D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FB0EBE2" w14:textId="77777777" w:rsidR="00E261B2" w:rsidRDefault="00E261B2" w:rsidP="001F250D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15632D0" w14:textId="77777777" w:rsidR="00E261B2" w:rsidRDefault="00E261B2" w:rsidP="001F250D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2E83D31" w14:textId="77777777" w:rsidR="00E261B2" w:rsidRPr="004E673A" w:rsidRDefault="00E261B2" w:rsidP="001F250D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2803C5E" w14:textId="77777777" w:rsidR="00E261B2" w:rsidRDefault="00E261B2" w:rsidP="001F250D">
            <w:pPr>
              <w:rPr>
                <w:color w:val="4472C4" w:themeColor="accent1"/>
              </w:rPr>
            </w:pPr>
          </w:p>
        </w:tc>
      </w:tr>
      <w:tr w:rsidR="00E261B2" w14:paraId="50426983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CC3AFD0" w14:textId="77777777" w:rsidR="00E261B2" w:rsidRPr="00023D07" w:rsidRDefault="00E261B2" w:rsidP="001F250D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A3C8EE4" w14:textId="77777777" w:rsidR="00E261B2" w:rsidRDefault="00E261B2" w:rsidP="001F250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3D66E8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5719CA7A" w14:textId="77777777" w:rsidTr="001F35A1">
        <w:tc>
          <w:tcPr>
            <w:tcW w:w="2153" w:type="dxa"/>
          </w:tcPr>
          <w:p w14:paraId="645B7E58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50AEA7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ED25BD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261FBA73" w14:textId="77777777" w:rsidTr="001F35A1">
        <w:tc>
          <w:tcPr>
            <w:tcW w:w="2153" w:type="dxa"/>
          </w:tcPr>
          <w:p w14:paraId="13798AD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8CFBF0F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4E16656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A409303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BDC2AE1" w14:textId="77777777" w:rsidTr="00BD0010">
        <w:tc>
          <w:tcPr>
            <w:tcW w:w="5395" w:type="dxa"/>
          </w:tcPr>
          <w:p w14:paraId="0A54ADA3" w14:textId="29DE5832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FB7C84">
              <w:rPr>
                <w:color w:val="4472C4" w:themeColor="accent1"/>
              </w:rPr>
              <w:t>Child's Blouse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D960DFE" w14:textId="0965F903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B7C84">
              <w:rPr>
                <w:noProof/>
                <w:color w:val="4472C4" w:themeColor="accent1"/>
              </w:rPr>
              <w:t>19</w:t>
            </w:r>
            <w:r w:rsidR="00AE5B02">
              <w:rPr>
                <w:noProof/>
                <w:color w:val="4472C4" w:themeColor="accent1"/>
              </w:rPr>
              <w:t>1</w:t>
            </w:r>
            <w:r w:rsidR="00FB7C84"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E5B02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A3C9ED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6865E4B" w14:textId="382845CA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65B279DC" w14:textId="77777777" w:rsidTr="00BD0010">
        <w:tc>
          <w:tcPr>
            <w:tcW w:w="5395" w:type="dxa"/>
          </w:tcPr>
          <w:p w14:paraId="0865C618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436D3DB7" w14:textId="2ADAEF8F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9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0E57BC2" w14:textId="21F27D90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B7C84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EC998FF" w14:textId="4390E3CD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B7C84">
              <w:rPr>
                <w:noProof/>
                <w:color w:val="4472C4" w:themeColor="accent1"/>
              </w:rPr>
              <w:t>18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66FF281B" w14:textId="77777777" w:rsidR="0097550E" w:rsidRPr="00AD5CE1" w:rsidRDefault="0097550E" w:rsidP="008B31F5"/>
        </w:tc>
      </w:tr>
      <w:tr w:rsidR="006C2C15" w:rsidRPr="00AD5CE1" w14:paraId="30CAF6A2" w14:textId="77777777" w:rsidTr="00BD0010">
        <w:tc>
          <w:tcPr>
            <w:tcW w:w="5395" w:type="dxa"/>
          </w:tcPr>
          <w:p w14:paraId="0AF9D5E6" w14:textId="514012BA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2D8F9E64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9BC20E4" w14:textId="77777777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4146BE5E" w14:textId="77777777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5201F96F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BA21ADF" w14:textId="77777777" w:rsidTr="00BD0010">
        <w:tc>
          <w:tcPr>
            <w:tcW w:w="10790" w:type="dxa"/>
            <w:gridSpan w:val="2"/>
          </w:tcPr>
          <w:p w14:paraId="7564807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04EDA03A" w14:textId="77777777" w:rsidR="00D83C6F" w:rsidRDefault="00D83C6F" w:rsidP="00AD5CE1"/>
    <w:p w14:paraId="2B2881ED" w14:textId="330C4750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60EB9" w14:textId="77777777" w:rsidR="00324E62" w:rsidRDefault="00324E62" w:rsidP="00505854">
      <w:r>
        <w:separator/>
      </w:r>
    </w:p>
  </w:endnote>
  <w:endnote w:type="continuationSeparator" w:id="0">
    <w:p w14:paraId="29285B08" w14:textId="77777777" w:rsidR="00324E62" w:rsidRDefault="00324E6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EC584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67C43A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DEAF0" w14:textId="77777777" w:rsidR="00324E62" w:rsidRDefault="00324E62" w:rsidP="00505854">
      <w:r>
        <w:separator/>
      </w:r>
    </w:p>
  </w:footnote>
  <w:footnote w:type="continuationSeparator" w:id="0">
    <w:p w14:paraId="742EDC3B" w14:textId="77777777" w:rsidR="00324E62" w:rsidRDefault="00324E6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7A5A2" w14:textId="43453AE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741C93">
      <w:rPr>
        <w:b/>
        <w:bCs/>
        <w:sz w:val="28"/>
        <w:szCs w:val="28"/>
      </w:rPr>
      <w:t>0552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A3C3E">
      <w:rPr>
        <w:noProof/>
        <w:sz w:val="28"/>
        <w:szCs w:val="28"/>
      </w:rPr>
      <w:t>December 19, 2025</w:t>
    </w:r>
    <w:r w:rsidR="00505854" w:rsidRPr="002B7AA8">
      <w:rPr>
        <w:sz w:val="28"/>
        <w:szCs w:val="28"/>
      </w:rPr>
      <w:fldChar w:fldCharType="end"/>
    </w:r>
  </w:p>
  <w:p w14:paraId="0FE9F10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C25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64C25"/>
    <w:rsid w:val="00070411"/>
    <w:rsid w:val="00073E72"/>
    <w:rsid w:val="00080474"/>
    <w:rsid w:val="000824AC"/>
    <w:rsid w:val="00092B03"/>
    <w:rsid w:val="00096E27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D7FE4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46458"/>
    <w:rsid w:val="002525BA"/>
    <w:rsid w:val="002600E3"/>
    <w:rsid w:val="00267AD8"/>
    <w:rsid w:val="002714A1"/>
    <w:rsid w:val="00273AEA"/>
    <w:rsid w:val="002863A5"/>
    <w:rsid w:val="00287463"/>
    <w:rsid w:val="00287918"/>
    <w:rsid w:val="002A1BFD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24E62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475A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434B0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200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521F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41C93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1272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4E40"/>
    <w:rsid w:val="00A87BAA"/>
    <w:rsid w:val="00A93D63"/>
    <w:rsid w:val="00AA1435"/>
    <w:rsid w:val="00AB2E58"/>
    <w:rsid w:val="00AB3248"/>
    <w:rsid w:val="00AB3FE9"/>
    <w:rsid w:val="00AB4624"/>
    <w:rsid w:val="00AB4BCD"/>
    <w:rsid w:val="00AC1870"/>
    <w:rsid w:val="00AC377D"/>
    <w:rsid w:val="00AD12C2"/>
    <w:rsid w:val="00AD2D7D"/>
    <w:rsid w:val="00AD3821"/>
    <w:rsid w:val="00AD5CE1"/>
    <w:rsid w:val="00AE5B02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84D35"/>
    <w:rsid w:val="00CA10AB"/>
    <w:rsid w:val="00CA61DB"/>
    <w:rsid w:val="00CA664A"/>
    <w:rsid w:val="00CB23E2"/>
    <w:rsid w:val="00CB3F0A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1B2"/>
    <w:rsid w:val="00E26D84"/>
    <w:rsid w:val="00E45385"/>
    <w:rsid w:val="00E56BDB"/>
    <w:rsid w:val="00E622A4"/>
    <w:rsid w:val="00E673CE"/>
    <w:rsid w:val="00E73775"/>
    <w:rsid w:val="00E766A2"/>
    <w:rsid w:val="00E77D49"/>
    <w:rsid w:val="00E821A8"/>
    <w:rsid w:val="00E9435B"/>
    <w:rsid w:val="00E97C17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A3C3E"/>
    <w:rsid w:val="00FB7C84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6BD74"/>
  <w15:chartTrackingRefBased/>
  <w15:docId w15:val="{BA61E1F1-D7AB-124E-8E78-B79BFBBA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8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2025-12-20T03:22:00Z</cp:lastPrinted>
  <dcterms:created xsi:type="dcterms:W3CDTF">2025-12-20T03:22:00Z</dcterms:created>
  <dcterms:modified xsi:type="dcterms:W3CDTF">2025-12-20T03:22:00Z</dcterms:modified>
</cp:coreProperties>
</file>