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C08B5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0C08B5" w14:paraId="54FBAA22" w14:textId="77777777" w:rsidTr="00D2396E">
        <w:tc>
          <w:tcPr>
            <w:tcW w:w="5395" w:type="dxa"/>
          </w:tcPr>
          <w:p w14:paraId="5137B223" w14:textId="18B1453E" w:rsidR="00AC1870" w:rsidRDefault="000C08B5" w:rsidP="00D2396E">
            <w:r>
              <w:rPr>
                <w:noProof/>
              </w:rPr>
              <w:drawing>
                <wp:inline distT="0" distB="0" distL="0" distR="0" wp14:anchorId="63BA1A50" wp14:editId="52E8734D">
                  <wp:extent cx="3166998" cy="2713355"/>
                  <wp:effectExtent l="0" t="0" r="0" b="4445"/>
                  <wp:docPr id="988362593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62593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14" cy="27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681ED45A" w:rsidR="00AC1870" w:rsidRDefault="000C08B5" w:rsidP="00D2396E">
            <w:r>
              <w:rPr>
                <w:noProof/>
              </w:rPr>
              <w:drawing>
                <wp:inline distT="0" distB="0" distL="0" distR="0" wp14:anchorId="01C56328" wp14:editId="5436BC73">
                  <wp:extent cx="2755400" cy="2713049"/>
                  <wp:effectExtent l="0" t="0" r="635" b="5080"/>
                  <wp:docPr id="771040538" name="Picture 2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040538" name="Picture 2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60" cy="273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32E61FB5" w:rsidR="00AC1870" w:rsidRDefault="000C08B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776CABB" wp14:editId="00583D5D">
            <wp:extent cx="6858000" cy="5875655"/>
            <wp:effectExtent l="0" t="0" r="0" b="4445"/>
            <wp:docPr id="2118599629" name="Picture 3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99629" name="Picture 3" descr="A white sh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CF241" wp14:editId="1A3F1012">
            <wp:extent cx="6858000" cy="5901055"/>
            <wp:effectExtent l="0" t="0" r="0" b="4445"/>
            <wp:docPr id="2000479922" name="Picture 4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79922" name="Picture 4" descr="A whit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D3F08" wp14:editId="79C1C8BE">
            <wp:extent cx="9144000" cy="6858000"/>
            <wp:effectExtent l="0" t="0" r="0" b="0"/>
            <wp:docPr id="1095244170" name="Picture 5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44170" name="Picture 5" descr="A close up of a white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65655" wp14:editId="0BA5FC03">
            <wp:extent cx="6858000" cy="7078980"/>
            <wp:effectExtent l="0" t="0" r="0" b="0"/>
            <wp:docPr id="1072283457" name="Picture 6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3457" name="Picture 6" descr="A white sh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8D3AD" wp14:editId="0F31FC3A">
            <wp:extent cx="6858000" cy="6752590"/>
            <wp:effectExtent l="0" t="0" r="0" b="3810"/>
            <wp:docPr id="818291952" name="Picture 7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91952" name="Picture 7" descr="A white shirt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B315B" wp14:editId="3147165F">
            <wp:extent cx="6858000" cy="7606665"/>
            <wp:effectExtent l="0" t="0" r="0" b="635"/>
            <wp:docPr id="14490210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21046" name="Picture 14490210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C076CB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10D21D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F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C5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D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AC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99707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78A7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E8103C" w14:textId="72B8E32A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0550D">
              <w:rPr>
                <w:color w:val="4472C4" w:themeColor="accent1"/>
              </w:rPr>
              <w:t>Sep 7,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3C3A43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EAFD6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2C7BE2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47F2396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7C0CC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03D5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17500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672850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826F3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4A20B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90C76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3EDA50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30FC304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0C08B5">
              <w:rPr>
                <w:color w:val="4472C4" w:themeColor="accent1"/>
              </w:rPr>
              <w:t>Corsette Cover</w:t>
            </w:r>
          </w:p>
        </w:tc>
        <w:tc>
          <w:tcPr>
            <w:tcW w:w="5395" w:type="dxa"/>
          </w:tcPr>
          <w:p w14:paraId="6D960DFE" w14:textId="70E387D8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C08B5">
              <w:rPr>
                <w:noProof/>
                <w:color w:val="4472C4" w:themeColor="accent1"/>
              </w:rPr>
              <w:t>19</w:t>
            </w:r>
            <w:r w:rsidR="00177517">
              <w:rPr>
                <w:noProof/>
                <w:color w:val="4472C4" w:themeColor="accent1"/>
              </w:rPr>
              <w:t>1</w:t>
            </w:r>
            <w:r w:rsidR="000C08B5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77517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11226F5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1911D898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3D87B50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C08B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2EA4AC5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C08B5">
              <w:rPr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7275EE6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304959DD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1552D" w14:textId="77777777" w:rsidR="001E5F06" w:rsidRDefault="001E5F06" w:rsidP="00505854">
      <w:r>
        <w:separator/>
      </w:r>
    </w:p>
  </w:endnote>
  <w:endnote w:type="continuationSeparator" w:id="0">
    <w:p w14:paraId="384921AA" w14:textId="77777777" w:rsidR="001E5F06" w:rsidRDefault="001E5F0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BC473" w14:textId="77777777" w:rsidR="001E5F06" w:rsidRDefault="001E5F06" w:rsidP="00505854">
      <w:r>
        <w:separator/>
      </w:r>
    </w:p>
  </w:footnote>
  <w:footnote w:type="continuationSeparator" w:id="0">
    <w:p w14:paraId="1CA1F26E" w14:textId="77777777" w:rsidR="001E5F06" w:rsidRDefault="001E5F0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772A956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C7AB2">
      <w:rPr>
        <w:b/>
        <w:bCs/>
        <w:sz w:val="28"/>
        <w:szCs w:val="28"/>
      </w:rPr>
      <w:t>0548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77517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08B5"/>
    <w:rsid w:val="000C7FF1"/>
    <w:rsid w:val="000D11AA"/>
    <w:rsid w:val="000D444D"/>
    <w:rsid w:val="000D6212"/>
    <w:rsid w:val="000D710F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77517"/>
    <w:rsid w:val="001873C2"/>
    <w:rsid w:val="00193391"/>
    <w:rsid w:val="001A4C7E"/>
    <w:rsid w:val="001B0FD8"/>
    <w:rsid w:val="001B241F"/>
    <w:rsid w:val="001D0E37"/>
    <w:rsid w:val="001D5F02"/>
    <w:rsid w:val="001E334C"/>
    <w:rsid w:val="001E5F06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74BB3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6052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550D"/>
    <w:rsid w:val="00806BA6"/>
    <w:rsid w:val="00811A9E"/>
    <w:rsid w:val="00813626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741C"/>
    <w:rsid w:val="00D83995"/>
    <w:rsid w:val="00D83C6F"/>
    <w:rsid w:val="00D85E75"/>
    <w:rsid w:val="00D9283C"/>
    <w:rsid w:val="00D929DB"/>
    <w:rsid w:val="00DA697D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46339"/>
    <w:rsid w:val="00E56BDB"/>
    <w:rsid w:val="00E622A4"/>
    <w:rsid w:val="00E673CE"/>
    <w:rsid w:val="00E7192F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C7AB2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2025-09-12T17:53:00Z</cp:lastPrinted>
  <dcterms:created xsi:type="dcterms:W3CDTF">2025-09-12T17:53:00Z</dcterms:created>
  <dcterms:modified xsi:type="dcterms:W3CDTF">2025-09-13T16:43:00Z</dcterms:modified>
</cp:coreProperties>
</file>