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1CA01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0BF5FC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18CB3AB4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D71BA" w14:paraId="397B7B58" w14:textId="77777777" w:rsidTr="00D2396E">
        <w:tc>
          <w:tcPr>
            <w:tcW w:w="5395" w:type="dxa"/>
          </w:tcPr>
          <w:p w14:paraId="4797CF3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25F4C021" w14:textId="77777777" w:rsidR="00AC1870" w:rsidRDefault="00AC1870" w:rsidP="00D2396E">
            <w:r>
              <w:t>Back</w:t>
            </w:r>
          </w:p>
        </w:tc>
      </w:tr>
      <w:tr w:rsidR="001D71BA" w14:paraId="54FBAA22" w14:textId="77777777" w:rsidTr="00D2396E">
        <w:tc>
          <w:tcPr>
            <w:tcW w:w="5395" w:type="dxa"/>
          </w:tcPr>
          <w:p w14:paraId="5137B223" w14:textId="64AD59C6" w:rsidR="00AC1870" w:rsidRDefault="001D71BA" w:rsidP="00D2396E">
            <w:r>
              <w:rPr>
                <w:noProof/>
              </w:rPr>
              <w:drawing>
                <wp:inline distT="0" distB="0" distL="0" distR="0" wp14:anchorId="6959E914" wp14:editId="162746BE">
                  <wp:extent cx="3023695" cy="6019800"/>
                  <wp:effectExtent l="0" t="0" r="0" b="0"/>
                  <wp:docPr id="2008471379" name="Picture 1" descr="A white towel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471379" name="Picture 1" descr="A white towel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491" cy="604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0B9DA61" w14:textId="1EFB8CF5" w:rsidR="00AC1870" w:rsidRDefault="001D71BA" w:rsidP="00D2396E">
            <w:r>
              <w:rPr>
                <w:noProof/>
              </w:rPr>
              <w:drawing>
                <wp:inline distT="0" distB="0" distL="0" distR="0" wp14:anchorId="335B5D7C" wp14:editId="6B116A48">
                  <wp:extent cx="3064467" cy="3098800"/>
                  <wp:effectExtent l="0" t="0" r="0" b="0"/>
                  <wp:docPr id="795003971" name="Picture 3" descr="A white pant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003971" name="Picture 3" descr="A white pants on a grid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28" cy="310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AAD99" w14:textId="77777777" w:rsidR="00AC1870" w:rsidRDefault="00AC1870" w:rsidP="00AC1870">
      <w:pPr>
        <w:rPr>
          <w:b/>
          <w:bCs/>
          <w:color w:val="000000" w:themeColor="text1"/>
        </w:rPr>
      </w:pPr>
    </w:p>
    <w:p w14:paraId="75A298DA" w14:textId="42C20E98" w:rsidR="00AC1870" w:rsidRDefault="001D71BA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FFAE49E" wp14:editId="1AD4A6D8">
            <wp:extent cx="6858000" cy="6055995"/>
            <wp:effectExtent l="0" t="0" r="0" b="1905"/>
            <wp:docPr id="2930451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45169" name="Picture 2930451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5ADF8" wp14:editId="60A7A793">
            <wp:extent cx="4592955" cy="9144000"/>
            <wp:effectExtent l="0" t="0" r="4445" b="0"/>
            <wp:docPr id="1832617271" name="Picture 5" descr="A white towel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17271" name="Picture 5" descr="A white towel on a wall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BAF9E" wp14:editId="4302E212">
            <wp:extent cx="6858000" cy="8335645"/>
            <wp:effectExtent l="0" t="0" r="0" b="0"/>
            <wp:docPr id="599874353" name="Picture 6" descr="A white towel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74353" name="Picture 6" descr="A white towel on a tile wall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B6A90C" wp14:editId="2BE67428">
            <wp:extent cx="6858000" cy="6934835"/>
            <wp:effectExtent l="0" t="0" r="0" b="0"/>
            <wp:docPr id="1182964370" name="Picture 7" descr="A white pants on a grid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964370" name="Picture 7" descr="A white pants on a grid wal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9CECDF7" w14:textId="77777777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0DC076CB" w14:textId="77777777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210D21D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9F92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0C5D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C1D8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CAC4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8B4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B99707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D78A79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E8103C" w14:textId="1E618948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570C0">
              <w:rPr>
                <w:color w:val="4472C4" w:themeColor="accent1"/>
              </w:rPr>
              <w:t>Sep 7, 2025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3C3A431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37EAFD6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2C7BE2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47F23966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7C0CCC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2A03D5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017500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672850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5826F3D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414A20BB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90C769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3EDA50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3D66E8A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719CA7A" w14:textId="77777777" w:rsidTr="001F35A1">
        <w:tc>
          <w:tcPr>
            <w:tcW w:w="2153" w:type="dxa"/>
          </w:tcPr>
          <w:p w14:paraId="645B7E58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50AEA7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ED25BD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261FBA73" w14:textId="77777777" w:rsidTr="001F35A1">
        <w:tc>
          <w:tcPr>
            <w:tcW w:w="2153" w:type="dxa"/>
          </w:tcPr>
          <w:p w14:paraId="13798AD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8CFBF0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4E16656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A40930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BDC2AE1" w14:textId="77777777" w:rsidTr="00BD0010">
        <w:tc>
          <w:tcPr>
            <w:tcW w:w="5395" w:type="dxa"/>
          </w:tcPr>
          <w:p w14:paraId="0A54ADA3" w14:textId="7421016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1D71BA">
              <w:rPr>
                <w:color w:val="4472C4" w:themeColor="accent1"/>
              </w:rPr>
              <w:t>Petticoat</w:t>
            </w:r>
          </w:p>
        </w:tc>
        <w:tc>
          <w:tcPr>
            <w:tcW w:w="5395" w:type="dxa"/>
          </w:tcPr>
          <w:p w14:paraId="6D960DFE" w14:textId="78C7918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71BA">
              <w:rPr>
                <w:noProof/>
                <w:color w:val="4472C4" w:themeColor="accent1"/>
              </w:rPr>
              <w:t>19</w:t>
            </w:r>
            <w:r w:rsidR="0093111B">
              <w:rPr>
                <w:noProof/>
                <w:color w:val="4472C4" w:themeColor="accent1"/>
              </w:rPr>
              <w:t>1</w:t>
            </w:r>
            <w:r w:rsidR="001D71BA"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3111B">
              <w:rPr>
                <w:color w:val="4472C4" w:themeColor="accent1"/>
              </w:rPr>
              <w:t>2</w:t>
            </w:r>
            <w:r w:rsidR="001D71BA">
              <w:rPr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A3C9ED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16865E4B" w14:textId="5A744A4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65B279DC" w14:textId="77777777" w:rsidTr="00BD0010">
        <w:tc>
          <w:tcPr>
            <w:tcW w:w="5395" w:type="dxa"/>
          </w:tcPr>
          <w:p w14:paraId="0865C618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436D3DB7" w14:textId="6C60B91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9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0E57BC2" w14:textId="4CD1EA21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D71B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C998FF" w14:textId="030EFA3B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1D71BA">
              <w:rPr>
                <w:noProof/>
                <w:color w:val="4472C4" w:themeColor="accent1"/>
              </w:rPr>
              <w:t>33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6C2C15" w:rsidRPr="00AD5CE1">
              <w:rPr>
                <w:noProof/>
                <w:color w:val="4472C4" w:themeColor="accent1"/>
              </w:rPr>
              <w:t>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6FF281B" w14:textId="77777777" w:rsidR="0097550E" w:rsidRPr="00AD5CE1" w:rsidRDefault="0097550E" w:rsidP="008B31F5"/>
        </w:tc>
      </w:tr>
      <w:tr w:rsidR="006C2C15" w:rsidRPr="00AD5CE1" w14:paraId="30CAF6A2" w14:textId="77777777" w:rsidTr="00BD0010">
        <w:tc>
          <w:tcPr>
            <w:tcW w:w="5395" w:type="dxa"/>
          </w:tcPr>
          <w:p w14:paraId="0AF9D5E6" w14:textId="2103DA9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2D8F9E64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79BC20E4" w14:textId="77777777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4146BE5E" w14:textId="77777777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5201F96F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BA21ADF" w14:textId="77777777" w:rsidTr="00BD0010">
        <w:tc>
          <w:tcPr>
            <w:tcW w:w="10790" w:type="dxa"/>
            <w:gridSpan w:val="2"/>
          </w:tcPr>
          <w:p w14:paraId="7564807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04EDA03A" w14:textId="77777777" w:rsidR="00D83C6F" w:rsidRDefault="00D83C6F" w:rsidP="00AD5CE1"/>
    <w:p w14:paraId="2B2881ED" w14:textId="34A2B685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32162" w14:textId="77777777" w:rsidR="00D32592" w:rsidRDefault="00D32592" w:rsidP="00505854">
      <w:r>
        <w:separator/>
      </w:r>
    </w:p>
  </w:endnote>
  <w:endnote w:type="continuationSeparator" w:id="0">
    <w:p w14:paraId="2BC26A96" w14:textId="77777777" w:rsidR="00D32592" w:rsidRDefault="00D32592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56A2A" w14:textId="77777777" w:rsidR="00A2198B" w:rsidRDefault="00A21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EC584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467C43A7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79F58" w14:textId="77777777" w:rsidR="00A2198B" w:rsidRDefault="00A21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CBF7DE" w14:textId="77777777" w:rsidR="00D32592" w:rsidRDefault="00D32592" w:rsidP="00505854">
      <w:r>
        <w:separator/>
      </w:r>
    </w:p>
  </w:footnote>
  <w:footnote w:type="continuationSeparator" w:id="0">
    <w:p w14:paraId="6F6AE06A" w14:textId="77777777" w:rsidR="00D32592" w:rsidRDefault="00D32592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B280A" w14:textId="77777777" w:rsidR="00A2198B" w:rsidRDefault="00A219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A5A2" w14:textId="796D8FA5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2198B">
      <w:rPr>
        <w:b/>
        <w:bCs/>
        <w:sz w:val="28"/>
        <w:szCs w:val="28"/>
      </w:rPr>
      <w:t>0547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3111B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0FE9F106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1D51B" w14:textId="77777777" w:rsidR="00A2198B" w:rsidRDefault="00A21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25"/>
    <w:rsid w:val="00004AA1"/>
    <w:rsid w:val="00007106"/>
    <w:rsid w:val="00012DB5"/>
    <w:rsid w:val="00013607"/>
    <w:rsid w:val="00020D90"/>
    <w:rsid w:val="00023D07"/>
    <w:rsid w:val="00043FF6"/>
    <w:rsid w:val="000470BC"/>
    <w:rsid w:val="00055ECE"/>
    <w:rsid w:val="000572DE"/>
    <w:rsid w:val="00064C25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D7FE4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137E"/>
    <w:rsid w:val="00163D63"/>
    <w:rsid w:val="00172315"/>
    <w:rsid w:val="00174C18"/>
    <w:rsid w:val="001873C2"/>
    <w:rsid w:val="00193391"/>
    <w:rsid w:val="001A4C7E"/>
    <w:rsid w:val="001B0FD8"/>
    <w:rsid w:val="001B241F"/>
    <w:rsid w:val="001D0E37"/>
    <w:rsid w:val="001D5F02"/>
    <w:rsid w:val="001D71BA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1BFD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17B6"/>
    <w:rsid w:val="00542C97"/>
    <w:rsid w:val="005434B0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D7149"/>
    <w:rsid w:val="007E257B"/>
    <w:rsid w:val="007E4747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11B"/>
    <w:rsid w:val="00931AE5"/>
    <w:rsid w:val="009347DC"/>
    <w:rsid w:val="009423EF"/>
    <w:rsid w:val="00965A67"/>
    <w:rsid w:val="0097001C"/>
    <w:rsid w:val="0097550E"/>
    <w:rsid w:val="0097695B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198B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665C6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84D35"/>
    <w:rsid w:val="00CA10AB"/>
    <w:rsid w:val="00CA61DB"/>
    <w:rsid w:val="00CA664A"/>
    <w:rsid w:val="00CB23E2"/>
    <w:rsid w:val="00CB5EC7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2592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570C0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6BD74"/>
  <w15:chartTrackingRefBased/>
  <w15:docId w15:val="{BA61E1F1-D7AB-124E-8E78-B79BFBBA2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2025-09-12T17:54:00Z</cp:lastPrinted>
  <dcterms:created xsi:type="dcterms:W3CDTF">2025-09-12T17:54:00Z</dcterms:created>
  <dcterms:modified xsi:type="dcterms:W3CDTF">2025-09-13T16:44:00Z</dcterms:modified>
</cp:coreProperties>
</file>