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58D0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0013B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00587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5576"/>
      </w:tblGrid>
      <w:tr w:rsidR="00313CFE" w14:paraId="254B1E25" w14:textId="77777777" w:rsidTr="00D2396E">
        <w:tc>
          <w:tcPr>
            <w:tcW w:w="5395" w:type="dxa"/>
          </w:tcPr>
          <w:p w14:paraId="1B4E03E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AF788E3" w14:textId="3B345427" w:rsidR="00AC1870" w:rsidRDefault="00AC1870" w:rsidP="00D2396E"/>
        </w:tc>
      </w:tr>
      <w:tr w:rsidR="00313CFE" w14:paraId="12149E72" w14:textId="77777777" w:rsidTr="00D2396E">
        <w:tc>
          <w:tcPr>
            <w:tcW w:w="5395" w:type="dxa"/>
          </w:tcPr>
          <w:p w14:paraId="4DD03553" w14:textId="21031A8B" w:rsidR="00AC1870" w:rsidRDefault="00313CFE" w:rsidP="00D2396E">
            <w:r>
              <w:rPr>
                <w:noProof/>
              </w:rPr>
              <w:drawing>
                <wp:inline distT="0" distB="0" distL="0" distR="0" wp14:anchorId="0F1E16BF" wp14:editId="757C8821">
                  <wp:extent cx="3018972" cy="5389684"/>
                  <wp:effectExtent l="0" t="0" r="3810" b="0"/>
                  <wp:docPr id="1841386954" name="Picture 1" descr="A white corset with la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386954" name="Picture 1" descr="A white corset with lac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664" cy="54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9AA0B8" w14:textId="106EEE10" w:rsidR="00AC1870" w:rsidRDefault="00313CFE" w:rsidP="00D2396E">
            <w:r>
              <w:rPr>
                <w:noProof/>
              </w:rPr>
              <w:drawing>
                <wp:inline distT="0" distB="0" distL="0" distR="0" wp14:anchorId="0AAF89AC" wp14:editId="52ED5256">
                  <wp:extent cx="3403328" cy="2700919"/>
                  <wp:effectExtent l="0" t="0" r="635" b="4445"/>
                  <wp:docPr id="50087658" name="Picture 2" descr="A white fabric with red pi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87658" name="Picture 2" descr="A white fabric with red pin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332" cy="27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2899" w14:textId="2DFABC3E" w:rsidR="00AC1870" w:rsidRDefault="00313CFE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A75278" wp14:editId="3B9EB75E">
            <wp:extent cx="6858000" cy="7045325"/>
            <wp:effectExtent l="0" t="0" r="0" b="3175"/>
            <wp:docPr id="1293593454" name="Picture 3" descr="A white fabric with pi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3454" name="Picture 3" descr="A white fabric with pin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9CF5EC9" wp14:editId="58727FD3">
            <wp:extent cx="6858000" cy="7305040"/>
            <wp:effectExtent l="0" t="0" r="0" b="0"/>
            <wp:docPr id="568269880" name="Picture 4" descr="A white fabric with pi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69880" name="Picture 4" descr="A white fabric with pin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0A4FA67" wp14:editId="2ADC1731">
            <wp:extent cx="5121910" cy="9144000"/>
            <wp:effectExtent l="0" t="0" r="0" b="0"/>
            <wp:docPr id="1714075720" name="Picture 5" descr="A white corset with l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75720" name="Picture 5" descr="A white corset with lac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5FC88D8" wp14:editId="1F3E0F42">
            <wp:extent cx="6858000" cy="5442585"/>
            <wp:effectExtent l="0" t="0" r="0" b="5715"/>
            <wp:docPr id="595618985" name="Picture 6" descr="A white fabric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18985" name="Picture 6" descr="A white fabric with red pi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3B90B3D" wp14:editId="7DEA43F5">
            <wp:extent cx="6858000" cy="8428990"/>
            <wp:effectExtent l="0" t="0" r="0" b="3810"/>
            <wp:docPr id="1619665545" name="Picture 7" descr="A hand holding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65545" name="Picture 7" descr="A hand holding a receip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A437C9" wp14:editId="79E9157D">
            <wp:extent cx="6858000" cy="8248650"/>
            <wp:effectExtent l="0" t="0" r="0" b="6350"/>
            <wp:docPr id="45659476" name="Picture 8" descr="A hand holding a white cor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9476" name="Picture 8" descr="A hand holding a white corse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147131" wp14:editId="43003474">
            <wp:extent cx="7929637" cy="5947228"/>
            <wp:effectExtent l="635" t="0" r="0" b="0"/>
            <wp:docPr id="1787365444" name="Picture 9" descr="A close up of a cor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65444" name="Picture 9" descr="A close up of a corse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4776" cy="596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3D5D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45FF312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DF03ACB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F50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A7D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D9F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CF8A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A49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58D62D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40C821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EE6BDD6" w14:textId="3CD7325F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3CFE">
              <w:rPr>
                <w:noProof/>
                <w:color w:val="4472C4" w:themeColor="accent1"/>
              </w:rPr>
              <w:t>Juyly 17,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50D97A7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7FC481" w14:textId="5014576D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3CFE">
              <w:rPr>
                <w:noProof/>
                <w:color w:val="4472C4" w:themeColor="accent1"/>
              </w:rPr>
              <w:t>Jackson Antique Mall</w:t>
            </w:r>
            <w:r w:rsidR="00313CFE">
              <w:rPr>
                <w:noProof/>
                <w:color w:val="4472C4" w:themeColor="accent1"/>
              </w:rPr>
              <w:br/>
              <w:t>201 N Jackson St</w:t>
            </w:r>
            <w:r w:rsidR="00313CFE">
              <w:rPr>
                <w:noProof/>
                <w:color w:val="4472C4" w:themeColor="accent1"/>
              </w:rPr>
              <w:br/>
              <w:t>Jackson, MI</w:t>
            </w:r>
            <w:r w:rsidR="00313CFE">
              <w:rPr>
                <w:noProof/>
                <w:color w:val="4472C4" w:themeColor="accent1"/>
              </w:rPr>
              <w:br/>
              <w:t>517 784 3333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A22C62" w14:textId="5C2A99EF" w:rsidR="0097695B" w:rsidRDefault="00AC1870" w:rsidP="00313CF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3CFE">
              <w:rPr>
                <w:color w:val="4472C4" w:themeColor="accent1"/>
              </w:rPr>
              <w:t>$40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74E5D30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150D7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EB2A61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69B613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1ECEA6C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8EA059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DE9446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FDD13C6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4C6C2B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EB156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85CB640" w14:textId="77777777" w:rsidTr="001F35A1">
        <w:tc>
          <w:tcPr>
            <w:tcW w:w="2153" w:type="dxa"/>
          </w:tcPr>
          <w:p w14:paraId="5FA1C1D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95A394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13C2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C981E97" w14:textId="77777777" w:rsidTr="001F35A1">
        <w:tc>
          <w:tcPr>
            <w:tcW w:w="2153" w:type="dxa"/>
          </w:tcPr>
          <w:p w14:paraId="07C87D2F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735F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5D051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DA504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C2C15" w:rsidRPr="00AD5CE1" w14:paraId="455F78F2" w14:textId="77777777" w:rsidTr="00BD0010">
        <w:tc>
          <w:tcPr>
            <w:tcW w:w="10790" w:type="dxa"/>
          </w:tcPr>
          <w:p w14:paraId="46019289" w14:textId="4E9CBBD5" w:rsidR="00313CFE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313CFE">
              <w:t xml:space="preserve">Advertised as </w:t>
            </w:r>
            <w:proofErr w:type="gramStart"/>
            <w:r w:rsidR="00313CFE">
              <w:t>an</w:t>
            </w:r>
            <w:proofErr w:type="gramEnd"/>
            <w:r w:rsidR="00313CFE">
              <w:t xml:space="preserve"> reproduction 1880’s </w:t>
            </w:r>
            <w:proofErr w:type="spellStart"/>
            <w:r w:rsidR="00313CFE">
              <w:t>corsette</w:t>
            </w:r>
            <w:proofErr w:type="spellEnd"/>
            <w:r w:rsidR="00313CFE">
              <w:t>.</w:t>
            </w:r>
            <w:r w:rsidR="00B80C8C">
              <w:t xml:space="preserve"> 28” x 15”</w:t>
            </w:r>
          </w:p>
        </w:tc>
      </w:tr>
    </w:tbl>
    <w:p w14:paraId="7AAFBA52" w14:textId="77777777" w:rsidR="00D83C6F" w:rsidRDefault="00D83C6F" w:rsidP="00AD5CE1"/>
    <w:p w14:paraId="428BD6E5" w14:textId="2375C4A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58FA1" w14:textId="77777777" w:rsidR="004B7B63" w:rsidRDefault="004B7B63" w:rsidP="00505854">
      <w:r>
        <w:separator/>
      </w:r>
    </w:p>
  </w:endnote>
  <w:endnote w:type="continuationSeparator" w:id="0">
    <w:p w14:paraId="14A5E186" w14:textId="77777777" w:rsidR="004B7B63" w:rsidRDefault="004B7B6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40D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55CD5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1CFBF" w14:textId="77777777" w:rsidR="004B7B63" w:rsidRDefault="004B7B63" w:rsidP="00505854">
      <w:r>
        <w:separator/>
      </w:r>
    </w:p>
  </w:footnote>
  <w:footnote w:type="continuationSeparator" w:id="0">
    <w:p w14:paraId="1E3CBA59" w14:textId="77777777" w:rsidR="004B7B63" w:rsidRDefault="004B7B6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AEC3" w14:textId="11FE04E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13CFE">
      <w:rPr>
        <w:b/>
        <w:bCs/>
        <w:sz w:val="28"/>
        <w:szCs w:val="28"/>
      </w:rPr>
      <w:t>0529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80C8C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18656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5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F5E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CFE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B7B63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15F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2CC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0C8C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8025"/>
  <w15:chartTrackingRefBased/>
  <w15:docId w15:val="{EEEFFA6C-386F-0D4B-861E-6285FA9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19</TotalTime>
  <Pages>9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dcterms:created xsi:type="dcterms:W3CDTF">2025-07-26T16:29:00Z</dcterms:created>
  <dcterms:modified xsi:type="dcterms:W3CDTF">2025-09-13T17:22:00Z</dcterms:modified>
</cp:coreProperties>
</file>