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9058C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F9058C" w14:paraId="15934A3C" w14:textId="77777777" w:rsidTr="00D2396E">
        <w:tc>
          <w:tcPr>
            <w:tcW w:w="5395" w:type="dxa"/>
          </w:tcPr>
          <w:p w14:paraId="2F2D6E1B" w14:textId="2B93E8C1" w:rsidR="00AC1870" w:rsidRDefault="00F9058C" w:rsidP="00D2396E">
            <w:r>
              <w:rPr>
                <w:noProof/>
              </w:rPr>
              <w:drawing>
                <wp:inline distT="0" distB="0" distL="0" distR="0" wp14:anchorId="6454F2AD" wp14:editId="57708DF9">
                  <wp:extent cx="3143595" cy="5920451"/>
                  <wp:effectExtent l="0" t="0" r="6350" b="0"/>
                  <wp:docPr id="1592425043" name="Picture 1" descr="A white towel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425043" name="Picture 1" descr="A white towel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22" cy="599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5FD466A" w:rsidR="00AC1870" w:rsidRDefault="00F9058C" w:rsidP="00D2396E">
            <w:r>
              <w:rPr>
                <w:noProof/>
              </w:rPr>
              <w:drawing>
                <wp:inline distT="0" distB="0" distL="0" distR="0" wp14:anchorId="608303C2" wp14:editId="53008EBB">
                  <wp:extent cx="3253591" cy="5920105"/>
                  <wp:effectExtent l="0" t="0" r="0" b="0"/>
                  <wp:docPr id="353753189" name="Picture 2" descr="A white towel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753189" name="Picture 2" descr="A white towel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114" cy="599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1B0DC6B4" w:rsidR="0097695B" w:rsidRDefault="00F9058C" w:rsidP="003C6205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2645D22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9058C"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449BC2D3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9058C"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C4AF7A9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9058C">
              <w:rPr>
                <w:color w:val="4472C4" w:themeColor="accent1"/>
              </w:rPr>
              <w:t>Linen Pillow Case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585DB4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F9058C">
              <w:rPr>
                <w:color w:val="4472C4" w:themeColor="accent1"/>
              </w:rPr>
              <w:t>ca 1900</w:t>
            </w:r>
          </w:p>
          <w:p w14:paraId="03CA05CE" w14:textId="5B396D1C" w:rsidR="006C2C15" w:rsidRPr="00AD5CE1" w:rsidRDefault="006C2C15" w:rsidP="00BE6D7C"/>
        </w:tc>
      </w:tr>
      <w:tr w:rsidR="008B31F5" w:rsidRPr="00AD5CE1" w14:paraId="399741E7" w14:textId="77777777" w:rsidTr="00BD0010">
        <w:tc>
          <w:tcPr>
            <w:tcW w:w="5395" w:type="dxa"/>
          </w:tcPr>
          <w:p w14:paraId="5F540656" w14:textId="7293C7BE" w:rsidR="00F86920" w:rsidRPr="00F9058C" w:rsidRDefault="00F9058C" w:rsidP="00F86920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583F86B" w14:textId="16D603B9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D3BF7">
              <w:rPr>
                <w:color w:val="4472C4" w:themeColor="accent1"/>
              </w:rPr>
              <w:t>36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D3BF7">
              <w:rPr>
                <w:noProof/>
                <w:color w:val="4472C4" w:themeColor="accent1"/>
              </w:rPr>
              <w:t>17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</w:tbl>
    <w:p w14:paraId="270AD704" w14:textId="4175FD16" w:rsidR="006359FB" w:rsidRDefault="006359FB">
      <w:pPr>
        <w:rPr>
          <w:b/>
          <w:bCs/>
          <w:color w:val="000000" w:themeColor="text1"/>
        </w:rPr>
      </w:pPr>
    </w:p>
    <w:p w14:paraId="1A36F014" w14:textId="2CB1578F" w:rsidR="00F9058C" w:rsidRDefault="00F9058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352C434" wp14:editId="2E8F857B">
            <wp:extent cx="6858000" cy="5905500"/>
            <wp:effectExtent l="0" t="0" r="0" b="0"/>
            <wp:docPr id="706443070" name="Picture 4" descr="A hand holding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43070" name="Picture 4" descr="A hand holding a white clot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6AA35AD" wp14:editId="32A2E748">
            <wp:extent cx="4876800" cy="4936858"/>
            <wp:effectExtent l="0" t="0" r="0" b="3810"/>
            <wp:docPr id="1861752943" name="Picture 5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52943" name="Picture 5" descr="A white cloth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588" cy="506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28D789E" wp14:editId="16937958">
            <wp:extent cx="3575078" cy="4504267"/>
            <wp:effectExtent l="0" t="0" r="0" b="4445"/>
            <wp:docPr id="53840462" name="Picture 6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0462" name="Picture 6" descr="A white cloth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366" cy="45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1D89FCB1" wp14:editId="1F082581">
            <wp:extent cx="3080293" cy="3149600"/>
            <wp:effectExtent l="0" t="0" r="6350" b="0"/>
            <wp:docPr id="336901920" name="Picture 8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01920" name="Picture 8" descr="A white cloth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21" cy="31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58C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F1C23" w14:textId="77777777" w:rsidR="008F178A" w:rsidRDefault="008F178A" w:rsidP="00505854">
      <w:r>
        <w:separator/>
      </w:r>
    </w:p>
  </w:endnote>
  <w:endnote w:type="continuationSeparator" w:id="0">
    <w:p w14:paraId="52C8944C" w14:textId="77777777" w:rsidR="008F178A" w:rsidRDefault="008F178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13561" w14:textId="77777777" w:rsidR="008F178A" w:rsidRDefault="008F178A" w:rsidP="00505854">
      <w:r>
        <w:separator/>
      </w:r>
    </w:p>
  </w:footnote>
  <w:footnote w:type="continuationSeparator" w:id="0">
    <w:p w14:paraId="4AB1C765" w14:textId="77777777" w:rsidR="008F178A" w:rsidRDefault="008F178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F3AB41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86132">
      <w:rPr>
        <w:b/>
        <w:bCs/>
        <w:sz w:val="28"/>
        <w:szCs w:val="28"/>
      </w:rPr>
      <w:t>0527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D3BF7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16A4"/>
    <w:rsid w:val="00424B6F"/>
    <w:rsid w:val="004327AD"/>
    <w:rsid w:val="00435B40"/>
    <w:rsid w:val="00456603"/>
    <w:rsid w:val="004650E7"/>
    <w:rsid w:val="00470041"/>
    <w:rsid w:val="004718DD"/>
    <w:rsid w:val="0047590F"/>
    <w:rsid w:val="004801AA"/>
    <w:rsid w:val="004806D3"/>
    <w:rsid w:val="004807E4"/>
    <w:rsid w:val="004A3638"/>
    <w:rsid w:val="004B66A6"/>
    <w:rsid w:val="004B71A6"/>
    <w:rsid w:val="004C1581"/>
    <w:rsid w:val="004C3A6D"/>
    <w:rsid w:val="004C50C2"/>
    <w:rsid w:val="004D3BF7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178A"/>
    <w:rsid w:val="009023E5"/>
    <w:rsid w:val="009037FE"/>
    <w:rsid w:val="00914C66"/>
    <w:rsid w:val="00920187"/>
    <w:rsid w:val="009276D6"/>
    <w:rsid w:val="00931AE5"/>
    <w:rsid w:val="009347DC"/>
    <w:rsid w:val="00963E62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86132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058C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2025-07-08T02:10:00Z</cp:lastPrinted>
  <dcterms:created xsi:type="dcterms:W3CDTF">2025-07-08T02:10:00Z</dcterms:created>
  <dcterms:modified xsi:type="dcterms:W3CDTF">2025-09-13T17:21:00Z</dcterms:modified>
</cp:coreProperties>
</file>