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6248D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6248D" w14:paraId="15934A3C" w14:textId="77777777" w:rsidTr="00D2396E">
        <w:tc>
          <w:tcPr>
            <w:tcW w:w="5395" w:type="dxa"/>
          </w:tcPr>
          <w:p w14:paraId="2F2D6E1B" w14:textId="0C7FECAE" w:rsidR="00AC1870" w:rsidRDefault="00E6248D" w:rsidP="00D2396E">
            <w:r>
              <w:rPr>
                <w:rFonts w:ascii="Aptos Narrow" w:eastAsia="Times New Roman" w:hAnsi="Aptos Narrow" w:cs="Times New Roman"/>
                <w:noProof/>
                <w:color w:val="000000"/>
                <w:kern w:val="0"/>
              </w:rPr>
              <w:drawing>
                <wp:inline distT="0" distB="0" distL="0" distR="0" wp14:anchorId="22A79472" wp14:editId="2D66AEE6">
                  <wp:extent cx="2981106" cy="4792133"/>
                  <wp:effectExtent l="0" t="0" r="3810" b="0"/>
                  <wp:docPr id="327662493" name="Picture 1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62493" name="Picture 1" descr="A white skir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151" cy="48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DF1C2E3" w:rsidR="00AC1870" w:rsidRDefault="00E6248D" w:rsidP="00D2396E">
            <w:r>
              <w:rPr>
                <w:rFonts w:ascii="Aptos Narrow" w:eastAsia="Times New Roman" w:hAnsi="Aptos Narrow" w:cs="Times New Roman"/>
                <w:noProof/>
                <w:color w:val="000000"/>
                <w:kern w:val="0"/>
              </w:rPr>
              <w:drawing>
                <wp:inline distT="0" distB="0" distL="0" distR="0" wp14:anchorId="1ECE76CD" wp14:editId="6224809B">
                  <wp:extent cx="2524632" cy="4791710"/>
                  <wp:effectExtent l="0" t="0" r="3175" b="0"/>
                  <wp:docPr id="1522615498" name="Picture 4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15498" name="Picture 4" descr="A white skir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04" cy="488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C49E80C" w:rsidR="00AC1870" w:rsidRDefault="00E6248D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rFonts w:ascii="Aptos Narrow" w:eastAsia="Times New Roman" w:hAnsi="Aptos Narrow" w:cs="Times New Roman"/>
          <w:noProof/>
          <w:color w:val="000000"/>
          <w:kern w:val="0"/>
        </w:rPr>
        <w:lastRenderedPageBreak/>
        <w:drawing>
          <wp:inline distT="0" distB="0" distL="0" distR="0" wp14:anchorId="40C1F09F" wp14:editId="15366099">
            <wp:extent cx="6858000" cy="6685915"/>
            <wp:effectExtent l="0" t="0" r="0" b="0"/>
            <wp:docPr id="1969772051" name="Picture 2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72051" name="Picture 2" descr="A white sk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 Narrow" w:eastAsia="Times New Roman" w:hAnsi="Aptos Narrow" w:cs="Times New Roman"/>
          <w:noProof/>
          <w:color w:val="000000"/>
          <w:kern w:val="0"/>
        </w:rPr>
        <w:lastRenderedPageBreak/>
        <w:drawing>
          <wp:inline distT="0" distB="0" distL="0" distR="0" wp14:anchorId="04F3D805" wp14:editId="6B9383DB">
            <wp:extent cx="6858000" cy="6141085"/>
            <wp:effectExtent l="0" t="0" r="0" b="5715"/>
            <wp:docPr id="1841990340" name="Picture 3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90340" name="Picture 3" descr="A close up of a white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 Narrow" w:eastAsia="Times New Roman" w:hAnsi="Aptos Narrow" w:cs="Times New Roman"/>
          <w:noProof/>
          <w:color w:val="000000"/>
          <w:kern w:val="0"/>
        </w:rPr>
        <w:lastRenderedPageBreak/>
        <w:drawing>
          <wp:inline distT="0" distB="0" distL="0" distR="0" wp14:anchorId="033E4840" wp14:editId="5F0C07C9">
            <wp:extent cx="6858000" cy="7470140"/>
            <wp:effectExtent l="0" t="0" r="0" b="0"/>
            <wp:docPr id="647965976" name="Picture 5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65976" name="Picture 5" descr="A white skir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C1870">
        <w:br w:type="page"/>
      </w:r>
    </w:p>
    <w:p w14:paraId="774DDA89" w14:textId="77777777" w:rsidR="00F60911" w:rsidRDefault="00F60911" w:rsidP="00F6091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60911" w:rsidRPr="00023D07" w14:paraId="5F47A5B9" w14:textId="77777777" w:rsidTr="001B28F2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BE19" w14:textId="77777777" w:rsidR="00F60911" w:rsidRPr="00023D07" w:rsidRDefault="00F60911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7004" w14:textId="77777777" w:rsidR="00F60911" w:rsidRPr="00023D07" w:rsidRDefault="00F60911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265E" w14:textId="77777777" w:rsidR="00F60911" w:rsidRPr="00023D07" w:rsidRDefault="00F60911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AC14" w14:textId="77777777" w:rsidR="00F60911" w:rsidRPr="00023D07" w:rsidRDefault="00F60911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637D" w14:textId="77777777" w:rsidR="00F60911" w:rsidRPr="00023D07" w:rsidRDefault="00F60911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60911" w14:paraId="7092EF02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AD98F3" w14:textId="77777777" w:rsidR="00F60911" w:rsidRDefault="00F60911" w:rsidP="001B28F2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0D18DF3" w14:textId="77777777" w:rsidR="00F60911" w:rsidRDefault="00F60911" w:rsidP="001B28F2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23F7DCB" w14:textId="77777777" w:rsidR="00F60911" w:rsidRDefault="00F60911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8C99868" w14:textId="53101218" w:rsidR="00F60911" w:rsidRDefault="00F60911" w:rsidP="001B28F2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84110">
              <w:rPr>
                <w:color w:val="4472C4" w:themeColor="accent1"/>
              </w:rPr>
              <w:t>Chris Moline</w:t>
            </w:r>
            <w:r w:rsidR="00884110"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8E8A871" w14:textId="77777777" w:rsidR="00F60911" w:rsidRDefault="00F60911" w:rsidP="001B28F2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60911" w14:paraId="70EC6C9A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E81883" w14:textId="77777777" w:rsidR="00F60911" w:rsidRPr="00023D07" w:rsidRDefault="00F60911" w:rsidP="001B28F2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6012BF0" w14:textId="77777777" w:rsidR="00F60911" w:rsidRDefault="00F60911" w:rsidP="001B28F2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5FF6191" w14:textId="77777777" w:rsidR="00F60911" w:rsidRDefault="00F60911" w:rsidP="001B28F2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14EC72C" w14:textId="77777777" w:rsidR="00F60911" w:rsidRPr="004E673A" w:rsidRDefault="00F60911" w:rsidP="001B28F2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63BD878" w14:textId="77777777" w:rsidR="00F60911" w:rsidRDefault="00F60911" w:rsidP="001B28F2">
            <w:pPr>
              <w:rPr>
                <w:color w:val="4472C4" w:themeColor="accent1"/>
              </w:rPr>
            </w:pPr>
          </w:p>
        </w:tc>
      </w:tr>
      <w:tr w:rsidR="00F60911" w14:paraId="781214E1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90F3746" w14:textId="77777777" w:rsidR="00F60911" w:rsidRPr="00023D07" w:rsidRDefault="00F60911" w:rsidP="001B28F2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7C83E7E" w14:textId="77777777" w:rsidR="00F60911" w:rsidRDefault="00F60911" w:rsidP="001B28F2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8B7E2EA" w14:textId="77777777" w:rsidR="00F60911" w:rsidRPr="00C371F0" w:rsidRDefault="00F60911" w:rsidP="00F6091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60911" w:rsidRPr="002714A1" w14:paraId="10FA486A" w14:textId="77777777" w:rsidTr="001B28F2">
        <w:tc>
          <w:tcPr>
            <w:tcW w:w="2153" w:type="dxa"/>
          </w:tcPr>
          <w:p w14:paraId="7189097D" w14:textId="77777777" w:rsidR="00F60911" w:rsidRPr="002714A1" w:rsidRDefault="00F60911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3E027D" w14:textId="77777777" w:rsidR="00F60911" w:rsidRPr="002714A1" w:rsidRDefault="00F60911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2F2357A" w14:textId="77777777" w:rsidR="00F60911" w:rsidRPr="002714A1" w:rsidRDefault="00F60911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60911" w14:paraId="4DF86B70" w14:textId="77777777" w:rsidTr="001B28F2">
        <w:tc>
          <w:tcPr>
            <w:tcW w:w="2153" w:type="dxa"/>
          </w:tcPr>
          <w:p w14:paraId="6CB8BBBC" w14:textId="77777777" w:rsidR="00F60911" w:rsidRDefault="00F60911" w:rsidP="001B28F2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607021A" w14:textId="77777777" w:rsidR="00F60911" w:rsidRDefault="00F60911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5E85B03" w14:textId="77777777" w:rsidR="00F60911" w:rsidRDefault="00F60911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3E905D" w14:textId="77777777" w:rsidR="00F60911" w:rsidRPr="00C371F0" w:rsidRDefault="00F60911" w:rsidP="00F6091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60911" w:rsidRPr="00AD5CE1" w14:paraId="643FF1F9" w14:textId="77777777" w:rsidTr="001B28F2">
        <w:tc>
          <w:tcPr>
            <w:tcW w:w="5395" w:type="dxa"/>
          </w:tcPr>
          <w:p w14:paraId="5135101C" w14:textId="5F5EE103" w:rsidR="00F60911" w:rsidRPr="00AD5CE1" w:rsidRDefault="00F60911" w:rsidP="001B28F2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Petticoat - high waist, no room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BB7D138" w14:textId="77777777" w:rsidR="00F60911" w:rsidRDefault="00F60911" w:rsidP="001B28F2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ca 1900</w:t>
            </w:r>
          </w:p>
          <w:p w14:paraId="55E24362" w14:textId="77777777" w:rsidR="00F60911" w:rsidRPr="00AD5CE1" w:rsidRDefault="00F60911" w:rsidP="001B28F2"/>
        </w:tc>
      </w:tr>
      <w:tr w:rsidR="00F60911" w:rsidRPr="00AD5CE1" w14:paraId="196CDE4D" w14:textId="77777777" w:rsidTr="001B28F2">
        <w:tc>
          <w:tcPr>
            <w:tcW w:w="5395" w:type="dxa"/>
          </w:tcPr>
          <w:p w14:paraId="0432C277" w14:textId="77777777" w:rsidR="00F60911" w:rsidRPr="00F9058C" w:rsidRDefault="00F60911" w:rsidP="001B28F2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A5AFD03" w14:textId="61201B0C" w:rsidR="00F60911" w:rsidRDefault="00F60911" w:rsidP="001B28F2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proofErr w:type="gramStart"/>
            <w:r w:rsidR="00034D41">
              <w:rPr>
                <w:color w:val="4472C4" w:themeColor="accent1"/>
              </w:rPr>
              <w:t>25</w:t>
            </w:r>
            <w:r w:rsidRPr="00AD5CE1">
              <w:t>“ x</w:t>
            </w:r>
            <w:proofErr w:type="gramEnd"/>
            <w:r w:rsidRPr="00AD5CE1">
              <w:t xml:space="preserve"> Width: </w:t>
            </w:r>
            <w:proofErr w:type="gramStart"/>
            <w:r w:rsidR="00034D41">
              <w:rPr>
                <w:color w:val="4472C4" w:themeColor="accent1"/>
              </w:rPr>
              <w:t>-</w:t>
            </w:r>
            <w:r w:rsidRPr="00AD5CE1">
              <w:t>“</w:t>
            </w:r>
            <w:proofErr w:type="gramEnd"/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FA93540" w14:textId="77777777" w:rsidR="00F60911" w:rsidRPr="00AD5CE1" w:rsidRDefault="00F60911" w:rsidP="001B28F2"/>
        </w:tc>
      </w:tr>
    </w:tbl>
    <w:p w14:paraId="0098E1CE" w14:textId="77777777" w:rsidR="00F60911" w:rsidRDefault="00F60911" w:rsidP="00F60911">
      <w:pPr>
        <w:rPr>
          <w:b/>
          <w:bCs/>
          <w:color w:val="000000" w:themeColor="text1"/>
        </w:rPr>
      </w:pPr>
    </w:p>
    <w:p w14:paraId="270AD704" w14:textId="56F501DC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59053" w14:textId="77777777" w:rsidR="0095642F" w:rsidRDefault="0095642F" w:rsidP="00505854">
      <w:r>
        <w:separator/>
      </w:r>
    </w:p>
  </w:endnote>
  <w:endnote w:type="continuationSeparator" w:id="0">
    <w:p w14:paraId="0A6C2623" w14:textId="77777777" w:rsidR="0095642F" w:rsidRDefault="0095642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0BA14" w14:textId="77777777" w:rsidR="0095642F" w:rsidRDefault="0095642F" w:rsidP="00505854">
      <w:r>
        <w:separator/>
      </w:r>
    </w:p>
  </w:footnote>
  <w:footnote w:type="continuationSeparator" w:id="0">
    <w:p w14:paraId="4DEB21FC" w14:textId="77777777" w:rsidR="0095642F" w:rsidRDefault="0095642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8B38F4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E44FF">
      <w:rPr>
        <w:b/>
        <w:bCs/>
        <w:sz w:val="28"/>
        <w:szCs w:val="28"/>
      </w:rPr>
      <w:t>0526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34D41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4D4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7DF8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6A4F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4110"/>
    <w:rsid w:val="008B015A"/>
    <w:rsid w:val="008B148B"/>
    <w:rsid w:val="008B1C0F"/>
    <w:rsid w:val="008B31F5"/>
    <w:rsid w:val="008C2DA9"/>
    <w:rsid w:val="008D0B8C"/>
    <w:rsid w:val="008D2F14"/>
    <w:rsid w:val="008D3B7B"/>
    <w:rsid w:val="008E44FF"/>
    <w:rsid w:val="008E6FC7"/>
    <w:rsid w:val="009023E5"/>
    <w:rsid w:val="009037FE"/>
    <w:rsid w:val="00914C66"/>
    <w:rsid w:val="00920187"/>
    <w:rsid w:val="009276D6"/>
    <w:rsid w:val="00931AE5"/>
    <w:rsid w:val="009347DC"/>
    <w:rsid w:val="0095642F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2116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3848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2A8C"/>
    <w:rsid w:val="00E56BDB"/>
    <w:rsid w:val="00E622A4"/>
    <w:rsid w:val="00E6248D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0911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2025-09-13T17:21:00Z</dcterms:modified>
</cp:coreProperties>
</file>