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560"/>
      </w:tblGrid>
      <w:tr w:rsidR="00FD558E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FD558E" w14:paraId="15934A3C" w14:textId="77777777" w:rsidTr="00D2396E">
        <w:tc>
          <w:tcPr>
            <w:tcW w:w="5395" w:type="dxa"/>
          </w:tcPr>
          <w:p w14:paraId="2F2D6E1B" w14:textId="418E5E44" w:rsidR="00AC1870" w:rsidRDefault="00FD558E" w:rsidP="00D2396E">
            <w:r>
              <w:rPr>
                <w:noProof/>
              </w:rPr>
              <w:drawing>
                <wp:inline distT="0" distB="0" distL="0" distR="0" wp14:anchorId="0DC33232" wp14:editId="1B853B75">
                  <wp:extent cx="2777067" cy="3330682"/>
                  <wp:effectExtent l="0" t="0" r="4445" b="0"/>
                  <wp:docPr id="2125685992" name="Picture 2" descr="A white cloth with ruffle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685992" name="Picture 2" descr="A white cloth with ruffle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248" cy="3396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6DA8393B" w:rsidR="00AC1870" w:rsidRDefault="00FD558E" w:rsidP="00D2396E">
            <w:r>
              <w:rPr>
                <w:noProof/>
              </w:rPr>
              <w:drawing>
                <wp:inline distT="0" distB="0" distL="0" distR="0" wp14:anchorId="69A87F85" wp14:editId="45139699">
                  <wp:extent cx="3393859" cy="3403600"/>
                  <wp:effectExtent l="0" t="0" r="0" b="0"/>
                  <wp:docPr id="63825765" name="Picture 3" descr="A white cloth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25765" name="Picture 3" descr="A white cloth on a grid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332" cy="345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1504C7F0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FD558E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6E815906" wp14:editId="09F98943">
            <wp:extent cx="6858000" cy="8309610"/>
            <wp:effectExtent l="0" t="0" r="0" b="0"/>
            <wp:docPr id="30913026" name="Picture 4" descr="A close up of a white p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3026" name="Picture 4" descr="A close up of a white pant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0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58E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7376FDC1" wp14:editId="72F05BAA">
            <wp:extent cx="6858000" cy="8100695"/>
            <wp:effectExtent l="0" t="0" r="0" b="1905"/>
            <wp:docPr id="1541724073" name="Picture 5" descr="A white blanket with ruffles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24073" name="Picture 5" descr="A white blanket with ruffles on a grid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3C1D" w14:textId="77777777" w:rsidR="00FD558E" w:rsidRDefault="00FD558E" w:rsidP="00FD558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FD558E" w:rsidRPr="00023D07" w14:paraId="7DCEC025" w14:textId="77777777" w:rsidTr="001B28F2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7EC8A" w14:textId="77777777" w:rsidR="00FD558E" w:rsidRPr="00023D07" w:rsidRDefault="00FD558E" w:rsidP="001B28F2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A5953" w14:textId="77777777" w:rsidR="00FD558E" w:rsidRPr="00023D07" w:rsidRDefault="00FD558E" w:rsidP="001B28F2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B446" w14:textId="77777777" w:rsidR="00FD558E" w:rsidRPr="00023D07" w:rsidRDefault="00FD558E" w:rsidP="001B28F2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A338" w14:textId="77777777" w:rsidR="00FD558E" w:rsidRPr="00023D07" w:rsidRDefault="00FD558E" w:rsidP="001B28F2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6141" w14:textId="77777777" w:rsidR="00FD558E" w:rsidRPr="00023D07" w:rsidRDefault="00FD558E" w:rsidP="001B28F2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FD558E" w14:paraId="10DDC54A" w14:textId="77777777" w:rsidTr="001B2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FAE3ADB" w14:textId="77777777" w:rsidR="00FD558E" w:rsidRDefault="00FD558E" w:rsidP="001B28F2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14E7A8" w14:textId="77777777" w:rsidR="00FD558E" w:rsidRDefault="00FD558E" w:rsidP="001B28F2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6F07FADC" w14:textId="77777777" w:rsidR="00FD558E" w:rsidRDefault="00FD558E" w:rsidP="001B28F2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02FBA2B" w14:textId="39F9BF26" w:rsidR="00FD558E" w:rsidRDefault="00D30D8D" w:rsidP="001B28F2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</w:r>
            <w:r w:rsidR="00FD558E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FD558E">
              <w:rPr>
                <w:color w:val="4472C4" w:themeColor="accent1"/>
              </w:rPr>
              <w:instrText xml:space="preserve"> FORMTEXT </w:instrText>
            </w:r>
            <w:r w:rsidR="00FD558E">
              <w:rPr>
                <w:color w:val="4472C4" w:themeColor="accent1"/>
              </w:rPr>
            </w:r>
            <w:r w:rsidR="00FD558E">
              <w:rPr>
                <w:color w:val="4472C4" w:themeColor="accent1"/>
              </w:rPr>
              <w:fldChar w:fldCharType="separate"/>
            </w:r>
            <w:r w:rsidR="00FD558E">
              <w:rPr>
                <w:color w:val="4472C4" w:themeColor="accent1"/>
              </w:rPr>
              <w:t>Naperville, IL</w:t>
            </w:r>
            <w:r w:rsidR="00FD558E"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205BAD7" w14:textId="77777777" w:rsidR="00FD558E" w:rsidRDefault="00FD558E" w:rsidP="001B28F2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D558E" w14:paraId="4CBF1981" w14:textId="77777777" w:rsidTr="001B2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6E6730A" w14:textId="77777777" w:rsidR="00FD558E" w:rsidRPr="00023D07" w:rsidRDefault="00FD558E" w:rsidP="001B28F2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1D80139" w14:textId="77777777" w:rsidR="00FD558E" w:rsidRDefault="00FD558E" w:rsidP="001B28F2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6B3E990" w14:textId="77777777" w:rsidR="00FD558E" w:rsidRDefault="00FD558E" w:rsidP="001B28F2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F13E48C" w14:textId="77777777" w:rsidR="00FD558E" w:rsidRPr="004E673A" w:rsidRDefault="00FD558E" w:rsidP="001B28F2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933A147" w14:textId="77777777" w:rsidR="00FD558E" w:rsidRDefault="00FD558E" w:rsidP="001B28F2">
            <w:pPr>
              <w:rPr>
                <w:color w:val="4472C4" w:themeColor="accent1"/>
              </w:rPr>
            </w:pPr>
          </w:p>
        </w:tc>
      </w:tr>
      <w:tr w:rsidR="00FD558E" w14:paraId="72542E31" w14:textId="77777777" w:rsidTr="001B2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A423551" w14:textId="77777777" w:rsidR="00FD558E" w:rsidRPr="00023D07" w:rsidRDefault="00FD558E" w:rsidP="001B28F2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9043AE5" w14:textId="77777777" w:rsidR="00FD558E" w:rsidRDefault="00FD558E" w:rsidP="001B28F2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27D0730" w14:textId="77777777" w:rsidR="00FD558E" w:rsidRPr="00C371F0" w:rsidRDefault="00FD558E" w:rsidP="00FD558E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FD558E" w:rsidRPr="002714A1" w14:paraId="168295F1" w14:textId="77777777" w:rsidTr="001B28F2">
        <w:tc>
          <w:tcPr>
            <w:tcW w:w="2153" w:type="dxa"/>
          </w:tcPr>
          <w:p w14:paraId="318979CE" w14:textId="77777777" w:rsidR="00FD558E" w:rsidRPr="002714A1" w:rsidRDefault="00FD558E" w:rsidP="001B28F2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212A49D" w14:textId="77777777" w:rsidR="00FD558E" w:rsidRPr="002714A1" w:rsidRDefault="00FD558E" w:rsidP="001B28F2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041C72C" w14:textId="77777777" w:rsidR="00FD558E" w:rsidRPr="002714A1" w:rsidRDefault="00FD558E" w:rsidP="001B28F2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FD558E" w14:paraId="6B58E9B3" w14:textId="77777777" w:rsidTr="001B28F2">
        <w:tc>
          <w:tcPr>
            <w:tcW w:w="2153" w:type="dxa"/>
          </w:tcPr>
          <w:p w14:paraId="2ABEF673" w14:textId="77777777" w:rsidR="00FD558E" w:rsidRDefault="00FD558E" w:rsidP="001B28F2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B016095" w14:textId="77777777" w:rsidR="00FD558E" w:rsidRDefault="00FD558E" w:rsidP="001B28F2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EE326EA" w14:textId="77777777" w:rsidR="00FD558E" w:rsidRDefault="00FD558E" w:rsidP="001B28F2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D0A5A42" w14:textId="77777777" w:rsidR="00FD558E" w:rsidRPr="00C371F0" w:rsidRDefault="00FD558E" w:rsidP="00FD558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D558E" w:rsidRPr="00AD5CE1" w14:paraId="111C0079" w14:textId="77777777" w:rsidTr="001B28F2">
        <w:tc>
          <w:tcPr>
            <w:tcW w:w="5395" w:type="dxa"/>
          </w:tcPr>
          <w:p w14:paraId="213574EA" w14:textId="60A69D60" w:rsidR="00FD558E" w:rsidRPr="00AD5CE1" w:rsidRDefault="00FD558E" w:rsidP="001B28F2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Child's Bib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AD2EDCE" w14:textId="77777777" w:rsidR="00FD558E" w:rsidRDefault="00FD558E" w:rsidP="001B28F2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ca 1900</w:t>
            </w:r>
          </w:p>
          <w:p w14:paraId="28F9C58A" w14:textId="77777777" w:rsidR="00FD558E" w:rsidRPr="00AD5CE1" w:rsidRDefault="00FD558E" w:rsidP="001B28F2"/>
        </w:tc>
      </w:tr>
      <w:tr w:rsidR="00FD558E" w:rsidRPr="00AD5CE1" w14:paraId="627DC752" w14:textId="77777777" w:rsidTr="001B28F2">
        <w:tc>
          <w:tcPr>
            <w:tcW w:w="5395" w:type="dxa"/>
          </w:tcPr>
          <w:p w14:paraId="7A4AE46A" w14:textId="77777777" w:rsidR="00FD558E" w:rsidRPr="00F9058C" w:rsidRDefault="00FD558E" w:rsidP="001B28F2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629BB22" w14:textId="775E9C6D" w:rsidR="00FD558E" w:rsidRDefault="00FD558E" w:rsidP="001B28F2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30D8D">
              <w:rPr>
                <w:color w:val="4472C4" w:themeColor="accent1"/>
              </w:rPr>
              <w:t>30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30D8D">
              <w:rPr>
                <w:noProof/>
                <w:color w:val="4472C4" w:themeColor="accent1"/>
              </w:rPr>
              <w:t>29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29FCCE29" w14:textId="77777777" w:rsidR="00FD558E" w:rsidRPr="00AD5CE1" w:rsidRDefault="00FD558E" w:rsidP="001B28F2"/>
        </w:tc>
      </w:tr>
    </w:tbl>
    <w:p w14:paraId="0E54791F" w14:textId="77777777" w:rsidR="00FD558E" w:rsidRDefault="00FD558E" w:rsidP="00FD558E">
      <w:pPr>
        <w:rPr>
          <w:b/>
          <w:bCs/>
          <w:color w:val="000000" w:themeColor="text1"/>
        </w:rPr>
      </w:pPr>
    </w:p>
    <w:p w14:paraId="270AD704" w14:textId="0688B486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68625" w14:textId="77777777" w:rsidR="00AC543B" w:rsidRDefault="00AC543B" w:rsidP="00505854">
      <w:r>
        <w:separator/>
      </w:r>
    </w:p>
  </w:endnote>
  <w:endnote w:type="continuationSeparator" w:id="0">
    <w:p w14:paraId="4F34B577" w14:textId="77777777" w:rsidR="00AC543B" w:rsidRDefault="00AC543B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7BDD4" w14:textId="77777777" w:rsidR="00AC543B" w:rsidRDefault="00AC543B" w:rsidP="00505854">
      <w:r>
        <w:separator/>
      </w:r>
    </w:p>
  </w:footnote>
  <w:footnote w:type="continuationSeparator" w:id="0">
    <w:p w14:paraId="40C4FA12" w14:textId="77777777" w:rsidR="00AC543B" w:rsidRDefault="00AC543B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459E0D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61FB2">
      <w:rPr>
        <w:b/>
        <w:bCs/>
        <w:sz w:val="28"/>
        <w:szCs w:val="28"/>
      </w:rPr>
      <w:t>0525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30D8D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33D8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3E3F9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1FB2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2B2E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C543B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641F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0D8D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2A8C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D558E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4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cp:lastPrinted>2025-07-09T00:22:00Z</cp:lastPrinted>
  <dcterms:created xsi:type="dcterms:W3CDTF">2025-07-09T00:22:00Z</dcterms:created>
  <dcterms:modified xsi:type="dcterms:W3CDTF">2025-09-13T17:20:00Z</dcterms:modified>
</cp:coreProperties>
</file>