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40335" w14:textId="77777777" w:rsidR="002A5571" w:rsidRPr="00C371F0" w:rsidRDefault="002A5571" w:rsidP="002A5571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54BAFBE" w14:textId="77777777" w:rsidR="002A5571" w:rsidRPr="006C2C15" w:rsidRDefault="002A5571" w:rsidP="002A5571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3A1DB4C" w14:textId="77777777" w:rsidR="002A5571" w:rsidRPr="00C371F0" w:rsidRDefault="002A5571" w:rsidP="002A557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  <w:gridCol w:w="5284"/>
      </w:tblGrid>
      <w:tr w:rsidR="00E10F72" w14:paraId="440A3454" w14:textId="77777777" w:rsidTr="008F2B8B">
        <w:tc>
          <w:tcPr>
            <w:tcW w:w="5395" w:type="dxa"/>
          </w:tcPr>
          <w:p w14:paraId="5366D331" w14:textId="77777777" w:rsidR="002A5571" w:rsidRDefault="002A5571" w:rsidP="008F2B8B">
            <w:r>
              <w:t>Top</w:t>
            </w:r>
          </w:p>
        </w:tc>
        <w:tc>
          <w:tcPr>
            <w:tcW w:w="5395" w:type="dxa"/>
          </w:tcPr>
          <w:p w14:paraId="2AC0DDD0" w14:textId="77777777" w:rsidR="002A5571" w:rsidRDefault="002A5571" w:rsidP="008F2B8B">
            <w:r>
              <w:t>Back</w:t>
            </w:r>
          </w:p>
        </w:tc>
      </w:tr>
      <w:tr w:rsidR="00E10F72" w14:paraId="2EC9350D" w14:textId="77777777" w:rsidTr="008F2B8B">
        <w:tc>
          <w:tcPr>
            <w:tcW w:w="5395" w:type="dxa"/>
          </w:tcPr>
          <w:p w14:paraId="56864418" w14:textId="77BDAA1B" w:rsidR="002A5571" w:rsidRDefault="00E10F72" w:rsidP="008F2B8B">
            <w:r>
              <w:rPr>
                <w:noProof/>
              </w:rPr>
              <w:drawing>
                <wp:inline distT="0" distB="0" distL="0" distR="0" wp14:anchorId="4233C58B" wp14:editId="63E6724B">
                  <wp:extent cx="3363431" cy="4665133"/>
                  <wp:effectExtent l="0" t="0" r="2540" b="0"/>
                  <wp:docPr id="456270524" name="Picture 2" descr="A white dress on a grid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270524" name="Picture 2" descr="A white dress on a grid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487" cy="4702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7EF34CB" w14:textId="4699B2F0" w:rsidR="002A5571" w:rsidRDefault="00E10F72" w:rsidP="008F2B8B">
            <w:r>
              <w:rPr>
                <w:noProof/>
              </w:rPr>
              <w:drawing>
                <wp:inline distT="0" distB="0" distL="0" distR="0" wp14:anchorId="117276AF" wp14:editId="0E2606FB">
                  <wp:extent cx="3155228" cy="3773711"/>
                  <wp:effectExtent l="0" t="0" r="0" b="0"/>
                  <wp:docPr id="570000928" name="Picture 1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000928" name="Picture 1" descr="A white dress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301" cy="384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04FD60" w14:textId="77777777" w:rsidR="002A5571" w:rsidRDefault="002A5571" w:rsidP="002A5571">
      <w:pPr>
        <w:rPr>
          <w:b/>
          <w:bCs/>
          <w:color w:val="000000" w:themeColor="text1"/>
        </w:rPr>
      </w:pPr>
    </w:p>
    <w:p w14:paraId="72793AEA" w14:textId="0581F4C4" w:rsidR="002A5571" w:rsidRDefault="002A5571" w:rsidP="002A557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E10F7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A995D82" wp14:editId="36A5B538">
            <wp:extent cx="6858000" cy="6807835"/>
            <wp:effectExtent l="0" t="0" r="0" b="0"/>
            <wp:docPr id="206837953" name="Picture 3" descr="A white dress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37953" name="Picture 3" descr="A white dress with lace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0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F7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90AC769" wp14:editId="63D327AB">
            <wp:extent cx="6858000" cy="6104890"/>
            <wp:effectExtent l="0" t="0" r="0" b="3810"/>
            <wp:docPr id="1057794995" name="Picture 4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94995" name="Picture 4" descr="A white dres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F7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3A369DA4" wp14:editId="41B55037">
            <wp:extent cx="6858000" cy="6605905"/>
            <wp:effectExtent l="0" t="0" r="0" b="0"/>
            <wp:docPr id="762193125" name="Picture 5" descr="A white shirt on a grid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193125" name="Picture 5" descr="A white shirt on a grid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F7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11ED373" wp14:editId="4A51DDC3">
            <wp:extent cx="6858000" cy="8074025"/>
            <wp:effectExtent l="0" t="0" r="0" b="3175"/>
            <wp:docPr id="1502083389" name="Picture 6" descr="A white shirt with lac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83389" name="Picture 6" descr="A white shirt with lace on i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F7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5AB31D97" wp14:editId="3CA613C9">
            <wp:extent cx="6858000" cy="5678805"/>
            <wp:effectExtent l="0" t="0" r="0" b="0"/>
            <wp:docPr id="465325544" name="Picture 7" descr="A white shirt with lace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25544" name="Picture 7" descr="A white shirt with lace trim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7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F72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597AA77" wp14:editId="72A19A37">
            <wp:extent cx="6858000" cy="6785610"/>
            <wp:effectExtent l="0" t="0" r="0" b="0"/>
            <wp:docPr id="1159709471" name="Picture 8" descr="A white cloth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09471" name="Picture 8" descr="A white cloth with a red pin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8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4BDC9" w14:textId="77777777" w:rsidR="00E10F72" w:rsidRDefault="00E10F7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FD62A8E" w14:textId="6DE2B633" w:rsidR="002A5571" w:rsidRDefault="002A5571" w:rsidP="002A557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2A5571" w:rsidRPr="00023D07" w14:paraId="0DBE2AA4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B53B1" w14:textId="77777777" w:rsidR="002A5571" w:rsidRPr="00023D07" w:rsidRDefault="002A5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6796F" w14:textId="77777777" w:rsidR="002A5571" w:rsidRPr="00023D07" w:rsidRDefault="002A5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396A" w14:textId="77777777" w:rsidR="002A5571" w:rsidRPr="00023D07" w:rsidRDefault="002A5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08A25" w14:textId="77777777" w:rsidR="002A5571" w:rsidRPr="00023D07" w:rsidRDefault="002A5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0AA32" w14:textId="77777777" w:rsidR="002A5571" w:rsidRPr="00023D07" w:rsidRDefault="002A5571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2A5571" w14:paraId="030AE49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768D53" w14:textId="77777777" w:rsidR="002A5571" w:rsidRDefault="002A5571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6188864" w14:textId="77777777" w:rsidR="002A5571" w:rsidRDefault="002A5571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763512A1" w14:textId="77777777" w:rsidR="002A5571" w:rsidRDefault="002A55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D18B46E" w14:textId="77777777" w:rsidR="002A5571" w:rsidRDefault="002A557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7CEC93C" w14:textId="77777777" w:rsidR="002A5571" w:rsidRDefault="002A5571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A5571" w14:paraId="3AF1C2DC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EFDD2D" w14:textId="77777777" w:rsidR="002A5571" w:rsidRPr="00023D07" w:rsidRDefault="002A5571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404F845" w14:textId="77777777" w:rsidR="002A5571" w:rsidRDefault="002A5571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DB52F48" w14:textId="77777777" w:rsidR="002A5571" w:rsidRDefault="002A5571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AE3AA2E" w14:textId="77777777" w:rsidR="002A5571" w:rsidRPr="004E673A" w:rsidRDefault="002A5571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B049C6D" w14:textId="77777777" w:rsidR="002A5571" w:rsidRDefault="002A5571" w:rsidP="008F2B8B">
            <w:pPr>
              <w:rPr>
                <w:color w:val="4472C4" w:themeColor="accent1"/>
              </w:rPr>
            </w:pPr>
          </w:p>
        </w:tc>
      </w:tr>
      <w:tr w:rsidR="002A5571" w14:paraId="53DF424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7CD53C7" w14:textId="77777777" w:rsidR="002A5571" w:rsidRPr="00023D07" w:rsidRDefault="002A5571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B13DBAC" w14:textId="77777777" w:rsidR="002A5571" w:rsidRDefault="002A5571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6FE941B" w14:textId="77777777" w:rsidR="002A5571" w:rsidRPr="00C371F0" w:rsidRDefault="002A5571" w:rsidP="002A557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2A5571" w:rsidRPr="002714A1" w14:paraId="3435D82D" w14:textId="77777777" w:rsidTr="008F2B8B">
        <w:tc>
          <w:tcPr>
            <w:tcW w:w="2153" w:type="dxa"/>
          </w:tcPr>
          <w:p w14:paraId="5F84A261" w14:textId="77777777" w:rsidR="002A5571" w:rsidRPr="002714A1" w:rsidRDefault="002A55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E564385" w14:textId="77777777" w:rsidR="002A5571" w:rsidRPr="002714A1" w:rsidRDefault="002A55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E692ED1" w14:textId="77777777" w:rsidR="002A5571" w:rsidRPr="002714A1" w:rsidRDefault="002A5571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2A5571" w14:paraId="183BCC7C" w14:textId="77777777" w:rsidTr="008F2B8B">
        <w:tc>
          <w:tcPr>
            <w:tcW w:w="2153" w:type="dxa"/>
          </w:tcPr>
          <w:p w14:paraId="10B2FE6F" w14:textId="77777777" w:rsidR="002A5571" w:rsidRDefault="002A5571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DD791C3" w14:textId="77777777" w:rsidR="002A5571" w:rsidRDefault="002A55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1FFAA7A" w14:textId="77777777" w:rsidR="002A5571" w:rsidRDefault="002A5571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920736F" w14:textId="77777777" w:rsidR="002A5571" w:rsidRPr="00C371F0" w:rsidRDefault="002A5571" w:rsidP="002A557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A5571" w:rsidRPr="00AD5CE1" w14:paraId="66FFB487" w14:textId="77777777" w:rsidTr="008F2B8B">
        <w:tc>
          <w:tcPr>
            <w:tcW w:w="5395" w:type="dxa"/>
          </w:tcPr>
          <w:p w14:paraId="7CF9409D" w14:textId="63FDD667" w:rsidR="002A5571" w:rsidRPr="00AD5CE1" w:rsidRDefault="002A5571" w:rsidP="008F2B8B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071BC">
              <w:rPr>
                <w:color w:val="4472C4" w:themeColor="accent1"/>
              </w:rPr>
              <w:t>Child's Dress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130B855" w14:textId="77777777" w:rsidR="002A5571" w:rsidRDefault="002A5571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451C3A91" w14:textId="77777777" w:rsidR="002A5571" w:rsidRPr="00AD5CE1" w:rsidRDefault="002A5571" w:rsidP="008F2B8B"/>
        </w:tc>
      </w:tr>
      <w:tr w:rsidR="002A5571" w:rsidRPr="00AD5CE1" w14:paraId="55A67D5C" w14:textId="77777777" w:rsidTr="008F2B8B">
        <w:tc>
          <w:tcPr>
            <w:tcW w:w="5395" w:type="dxa"/>
          </w:tcPr>
          <w:p w14:paraId="7ABD7AE7" w14:textId="77777777" w:rsidR="002A5571" w:rsidRPr="00F9058C" w:rsidRDefault="002A5571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220E448" w14:textId="4F5865DF" w:rsidR="002A5571" w:rsidRDefault="002A5571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071BC">
              <w:rPr>
                <w:noProof/>
                <w:color w:val="4472C4" w:themeColor="accent1"/>
              </w:rPr>
              <w:t>21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2E27B71" w14:textId="77777777" w:rsidR="002A5571" w:rsidRPr="00AD5CE1" w:rsidRDefault="002A5571" w:rsidP="008F2B8B"/>
        </w:tc>
      </w:tr>
    </w:tbl>
    <w:p w14:paraId="6F240E0E" w14:textId="77777777" w:rsidR="002A5571" w:rsidRDefault="002A5571" w:rsidP="002A5571"/>
    <w:p w14:paraId="1876D121" w14:textId="39D655C7" w:rsidR="00C84D35" w:rsidRPr="002A5571" w:rsidRDefault="00C84D35" w:rsidP="002A5571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C84D35" w:rsidRPr="002A5571" w:rsidSect="006525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22923" w14:textId="77777777" w:rsidR="00246595" w:rsidRDefault="00246595" w:rsidP="00505854">
      <w:r>
        <w:separator/>
      </w:r>
    </w:p>
  </w:endnote>
  <w:endnote w:type="continuationSeparator" w:id="0">
    <w:p w14:paraId="4E30EE9A" w14:textId="77777777" w:rsidR="00246595" w:rsidRDefault="0024659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4AB43" w14:textId="77777777" w:rsidR="005400BC" w:rsidRDefault="005400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8A824" w14:textId="77777777" w:rsidR="005400BC" w:rsidRDefault="005400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B60EA" w14:textId="77777777" w:rsidR="00246595" w:rsidRDefault="00246595" w:rsidP="00505854">
      <w:r>
        <w:separator/>
      </w:r>
    </w:p>
  </w:footnote>
  <w:footnote w:type="continuationSeparator" w:id="0">
    <w:p w14:paraId="060D4476" w14:textId="77777777" w:rsidR="00246595" w:rsidRDefault="0024659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5527F7" w14:textId="77777777" w:rsidR="005400BC" w:rsidRDefault="005400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5230A49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400BC">
      <w:rPr>
        <w:b/>
        <w:bCs/>
        <w:sz w:val="28"/>
        <w:szCs w:val="28"/>
      </w:rPr>
      <w:t>0524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0071B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45C80" w14:textId="77777777" w:rsidR="005400BC" w:rsidRDefault="005400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2833"/>
    <w:rsid w:val="00004AA1"/>
    <w:rsid w:val="00007106"/>
    <w:rsid w:val="000071BC"/>
    <w:rsid w:val="00012DB5"/>
    <w:rsid w:val="00013607"/>
    <w:rsid w:val="0001611E"/>
    <w:rsid w:val="00020D90"/>
    <w:rsid w:val="00023D07"/>
    <w:rsid w:val="00036CF6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5773"/>
    <w:rsid w:val="00217F84"/>
    <w:rsid w:val="00221770"/>
    <w:rsid w:val="002258B0"/>
    <w:rsid w:val="00227DD1"/>
    <w:rsid w:val="00230F2A"/>
    <w:rsid w:val="00233A68"/>
    <w:rsid w:val="00235524"/>
    <w:rsid w:val="00246595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A5571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00BC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0F72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0AF3"/>
    <w:rsid w:val="00EB3245"/>
    <w:rsid w:val="00EB408B"/>
    <w:rsid w:val="00EC4340"/>
    <w:rsid w:val="00ED61C7"/>
    <w:rsid w:val="00EE7246"/>
    <w:rsid w:val="00EF1D11"/>
    <w:rsid w:val="00EF4DA0"/>
    <w:rsid w:val="00F115BF"/>
    <w:rsid w:val="00F20652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8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2025-09-14T15:42:00Z</dcterms:modified>
</cp:coreProperties>
</file>