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C46A5" w14:textId="77777777" w:rsidR="0079201A" w:rsidRPr="00C371F0" w:rsidRDefault="0079201A" w:rsidP="0079201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DAED62C" w14:textId="77777777" w:rsidR="0079201A" w:rsidRPr="006C2C15" w:rsidRDefault="0079201A" w:rsidP="0079201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75B3299" w14:textId="77777777" w:rsidR="0079201A" w:rsidRPr="00C371F0" w:rsidRDefault="0079201A" w:rsidP="0079201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0"/>
        <w:gridCol w:w="5530"/>
      </w:tblGrid>
      <w:tr w:rsidR="00143040" w14:paraId="21429A3A" w14:textId="77777777" w:rsidTr="008F2B8B">
        <w:tc>
          <w:tcPr>
            <w:tcW w:w="5395" w:type="dxa"/>
          </w:tcPr>
          <w:p w14:paraId="70B0DE89" w14:textId="77777777" w:rsidR="0079201A" w:rsidRDefault="0079201A" w:rsidP="008F2B8B">
            <w:r>
              <w:t>Top</w:t>
            </w:r>
          </w:p>
        </w:tc>
        <w:tc>
          <w:tcPr>
            <w:tcW w:w="5395" w:type="dxa"/>
          </w:tcPr>
          <w:p w14:paraId="4C562E7F" w14:textId="77777777" w:rsidR="0079201A" w:rsidRDefault="0079201A" w:rsidP="008F2B8B">
            <w:r>
              <w:t>Back</w:t>
            </w:r>
          </w:p>
        </w:tc>
      </w:tr>
      <w:tr w:rsidR="00143040" w14:paraId="6134E990" w14:textId="77777777" w:rsidTr="008F2B8B">
        <w:tc>
          <w:tcPr>
            <w:tcW w:w="5395" w:type="dxa"/>
          </w:tcPr>
          <w:p w14:paraId="13235F9E" w14:textId="0996BCE8" w:rsidR="0079201A" w:rsidRDefault="00143040" w:rsidP="008F2B8B">
            <w:r>
              <w:rPr>
                <w:noProof/>
              </w:rPr>
              <w:drawing>
                <wp:inline distT="0" distB="0" distL="0" distR="0" wp14:anchorId="76D9CB66" wp14:editId="10BB928A">
                  <wp:extent cx="3271382" cy="3141133"/>
                  <wp:effectExtent l="0" t="0" r="5715" b="0"/>
                  <wp:docPr id="1614647021" name="Picture 1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47021" name="Picture 1" descr="A white shir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033" cy="321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F17DAE2" w14:textId="41075951" w:rsidR="0079201A" w:rsidRDefault="00143040" w:rsidP="008F2B8B">
            <w:r>
              <w:rPr>
                <w:noProof/>
              </w:rPr>
              <w:drawing>
                <wp:inline distT="0" distB="0" distL="0" distR="0" wp14:anchorId="51FA454D" wp14:editId="6825E47E">
                  <wp:extent cx="3445284" cy="3121172"/>
                  <wp:effectExtent l="0" t="0" r="0" b="3175"/>
                  <wp:docPr id="664306571" name="Picture 2" descr="A white shir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306571" name="Picture 2" descr="A white shirt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268" cy="316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134DF" w14:textId="77777777" w:rsidR="0079201A" w:rsidRDefault="0079201A" w:rsidP="0079201A">
      <w:pPr>
        <w:rPr>
          <w:b/>
          <w:bCs/>
          <w:color w:val="000000" w:themeColor="text1"/>
        </w:rPr>
      </w:pPr>
    </w:p>
    <w:p w14:paraId="518616A4" w14:textId="60C8BE2D" w:rsidR="0079201A" w:rsidRDefault="00143040" w:rsidP="0079201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AE556EC" wp14:editId="3D2FA6FC">
            <wp:extent cx="6858000" cy="5569585"/>
            <wp:effectExtent l="0" t="0" r="0" b="5715"/>
            <wp:docPr id="120302929" name="Picture 3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2929" name="Picture 3" descr="A white shir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8BB00D" wp14:editId="3A3277EE">
            <wp:extent cx="6858000" cy="7670165"/>
            <wp:effectExtent l="0" t="0" r="0" b="635"/>
            <wp:docPr id="55604819" name="Picture 4" descr="A white shirt with a needle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4819" name="Picture 4" descr="A white shirt with a needle in the midd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EAA427" wp14:editId="003CDE8D">
            <wp:extent cx="6858000" cy="8884920"/>
            <wp:effectExtent l="0" t="0" r="0" b="5080"/>
            <wp:docPr id="454483606" name="Picture 5" descr="A white shirt with a red pin on a white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83606" name="Picture 5" descr="A white shirt with a red pin on a white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8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4BC393E" wp14:editId="00E58571">
            <wp:extent cx="6858000" cy="6885305"/>
            <wp:effectExtent l="0" t="0" r="0" b="0"/>
            <wp:docPr id="1140618390" name="Picture 6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18390" name="Picture 6" descr="A white shir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7177668" wp14:editId="73F45ECB">
            <wp:extent cx="6858000" cy="5628640"/>
            <wp:effectExtent l="0" t="0" r="0" b="0"/>
            <wp:docPr id="838947859" name="Picture 7" descr="A white dress with l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47859" name="Picture 7" descr="A white dress with lac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81C3833" wp14:editId="462E2954">
            <wp:extent cx="6858000" cy="8418195"/>
            <wp:effectExtent l="0" t="0" r="0" b="1905"/>
            <wp:docPr id="126546075" name="Picture 8" descr="A white shirt with a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6075" name="Picture 8" descr="A white shirt with a pin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034B977" wp14:editId="33DD2701">
            <wp:extent cx="6858000" cy="3841750"/>
            <wp:effectExtent l="0" t="0" r="0" b="6350"/>
            <wp:docPr id="1922491828" name="Picture 9" descr="A white shirt with a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91828" name="Picture 9" descr="A white shirt with a pin o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01A">
        <w:rPr>
          <w:b/>
          <w:bCs/>
          <w:color w:val="000000" w:themeColor="text1"/>
        </w:rPr>
        <w:br w:type="page"/>
      </w:r>
    </w:p>
    <w:p w14:paraId="201F844C" w14:textId="77777777" w:rsidR="0079201A" w:rsidRDefault="0079201A" w:rsidP="0079201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79201A" w:rsidRPr="00023D07" w14:paraId="793E631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0E9B" w14:textId="77777777" w:rsidR="0079201A" w:rsidRPr="00023D07" w:rsidRDefault="007920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3695" w14:textId="77777777" w:rsidR="0079201A" w:rsidRPr="00023D07" w:rsidRDefault="007920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F015" w14:textId="77777777" w:rsidR="0079201A" w:rsidRPr="00023D07" w:rsidRDefault="007920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D3C81" w14:textId="77777777" w:rsidR="0079201A" w:rsidRPr="00023D07" w:rsidRDefault="007920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09C4" w14:textId="77777777" w:rsidR="0079201A" w:rsidRPr="00023D07" w:rsidRDefault="0079201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79201A" w14:paraId="73DF0FB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96B6C39" w14:textId="77777777" w:rsidR="0079201A" w:rsidRDefault="0079201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923B9DF" w14:textId="77777777" w:rsidR="0079201A" w:rsidRDefault="0079201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A9E80D2" w14:textId="77777777" w:rsidR="0079201A" w:rsidRDefault="0079201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DC0C5D7" w14:textId="77777777" w:rsidR="0079201A" w:rsidRDefault="0079201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772A2DF" w14:textId="77777777" w:rsidR="0079201A" w:rsidRDefault="0079201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9201A" w14:paraId="66936C4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6ABCFE" w14:textId="77777777" w:rsidR="0079201A" w:rsidRPr="00023D07" w:rsidRDefault="0079201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E12A20" w14:textId="77777777" w:rsidR="0079201A" w:rsidRDefault="0079201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519DCE5" w14:textId="77777777" w:rsidR="0079201A" w:rsidRDefault="0079201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C3C4422" w14:textId="77777777" w:rsidR="0079201A" w:rsidRPr="004E673A" w:rsidRDefault="0079201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F0ED1CD" w14:textId="77777777" w:rsidR="0079201A" w:rsidRDefault="0079201A" w:rsidP="008F2B8B">
            <w:pPr>
              <w:rPr>
                <w:color w:val="4472C4" w:themeColor="accent1"/>
              </w:rPr>
            </w:pPr>
          </w:p>
        </w:tc>
      </w:tr>
      <w:tr w:rsidR="0079201A" w14:paraId="7BBDA4A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ADD295" w14:textId="77777777" w:rsidR="0079201A" w:rsidRPr="00023D07" w:rsidRDefault="0079201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7748275" w14:textId="77777777" w:rsidR="0079201A" w:rsidRDefault="0079201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562BF49" w14:textId="77777777" w:rsidR="0079201A" w:rsidRPr="00C371F0" w:rsidRDefault="0079201A" w:rsidP="0079201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79201A" w:rsidRPr="002714A1" w14:paraId="2E29A54B" w14:textId="77777777" w:rsidTr="008F2B8B">
        <w:tc>
          <w:tcPr>
            <w:tcW w:w="2153" w:type="dxa"/>
          </w:tcPr>
          <w:p w14:paraId="28512FE8" w14:textId="77777777" w:rsidR="0079201A" w:rsidRPr="002714A1" w:rsidRDefault="0079201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DA7AFB2" w14:textId="77777777" w:rsidR="0079201A" w:rsidRPr="002714A1" w:rsidRDefault="0079201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50C2664" w14:textId="77777777" w:rsidR="0079201A" w:rsidRPr="002714A1" w:rsidRDefault="0079201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79201A" w14:paraId="17AD4157" w14:textId="77777777" w:rsidTr="008F2B8B">
        <w:tc>
          <w:tcPr>
            <w:tcW w:w="2153" w:type="dxa"/>
          </w:tcPr>
          <w:p w14:paraId="0EB6F55B" w14:textId="77777777" w:rsidR="0079201A" w:rsidRDefault="0079201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BEF65FF" w14:textId="77777777" w:rsidR="0079201A" w:rsidRDefault="0079201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A28BB7B" w14:textId="77777777" w:rsidR="0079201A" w:rsidRDefault="0079201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B07068" w14:textId="77777777" w:rsidR="0079201A" w:rsidRPr="00C371F0" w:rsidRDefault="0079201A" w:rsidP="0079201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9201A" w:rsidRPr="00AD5CE1" w14:paraId="4CE700CD" w14:textId="77777777" w:rsidTr="008F2B8B">
        <w:tc>
          <w:tcPr>
            <w:tcW w:w="5395" w:type="dxa"/>
          </w:tcPr>
          <w:p w14:paraId="47D542C3" w14:textId="584587B8" w:rsidR="0079201A" w:rsidRPr="00AD5CE1" w:rsidRDefault="009651DB" w:rsidP="008F2B8B">
            <w:r>
              <w:rPr>
                <w:b/>
                <w:bCs/>
                <w:i/>
                <w:iCs/>
              </w:rPr>
              <w:t>Item</w:t>
            </w:r>
            <w:r w:rsidR="0079201A" w:rsidRPr="00E622A4">
              <w:rPr>
                <w:b/>
                <w:bCs/>
                <w:i/>
                <w:iCs/>
              </w:rPr>
              <w:t xml:space="preserve"> Title or Name:</w:t>
            </w:r>
            <w:r w:rsidR="0079201A" w:rsidRPr="00AD5CE1">
              <w:t xml:space="preserve"> </w:t>
            </w:r>
            <w:r w:rsidR="0079201A">
              <w:br/>
            </w:r>
            <w:r w:rsidR="0079201A">
              <w:rPr>
                <w:color w:val="4472C4" w:themeColor="accent1"/>
              </w:rPr>
              <w:t xml:space="preserve">  </w:t>
            </w:r>
            <w:r w:rsidR="0079201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79201A">
              <w:rPr>
                <w:color w:val="4472C4" w:themeColor="accent1"/>
              </w:rPr>
              <w:instrText xml:space="preserve"> FORMTEXT </w:instrText>
            </w:r>
            <w:r w:rsidR="0079201A">
              <w:rPr>
                <w:color w:val="4472C4" w:themeColor="accent1"/>
              </w:rPr>
            </w:r>
            <w:r w:rsidR="0079201A">
              <w:rPr>
                <w:color w:val="4472C4" w:themeColor="accent1"/>
              </w:rPr>
              <w:fldChar w:fldCharType="separate"/>
            </w:r>
            <w:r w:rsidR="002E6E07">
              <w:rPr>
                <w:color w:val="4472C4" w:themeColor="accent1"/>
              </w:rPr>
              <w:t>Child's Dress</w:t>
            </w:r>
            <w:r w:rsidR="0079201A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B6F0BC7" w14:textId="77777777" w:rsidR="0079201A" w:rsidRDefault="0079201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E23C26F" w14:textId="77777777" w:rsidR="0079201A" w:rsidRPr="00AD5CE1" w:rsidRDefault="0079201A" w:rsidP="008F2B8B"/>
        </w:tc>
      </w:tr>
      <w:tr w:rsidR="0079201A" w:rsidRPr="00AD5CE1" w14:paraId="4D65A362" w14:textId="77777777" w:rsidTr="008F2B8B">
        <w:tc>
          <w:tcPr>
            <w:tcW w:w="5395" w:type="dxa"/>
          </w:tcPr>
          <w:p w14:paraId="5516A890" w14:textId="77777777" w:rsidR="0079201A" w:rsidRPr="00F9058C" w:rsidRDefault="0079201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14D9253" w14:textId="018CB14F" w:rsidR="0079201A" w:rsidRDefault="0079201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E6E07">
              <w:rPr>
                <w:noProof/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7F35736" w14:textId="77777777" w:rsidR="0079201A" w:rsidRPr="00AD5CE1" w:rsidRDefault="0079201A" w:rsidP="008F2B8B"/>
        </w:tc>
      </w:tr>
    </w:tbl>
    <w:p w14:paraId="4F39CEAD" w14:textId="77777777" w:rsidR="0079201A" w:rsidRDefault="0079201A" w:rsidP="0079201A"/>
    <w:p w14:paraId="77BAA826" w14:textId="77777777" w:rsidR="0079201A" w:rsidRPr="002A5571" w:rsidRDefault="0079201A" w:rsidP="0079201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1876D121" w14:textId="77777777" w:rsidR="00C84D35" w:rsidRPr="0079201A" w:rsidRDefault="00C84D35" w:rsidP="0079201A"/>
    <w:sectPr w:rsidR="00C84D35" w:rsidRPr="0079201A" w:rsidSect="00652555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80769" w14:textId="77777777" w:rsidR="00571293" w:rsidRDefault="00571293" w:rsidP="00505854">
      <w:r>
        <w:separator/>
      </w:r>
    </w:p>
  </w:endnote>
  <w:endnote w:type="continuationSeparator" w:id="0">
    <w:p w14:paraId="343C06B8" w14:textId="77777777" w:rsidR="00571293" w:rsidRDefault="00571293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B126E" w14:textId="77777777" w:rsidR="00571293" w:rsidRDefault="00571293" w:rsidP="00505854">
      <w:r>
        <w:separator/>
      </w:r>
    </w:p>
  </w:footnote>
  <w:footnote w:type="continuationSeparator" w:id="0">
    <w:p w14:paraId="2AC848B1" w14:textId="77777777" w:rsidR="00571293" w:rsidRDefault="00571293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492D38B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E72E0">
      <w:rPr>
        <w:b/>
        <w:bCs/>
        <w:sz w:val="28"/>
        <w:szCs w:val="28"/>
      </w:rPr>
      <w:t>0523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E6E0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2E0"/>
    <w:rsid w:val="000E77BC"/>
    <w:rsid w:val="000F682D"/>
    <w:rsid w:val="000F6F59"/>
    <w:rsid w:val="001017BC"/>
    <w:rsid w:val="001023F2"/>
    <w:rsid w:val="00106BC9"/>
    <w:rsid w:val="00143040"/>
    <w:rsid w:val="00163D63"/>
    <w:rsid w:val="00174C18"/>
    <w:rsid w:val="00177BB7"/>
    <w:rsid w:val="001873C2"/>
    <w:rsid w:val="00193391"/>
    <w:rsid w:val="001A4C7E"/>
    <w:rsid w:val="001B0FD8"/>
    <w:rsid w:val="001B241F"/>
    <w:rsid w:val="001C1F24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E6E07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293"/>
    <w:rsid w:val="005717DB"/>
    <w:rsid w:val="005938C4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201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1DB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0AF6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01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9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2025-09-14T15:42:00Z</dcterms:modified>
</cp:coreProperties>
</file>