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D9546" w14:textId="77777777" w:rsidR="004C6C43" w:rsidRPr="00C371F0" w:rsidRDefault="004C6C43" w:rsidP="004C6C4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C2491AB" w14:textId="77777777" w:rsidR="004C6C43" w:rsidRPr="006C2C15" w:rsidRDefault="004C6C43" w:rsidP="004C6C4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1F534E5" w14:textId="77777777" w:rsidR="004C6C43" w:rsidRPr="00C371F0" w:rsidRDefault="004C6C43" w:rsidP="004C6C4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61640" w14:paraId="6EE1DE02" w14:textId="77777777" w:rsidTr="008F2B8B">
        <w:tc>
          <w:tcPr>
            <w:tcW w:w="5395" w:type="dxa"/>
          </w:tcPr>
          <w:p w14:paraId="46FB250F" w14:textId="77777777" w:rsidR="004C6C43" w:rsidRDefault="004C6C43" w:rsidP="008F2B8B">
            <w:r>
              <w:t>Top</w:t>
            </w:r>
          </w:p>
        </w:tc>
        <w:tc>
          <w:tcPr>
            <w:tcW w:w="5395" w:type="dxa"/>
          </w:tcPr>
          <w:p w14:paraId="2BC9918F" w14:textId="77777777" w:rsidR="004C6C43" w:rsidRDefault="004C6C43" w:rsidP="008F2B8B">
            <w:r>
              <w:t>Back</w:t>
            </w:r>
          </w:p>
        </w:tc>
      </w:tr>
      <w:tr w:rsidR="00861640" w14:paraId="57B395E7" w14:textId="77777777" w:rsidTr="008F2B8B">
        <w:tc>
          <w:tcPr>
            <w:tcW w:w="5395" w:type="dxa"/>
          </w:tcPr>
          <w:p w14:paraId="6A0EE25E" w14:textId="7C26252B" w:rsidR="004C6C43" w:rsidRDefault="00861640" w:rsidP="008F2B8B">
            <w:r>
              <w:rPr>
                <w:noProof/>
              </w:rPr>
              <w:drawing>
                <wp:inline distT="0" distB="0" distL="0" distR="0" wp14:anchorId="5E6CCA65" wp14:editId="58CE3422">
                  <wp:extent cx="3220344" cy="3513455"/>
                  <wp:effectExtent l="0" t="0" r="5715" b="4445"/>
                  <wp:docPr id="335205542" name="Picture 2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205542" name="Picture 2" descr="A white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575" cy="355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80F22B6" w14:textId="6383C571" w:rsidR="004C6C43" w:rsidRDefault="00861640" w:rsidP="008F2B8B">
            <w:r>
              <w:rPr>
                <w:noProof/>
              </w:rPr>
              <w:drawing>
                <wp:inline distT="0" distB="0" distL="0" distR="0" wp14:anchorId="513A643B" wp14:editId="1C934517">
                  <wp:extent cx="3260384" cy="3513667"/>
                  <wp:effectExtent l="0" t="0" r="3810" b="4445"/>
                  <wp:docPr id="37481943" name="Picture 1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81943" name="Picture 1" descr="A white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346" cy="367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AAD71" w14:textId="77777777" w:rsidR="004C6C43" w:rsidRDefault="004C6C43" w:rsidP="004C6C43">
      <w:pPr>
        <w:rPr>
          <w:b/>
          <w:bCs/>
          <w:color w:val="000000" w:themeColor="text1"/>
        </w:rPr>
      </w:pPr>
    </w:p>
    <w:p w14:paraId="262C7875" w14:textId="4FFF7DCC" w:rsidR="004C6C43" w:rsidRDefault="00861640" w:rsidP="004C6C4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3CFD1D8" wp14:editId="368EBA71">
            <wp:extent cx="6858000" cy="6445250"/>
            <wp:effectExtent l="0" t="0" r="0" b="6350"/>
            <wp:docPr id="577842085" name="Picture 3" descr="A white baby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42085" name="Picture 3" descr="A white baby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8FB88F5" wp14:editId="47B99B7C">
            <wp:extent cx="6858000" cy="7787640"/>
            <wp:effectExtent l="0" t="0" r="0" b="0"/>
            <wp:docPr id="2023450952" name="Picture 4" descr="A white dress on a green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50952" name="Picture 4" descr="A white dress on a green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4FF411F" wp14:editId="3CD80EB9">
            <wp:extent cx="6858000" cy="6714490"/>
            <wp:effectExtent l="0" t="0" r="0" b="3810"/>
            <wp:docPr id="1802811771" name="Picture 5" descr="A white dress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11771" name="Picture 5" descr="A white dress with lace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DA193A" wp14:editId="20F6F314">
            <wp:extent cx="9144000" cy="6858000"/>
            <wp:effectExtent l="0" t="0" r="0" b="0"/>
            <wp:docPr id="1464738510" name="Picture 6" descr="A white sheet with a flower de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38510" name="Picture 6" descr="A white sheet with a flower design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7638CA8" wp14:editId="514A0D8E">
            <wp:extent cx="6858000" cy="6731000"/>
            <wp:effectExtent l="0" t="0" r="0" b="0"/>
            <wp:docPr id="834166058" name="Picture 7" descr="A white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66058" name="Picture 7" descr="A white fabric with flowers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9B42419" wp14:editId="30D0B204">
            <wp:extent cx="9144000" cy="6858000"/>
            <wp:effectExtent l="0" t="0" r="0" b="0"/>
            <wp:docPr id="2145772951" name="Picture 8" descr="A white baby rompe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72951" name="Picture 8" descr="A white baby romper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55A749" wp14:editId="79E3BCD8">
            <wp:extent cx="6858000" cy="7249160"/>
            <wp:effectExtent l="0" t="0" r="0" b="2540"/>
            <wp:docPr id="1917671064" name="Picture 9" descr="A white dress with lace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71064" name="Picture 9" descr="A white dress with lace on a gri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789DE78" wp14:editId="5F4BCC26">
            <wp:extent cx="6858000" cy="6263640"/>
            <wp:effectExtent l="0" t="0" r="0" b="0"/>
            <wp:docPr id="525646950" name="Picture 10" descr="A white shirt with red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46950" name="Picture 10" descr="A white shirt with red button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C43">
        <w:rPr>
          <w:b/>
          <w:bCs/>
          <w:color w:val="000000" w:themeColor="text1"/>
        </w:rPr>
        <w:br w:type="page"/>
      </w:r>
    </w:p>
    <w:p w14:paraId="1315E105" w14:textId="77777777" w:rsidR="004C6C43" w:rsidRDefault="004C6C43" w:rsidP="004C6C4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C6C43" w:rsidRPr="00023D07" w14:paraId="12B52682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3F5A" w14:textId="77777777" w:rsidR="004C6C43" w:rsidRPr="00023D07" w:rsidRDefault="004C6C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44EC" w14:textId="77777777" w:rsidR="004C6C43" w:rsidRPr="00023D07" w:rsidRDefault="004C6C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FAC8" w14:textId="77777777" w:rsidR="004C6C43" w:rsidRPr="00023D07" w:rsidRDefault="004C6C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BDD3" w14:textId="77777777" w:rsidR="004C6C43" w:rsidRPr="00023D07" w:rsidRDefault="004C6C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022D" w14:textId="77777777" w:rsidR="004C6C43" w:rsidRPr="00023D07" w:rsidRDefault="004C6C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C6C43" w14:paraId="7C6FED2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A92F882" w14:textId="77777777" w:rsidR="004C6C43" w:rsidRDefault="004C6C4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3545E4F" w14:textId="77777777" w:rsidR="004C6C43" w:rsidRDefault="004C6C4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6B2B053" w14:textId="77777777" w:rsidR="004C6C43" w:rsidRDefault="004C6C4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0233FC4" w14:textId="77777777" w:rsidR="004C6C43" w:rsidRDefault="004C6C4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35203FF" w14:textId="77777777" w:rsidR="004C6C43" w:rsidRDefault="004C6C4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C6C43" w14:paraId="0FB9CA1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CEAE99C" w14:textId="77777777" w:rsidR="004C6C43" w:rsidRPr="00023D07" w:rsidRDefault="004C6C4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B10E5A9" w14:textId="77777777" w:rsidR="004C6C43" w:rsidRDefault="004C6C4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472BBC" w14:textId="77777777" w:rsidR="004C6C43" w:rsidRDefault="004C6C4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F658CA3" w14:textId="77777777" w:rsidR="004C6C43" w:rsidRPr="004E673A" w:rsidRDefault="004C6C4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D10BAE" w14:textId="77777777" w:rsidR="004C6C43" w:rsidRDefault="004C6C43" w:rsidP="008F2B8B">
            <w:pPr>
              <w:rPr>
                <w:color w:val="4472C4" w:themeColor="accent1"/>
              </w:rPr>
            </w:pPr>
          </w:p>
        </w:tc>
      </w:tr>
      <w:tr w:rsidR="004C6C43" w14:paraId="39E6140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58B5AFA" w14:textId="77777777" w:rsidR="004C6C43" w:rsidRPr="00023D07" w:rsidRDefault="004C6C4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E2E1B9D" w14:textId="77777777" w:rsidR="004C6C43" w:rsidRDefault="004C6C4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A9A2628" w14:textId="77777777" w:rsidR="004C6C43" w:rsidRPr="00C371F0" w:rsidRDefault="004C6C43" w:rsidP="004C6C4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4C6C43" w:rsidRPr="002714A1" w14:paraId="38458E42" w14:textId="77777777" w:rsidTr="008F2B8B">
        <w:tc>
          <w:tcPr>
            <w:tcW w:w="2153" w:type="dxa"/>
          </w:tcPr>
          <w:p w14:paraId="16B6A46D" w14:textId="77777777" w:rsidR="004C6C43" w:rsidRPr="002714A1" w:rsidRDefault="004C6C4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7CE9F8B" w14:textId="77777777" w:rsidR="004C6C43" w:rsidRPr="002714A1" w:rsidRDefault="004C6C4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CCB8F4E" w14:textId="77777777" w:rsidR="004C6C43" w:rsidRPr="002714A1" w:rsidRDefault="004C6C4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4C6C43" w14:paraId="61CC6B91" w14:textId="77777777" w:rsidTr="008F2B8B">
        <w:tc>
          <w:tcPr>
            <w:tcW w:w="2153" w:type="dxa"/>
          </w:tcPr>
          <w:p w14:paraId="5F6F5B88" w14:textId="77777777" w:rsidR="004C6C43" w:rsidRDefault="004C6C4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E175D47" w14:textId="77777777" w:rsidR="004C6C43" w:rsidRDefault="004C6C4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16243B5" w14:textId="77777777" w:rsidR="004C6C43" w:rsidRDefault="004C6C4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477A68" w14:textId="77777777" w:rsidR="004C6C43" w:rsidRPr="00C371F0" w:rsidRDefault="004C6C43" w:rsidP="004C6C4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C6C43" w:rsidRPr="00AD5CE1" w14:paraId="28711F6A" w14:textId="77777777" w:rsidTr="008F2B8B">
        <w:tc>
          <w:tcPr>
            <w:tcW w:w="5395" w:type="dxa"/>
          </w:tcPr>
          <w:p w14:paraId="232FD4BB" w14:textId="1414068B" w:rsidR="004C6C43" w:rsidRPr="00AD5CE1" w:rsidRDefault="004C6C4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61640">
              <w:rPr>
                <w:color w:val="4472C4" w:themeColor="accent1"/>
              </w:rPr>
              <w:t>Child's 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D00C174" w14:textId="77777777" w:rsidR="004C6C43" w:rsidRDefault="004C6C4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10A6FD6" w14:textId="77777777" w:rsidR="004C6C43" w:rsidRPr="00AD5CE1" w:rsidRDefault="004C6C43" w:rsidP="008F2B8B"/>
        </w:tc>
      </w:tr>
      <w:tr w:rsidR="004C6C43" w:rsidRPr="00AD5CE1" w14:paraId="04B85FD8" w14:textId="77777777" w:rsidTr="008F2B8B">
        <w:tc>
          <w:tcPr>
            <w:tcW w:w="5395" w:type="dxa"/>
          </w:tcPr>
          <w:p w14:paraId="16CEE19A" w14:textId="77777777" w:rsidR="004C6C43" w:rsidRPr="00F9058C" w:rsidRDefault="004C6C4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9B19E59" w14:textId="19BF27DF" w:rsidR="004C6C43" w:rsidRDefault="004C6C4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742FE">
              <w:rPr>
                <w:color w:val="4472C4" w:themeColor="accent1"/>
              </w:rPr>
              <w:t>16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E148829" w14:textId="77777777" w:rsidR="004C6C43" w:rsidRPr="00AD5CE1" w:rsidRDefault="004C6C43" w:rsidP="008F2B8B"/>
        </w:tc>
      </w:tr>
    </w:tbl>
    <w:p w14:paraId="304197DE" w14:textId="77777777" w:rsidR="004C6C43" w:rsidRDefault="004C6C43" w:rsidP="004C6C43"/>
    <w:p w14:paraId="5F6BF48A" w14:textId="77777777" w:rsidR="004C6C43" w:rsidRPr="002A5571" w:rsidRDefault="004C6C43" w:rsidP="004C6C4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B914A9E" w14:textId="77777777" w:rsidR="004C6C43" w:rsidRPr="0079201A" w:rsidRDefault="004C6C43" w:rsidP="004C6C43"/>
    <w:p w14:paraId="1876D121" w14:textId="77777777" w:rsidR="00C84D35" w:rsidRPr="004C6C43" w:rsidRDefault="00C84D35" w:rsidP="004C6C43"/>
    <w:sectPr w:rsidR="00C84D35" w:rsidRPr="004C6C43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A9A01" w14:textId="77777777" w:rsidR="0082007D" w:rsidRDefault="0082007D" w:rsidP="00505854">
      <w:r>
        <w:separator/>
      </w:r>
    </w:p>
  </w:endnote>
  <w:endnote w:type="continuationSeparator" w:id="0">
    <w:p w14:paraId="7B5BE904" w14:textId="77777777" w:rsidR="0082007D" w:rsidRDefault="0082007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52C6D" w14:textId="77777777" w:rsidR="0082007D" w:rsidRDefault="0082007D" w:rsidP="00505854">
      <w:r>
        <w:separator/>
      </w:r>
    </w:p>
  </w:footnote>
  <w:footnote w:type="continuationSeparator" w:id="0">
    <w:p w14:paraId="39A3C769" w14:textId="77777777" w:rsidR="0082007D" w:rsidRDefault="0082007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F2BA2D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E3327">
      <w:rPr>
        <w:b/>
        <w:bCs/>
        <w:sz w:val="28"/>
        <w:szCs w:val="28"/>
      </w:rPr>
      <w:t>0521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742FE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5101B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C6C43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327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007D"/>
    <w:rsid w:val="00822DC2"/>
    <w:rsid w:val="008277B0"/>
    <w:rsid w:val="00833DBC"/>
    <w:rsid w:val="00840BB7"/>
    <w:rsid w:val="00842EB6"/>
    <w:rsid w:val="0084532D"/>
    <w:rsid w:val="008609A5"/>
    <w:rsid w:val="00861640"/>
    <w:rsid w:val="00862098"/>
    <w:rsid w:val="00862154"/>
    <w:rsid w:val="00864383"/>
    <w:rsid w:val="008742FE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5D0B"/>
    <w:rsid w:val="00C33D76"/>
    <w:rsid w:val="00C36021"/>
    <w:rsid w:val="00C36A8D"/>
    <w:rsid w:val="00C371F0"/>
    <w:rsid w:val="00C47052"/>
    <w:rsid w:val="00C51999"/>
    <w:rsid w:val="00C6055B"/>
    <w:rsid w:val="00C63B79"/>
    <w:rsid w:val="00C74FF4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C4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10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2025-09-14T15:43:00Z</dcterms:modified>
</cp:coreProperties>
</file>