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357E6" w14:textId="77777777" w:rsidR="005405D2" w:rsidRPr="00C371F0" w:rsidRDefault="005405D2" w:rsidP="005405D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F8FE400" w14:textId="77777777" w:rsidR="005405D2" w:rsidRPr="006C2C15" w:rsidRDefault="005405D2" w:rsidP="005405D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E2ABED9" w14:textId="77777777" w:rsidR="005405D2" w:rsidRPr="00C371F0" w:rsidRDefault="005405D2" w:rsidP="005405D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E7DA6" w14:paraId="4DB2B6D4" w14:textId="77777777" w:rsidTr="008F2B8B">
        <w:tc>
          <w:tcPr>
            <w:tcW w:w="5395" w:type="dxa"/>
          </w:tcPr>
          <w:p w14:paraId="28E8656C" w14:textId="77777777" w:rsidR="005405D2" w:rsidRDefault="005405D2" w:rsidP="008F2B8B">
            <w:r>
              <w:t>Top</w:t>
            </w:r>
          </w:p>
        </w:tc>
        <w:tc>
          <w:tcPr>
            <w:tcW w:w="5395" w:type="dxa"/>
          </w:tcPr>
          <w:p w14:paraId="7687AADC" w14:textId="77777777" w:rsidR="005405D2" w:rsidRDefault="005405D2" w:rsidP="008F2B8B">
            <w:r>
              <w:t>Back</w:t>
            </w:r>
          </w:p>
        </w:tc>
      </w:tr>
      <w:tr w:rsidR="002E7DA6" w14:paraId="419C7F32" w14:textId="77777777" w:rsidTr="008F2B8B">
        <w:tc>
          <w:tcPr>
            <w:tcW w:w="5395" w:type="dxa"/>
          </w:tcPr>
          <w:p w14:paraId="5C1CB510" w14:textId="7D66851F" w:rsidR="005405D2" w:rsidRDefault="002E7DA6" w:rsidP="008F2B8B">
            <w:r>
              <w:rPr>
                <w:noProof/>
              </w:rPr>
              <w:drawing>
                <wp:inline distT="0" distB="0" distL="0" distR="0" wp14:anchorId="610DEC32" wp14:editId="09C6CAE3">
                  <wp:extent cx="3234267" cy="4447001"/>
                  <wp:effectExtent l="0" t="0" r="4445" b="0"/>
                  <wp:docPr id="959164576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164576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234" cy="463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45AFCAE" w14:textId="34395B20" w:rsidR="005405D2" w:rsidRDefault="002E7DA6" w:rsidP="008F2B8B">
            <w:r>
              <w:rPr>
                <w:noProof/>
              </w:rPr>
              <w:drawing>
                <wp:inline distT="0" distB="0" distL="0" distR="0" wp14:anchorId="1769A0C3" wp14:editId="62D468D6">
                  <wp:extent cx="3033160" cy="4446905"/>
                  <wp:effectExtent l="0" t="0" r="2540" b="0"/>
                  <wp:docPr id="1462080846" name="Picture 2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080846" name="Picture 2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58" cy="447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86ECB" w14:textId="77777777" w:rsidR="005405D2" w:rsidRDefault="005405D2" w:rsidP="005405D2">
      <w:pPr>
        <w:rPr>
          <w:b/>
          <w:bCs/>
          <w:color w:val="000000" w:themeColor="text1"/>
        </w:rPr>
      </w:pPr>
    </w:p>
    <w:p w14:paraId="434F1C1E" w14:textId="6D73D0FB" w:rsidR="005405D2" w:rsidRDefault="002E7DA6" w:rsidP="005405D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A72A951" wp14:editId="7E36A8A9">
            <wp:extent cx="6650355" cy="9144000"/>
            <wp:effectExtent l="0" t="0" r="4445" b="0"/>
            <wp:docPr id="1953641041" name="Picture 3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41041" name="Picture 3" descr="A white sh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A03C476" wp14:editId="79E9407F">
            <wp:extent cx="6858000" cy="5506085"/>
            <wp:effectExtent l="0" t="0" r="0" b="5715"/>
            <wp:docPr id="388863800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63800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E3853E" wp14:editId="23E7425A">
            <wp:extent cx="6858000" cy="7830820"/>
            <wp:effectExtent l="0" t="0" r="0" b="5080"/>
            <wp:docPr id="1901556289" name="Picture 5" descr="A piece of fabric with a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56289" name="Picture 5" descr="A piece of fabric with a nee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A7ED040" wp14:editId="6D2E4A5A">
            <wp:extent cx="6204585" cy="9144000"/>
            <wp:effectExtent l="0" t="0" r="5715" b="0"/>
            <wp:docPr id="1984162640" name="Picture 6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62640" name="Picture 6" descr="A whit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3CE26C5" wp14:editId="4B96A46A">
            <wp:extent cx="6858000" cy="7724140"/>
            <wp:effectExtent l="0" t="0" r="0" b="0"/>
            <wp:docPr id="855372463" name="Picture 7" descr="A white fabric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72463" name="Picture 7" descr="A white fabric with a scalloped ed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6308CD" wp14:editId="74891FD2">
            <wp:extent cx="6858000" cy="7842250"/>
            <wp:effectExtent l="0" t="0" r="0" b="6350"/>
            <wp:docPr id="1569096834" name="Picture 8" descr="A white cloth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96834" name="Picture 8" descr="A white cloth on a tile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6329A9" wp14:editId="4D3B3C67">
            <wp:extent cx="5523230" cy="9144000"/>
            <wp:effectExtent l="0" t="0" r="1270" b="0"/>
            <wp:docPr id="199955605" name="Picture 9" descr="A white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5605" name="Picture 9" descr="A white fabric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251663" wp14:editId="38FFED31">
            <wp:extent cx="6858000" cy="8159750"/>
            <wp:effectExtent l="0" t="0" r="0" b="6350"/>
            <wp:docPr id="1919415679" name="Picture 10" descr="A white shirt with a red do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5679" name="Picture 10" descr="A white shirt with a red dot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5D2">
        <w:rPr>
          <w:b/>
          <w:bCs/>
          <w:color w:val="000000" w:themeColor="text1"/>
        </w:rPr>
        <w:br w:type="page"/>
      </w:r>
    </w:p>
    <w:p w14:paraId="4CF6717B" w14:textId="77777777" w:rsidR="005405D2" w:rsidRDefault="005405D2" w:rsidP="005405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405D2" w:rsidRPr="00023D07" w14:paraId="7E1BA70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5992" w14:textId="77777777" w:rsidR="005405D2" w:rsidRPr="00023D07" w:rsidRDefault="005405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005E" w14:textId="77777777" w:rsidR="005405D2" w:rsidRPr="00023D07" w:rsidRDefault="005405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F72E" w14:textId="77777777" w:rsidR="005405D2" w:rsidRPr="00023D07" w:rsidRDefault="005405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822B" w14:textId="77777777" w:rsidR="005405D2" w:rsidRPr="00023D07" w:rsidRDefault="005405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7906" w14:textId="77777777" w:rsidR="005405D2" w:rsidRPr="00023D07" w:rsidRDefault="005405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405D2" w14:paraId="25B0202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5E2CAAD" w14:textId="77777777" w:rsidR="005405D2" w:rsidRDefault="005405D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8860552" w14:textId="77777777" w:rsidR="005405D2" w:rsidRDefault="005405D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886F6A6" w14:textId="77777777" w:rsidR="005405D2" w:rsidRDefault="005405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CB132AA" w14:textId="77777777" w:rsidR="005405D2" w:rsidRDefault="005405D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F1A768" w14:textId="77777777" w:rsidR="005405D2" w:rsidRDefault="005405D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405D2" w14:paraId="0F8DB8D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CECDDC" w14:textId="77777777" w:rsidR="005405D2" w:rsidRPr="00023D07" w:rsidRDefault="005405D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8BC729F" w14:textId="77777777" w:rsidR="005405D2" w:rsidRDefault="005405D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08627CA" w14:textId="77777777" w:rsidR="005405D2" w:rsidRDefault="005405D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5B124AF" w14:textId="77777777" w:rsidR="005405D2" w:rsidRPr="004E673A" w:rsidRDefault="005405D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D91F2C" w14:textId="77777777" w:rsidR="005405D2" w:rsidRDefault="005405D2" w:rsidP="008F2B8B">
            <w:pPr>
              <w:rPr>
                <w:color w:val="4472C4" w:themeColor="accent1"/>
              </w:rPr>
            </w:pPr>
          </w:p>
        </w:tc>
      </w:tr>
      <w:tr w:rsidR="005405D2" w14:paraId="793886A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FA0D57" w14:textId="77777777" w:rsidR="005405D2" w:rsidRPr="00023D07" w:rsidRDefault="005405D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5DEA3A2" w14:textId="77777777" w:rsidR="005405D2" w:rsidRDefault="005405D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89341E4" w14:textId="77777777" w:rsidR="005405D2" w:rsidRPr="00C371F0" w:rsidRDefault="005405D2" w:rsidP="005405D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405D2" w:rsidRPr="002714A1" w14:paraId="57FB4E68" w14:textId="77777777" w:rsidTr="008F2B8B">
        <w:tc>
          <w:tcPr>
            <w:tcW w:w="2153" w:type="dxa"/>
          </w:tcPr>
          <w:p w14:paraId="14536D5F" w14:textId="77777777" w:rsidR="005405D2" w:rsidRPr="002714A1" w:rsidRDefault="005405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F978910" w14:textId="77777777" w:rsidR="005405D2" w:rsidRPr="002714A1" w:rsidRDefault="005405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3720374" w14:textId="77777777" w:rsidR="005405D2" w:rsidRPr="002714A1" w:rsidRDefault="005405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405D2" w14:paraId="6372B92E" w14:textId="77777777" w:rsidTr="008F2B8B">
        <w:tc>
          <w:tcPr>
            <w:tcW w:w="2153" w:type="dxa"/>
          </w:tcPr>
          <w:p w14:paraId="5EFBE0BE" w14:textId="77777777" w:rsidR="005405D2" w:rsidRDefault="005405D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FE9C79D" w14:textId="77777777" w:rsidR="005405D2" w:rsidRDefault="005405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69BD622" w14:textId="77777777" w:rsidR="005405D2" w:rsidRDefault="005405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3709F4" w14:textId="77777777" w:rsidR="005405D2" w:rsidRPr="00C371F0" w:rsidRDefault="005405D2" w:rsidP="005405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405D2" w:rsidRPr="00AD5CE1" w14:paraId="4A2A6B37" w14:textId="77777777" w:rsidTr="008F2B8B">
        <w:tc>
          <w:tcPr>
            <w:tcW w:w="5395" w:type="dxa"/>
          </w:tcPr>
          <w:p w14:paraId="3185B33A" w14:textId="6E010A95" w:rsidR="005405D2" w:rsidRPr="00AD5CE1" w:rsidRDefault="005405D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E7DA6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1398CE3" w14:textId="77777777" w:rsidR="005405D2" w:rsidRDefault="005405D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7DED1FB" w14:textId="77777777" w:rsidR="005405D2" w:rsidRPr="00AD5CE1" w:rsidRDefault="005405D2" w:rsidP="008F2B8B"/>
        </w:tc>
      </w:tr>
      <w:tr w:rsidR="005405D2" w:rsidRPr="00AD5CE1" w14:paraId="4B3F2505" w14:textId="77777777" w:rsidTr="008F2B8B">
        <w:tc>
          <w:tcPr>
            <w:tcW w:w="5395" w:type="dxa"/>
          </w:tcPr>
          <w:p w14:paraId="585FFF6F" w14:textId="77777777" w:rsidR="005405D2" w:rsidRPr="00F9058C" w:rsidRDefault="005405D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5D73916" w14:textId="0D33259D" w:rsidR="005405D2" w:rsidRDefault="005405D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22BA9">
              <w:rPr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CB5F32E" w14:textId="77777777" w:rsidR="005405D2" w:rsidRPr="00AD5CE1" w:rsidRDefault="005405D2" w:rsidP="008F2B8B"/>
        </w:tc>
      </w:tr>
    </w:tbl>
    <w:p w14:paraId="507C0D94" w14:textId="77777777" w:rsidR="005405D2" w:rsidRDefault="005405D2" w:rsidP="005405D2"/>
    <w:p w14:paraId="4221BBA9" w14:textId="77777777" w:rsidR="005405D2" w:rsidRPr="002A5571" w:rsidRDefault="005405D2" w:rsidP="005405D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3291485" w14:textId="77777777" w:rsidR="005405D2" w:rsidRPr="0079201A" w:rsidRDefault="005405D2" w:rsidP="005405D2"/>
    <w:p w14:paraId="1876D121" w14:textId="77777777" w:rsidR="00C84D35" w:rsidRPr="005405D2" w:rsidRDefault="00C84D35" w:rsidP="005405D2"/>
    <w:sectPr w:rsidR="00C84D35" w:rsidRPr="005405D2" w:rsidSect="006525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00261" w14:textId="77777777" w:rsidR="003A6514" w:rsidRDefault="003A6514" w:rsidP="00505854">
      <w:r>
        <w:separator/>
      </w:r>
    </w:p>
  </w:endnote>
  <w:endnote w:type="continuationSeparator" w:id="0">
    <w:p w14:paraId="5A4E6245" w14:textId="77777777" w:rsidR="003A6514" w:rsidRDefault="003A651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07716" w14:textId="77777777" w:rsidR="006B3AF7" w:rsidRDefault="006B3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946E0" w14:textId="77777777" w:rsidR="006B3AF7" w:rsidRDefault="006B3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1E3B9" w14:textId="77777777" w:rsidR="003A6514" w:rsidRDefault="003A6514" w:rsidP="00505854">
      <w:r>
        <w:separator/>
      </w:r>
    </w:p>
  </w:footnote>
  <w:footnote w:type="continuationSeparator" w:id="0">
    <w:p w14:paraId="0F783C16" w14:textId="77777777" w:rsidR="003A6514" w:rsidRDefault="003A651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4E51" w14:textId="77777777" w:rsidR="006B3AF7" w:rsidRDefault="006B3A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7BFC1D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B3AF7">
      <w:rPr>
        <w:b/>
        <w:bCs/>
        <w:sz w:val="28"/>
        <w:szCs w:val="28"/>
      </w:rPr>
      <w:t>0520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22BA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8C66F" w14:textId="77777777" w:rsidR="006B3AF7" w:rsidRDefault="006B3A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285D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E7DA6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A6514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05D2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3AF7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2BA9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2EA9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55DFA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5D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2025-09-14T15:44:00Z</dcterms:modified>
</cp:coreProperties>
</file>