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938539" w14:textId="77777777" w:rsidR="00286675" w:rsidRPr="00C371F0" w:rsidRDefault="00286675" w:rsidP="00286675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726AC62D" w14:textId="77777777" w:rsidR="00286675" w:rsidRPr="006C2C15" w:rsidRDefault="00286675" w:rsidP="0028667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41B0E6" w14:textId="77777777" w:rsidR="00286675" w:rsidRPr="00C371F0" w:rsidRDefault="00286675" w:rsidP="00286675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5"/>
        <w:gridCol w:w="3755"/>
      </w:tblGrid>
      <w:tr w:rsidR="004B2C0C" w14:paraId="410B5801" w14:textId="77777777" w:rsidTr="008F2B8B">
        <w:tc>
          <w:tcPr>
            <w:tcW w:w="5395" w:type="dxa"/>
          </w:tcPr>
          <w:p w14:paraId="442C2778" w14:textId="77777777" w:rsidR="00286675" w:rsidRDefault="00286675" w:rsidP="008F2B8B">
            <w:r>
              <w:t>Top</w:t>
            </w:r>
          </w:p>
        </w:tc>
        <w:tc>
          <w:tcPr>
            <w:tcW w:w="5395" w:type="dxa"/>
          </w:tcPr>
          <w:p w14:paraId="6CF2FE1C" w14:textId="77777777" w:rsidR="00286675" w:rsidRDefault="00286675" w:rsidP="008F2B8B">
            <w:r>
              <w:t>Back</w:t>
            </w:r>
          </w:p>
        </w:tc>
      </w:tr>
      <w:tr w:rsidR="004B2C0C" w14:paraId="2610A7C6" w14:textId="77777777" w:rsidTr="008F2B8B">
        <w:tc>
          <w:tcPr>
            <w:tcW w:w="5395" w:type="dxa"/>
          </w:tcPr>
          <w:p w14:paraId="6B3C047D" w14:textId="35771DD8" w:rsidR="00286675" w:rsidRDefault="004B2C0C" w:rsidP="008F2B8B">
            <w:r>
              <w:rPr>
                <w:noProof/>
              </w:rPr>
              <w:drawing>
                <wp:inline distT="0" distB="0" distL="0" distR="0" wp14:anchorId="35C0BF23" wp14:editId="0BCC3F5F">
                  <wp:extent cx="4336518" cy="6400109"/>
                  <wp:effectExtent l="0" t="0" r="0" b="1270"/>
                  <wp:docPr id="620370314" name="Picture 1" descr="A white dress on a tile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370314" name="Picture 1" descr="A white dress on a tile wall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6463" cy="644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8851F5A" w14:textId="77777777" w:rsidR="00286675" w:rsidRDefault="00286675" w:rsidP="008F2B8B"/>
        </w:tc>
      </w:tr>
    </w:tbl>
    <w:p w14:paraId="680115F1" w14:textId="77777777" w:rsidR="00286675" w:rsidRDefault="00286675" w:rsidP="00286675">
      <w:pPr>
        <w:rPr>
          <w:b/>
          <w:bCs/>
          <w:color w:val="000000" w:themeColor="text1"/>
        </w:rPr>
      </w:pPr>
    </w:p>
    <w:p w14:paraId="0CB3B58A" w14:textId="207667DC" w:rsidR="00286675" w:rsidRDefault="004B2C0C" w:rsidP="00286675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BC7AA5E" wp14:editId="76B7FF5B">
            <wp:extent cx="6195695" cy="9144000"/>
            <wp:effectExtent l="0" t="0" r="1905" b="0"/>
            <wp:docPr id="1622572897" name="Picture 2" descr="A white dress on a tile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572897" name="Picture 2" descr="A white dress on a tile wall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569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6EDC7C1D" wp14:editId="68DCB927">
            <wp:extent cx="6858000" cy="6082665"/>
            <wp:effectExtent l="0" t="0" r="0" b="635"/>
            <wp:docPr id="1641931535" name="Picture 3" descr="A white dress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931535" name="Picture 3" descr="A white dress on a grid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08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D02EBF5" wp14:editId="3E233CB5">
            <wp:extent cx="6858000" cy="5909945"/>
            <wp:effectExtent l="0" t="0" r="0" b="0"/>
            <wp:docPr id="883701875" name="Picture 4" descr="A white fabric on a grid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701875" name="Picture 4" descr="A white fabric on a grid surface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90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4BFC1215" wp14:editId="728D9F40">
            <wp:extent cx="6858000" cy="7564120"/>
            <wp:effectExtent l="0" t="0" r="0" b="5080"/>
            <wp:docPr id="1221188672" name="Picture 5" descr="A white dress on a tile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188672" name="Picture 5" descr="A white dress on a tile wall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56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5D684A7" wp14:editId="39A46398">
            <wp:extent cx="6858000" cy="6921500"/>
            <wp:effectExtent l="0" t="0" r="0" b="0"/>
            <wp:docPr id="229525501" name="Picture 6" descr="A white shirt on a grid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525501" name="Picture 6" descr="A white shirt on a grid wall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9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97B23A8" wp14:editId="67296213">
            <wp:extent cx="6858000" cy="7352665"/>
            <wp:effectExtent l="0" t="0" r="0" b="635"/>
            <wp:docPr id="1077239662" name="Picture 7" descr="A white dress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239662" name="Picture 7" descr="A white dress on a grid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5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6675">
        <w:rPr>
          <w:b/>
          <w:bCs/>
          <w:color w:val="000000" w:themeColor="text1"/>
        </w:rPr>
        <w:br w:type="page"/>
      </w:r>
    </w:p>
    <w:p w14:paraId="654833B1" w14:textId="77777777" w:rsidR="00286675" w:rsidRDefault="00286675" w:rsidP="00286675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286675" w:rsidRPr="00023D07" w14:paraId="15872CA5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3EEDC" w14:textId="77777777" w:rsidR="00286675" w:rsidRPr="00023D07" w:rsidRDefault="00286675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F346E" w14:textId="77777777" w:rsidR="00286675" w:rsidRPr="00023D07" w:rsidRDefault="00286675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B36E0" w14:textId="77777777" w:rsidR="00286675" w:rsidRPr="00023D07" w:rsidRDefault="00286675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5242F" w14:textId="77777777" w:rsidR="00286675" w:rsidRPr="00023D07" w:rsidRDefault="00286675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A262C" w14:textId="77777777" w:rsidR="00286675" w:rsidRPr="00023D07" w:rsidRDefault="00286675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286675" w14:paraId="650EDC83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DC8746E" w14:textId="77777777" w:rsidR="00286675" w:rsidRDefault="00286675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0E278C89" w14:textId="77777777" w:rsidR="00286675" w:rsidRDefault="00286675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1E471EE4" w14:textId="77777777" w:rsidR="00286675" w:rsidRDefault="00286675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2978D05E" w14:textId="77777777" w:rsidR="00286675" w:rsidRDefault="00286675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1ADE8130" w14:textId="77777777" w:rsidR="00286675" w:rsidRDefault="00286675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86675" w14:paraId="6C2A8EED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62E71C6" w14:textId="77777777" w:rsidR="00286675" w:rsidRPr="00023D07" w:rsidRDefault="00286675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3ECF66C9" w14:textId="77777777" w:rsidR="00286675" w:rsidRDefault="00286675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35A70D27" w14:textId="77777777" w:rsidR="00286675" w:rsidRDefault="00286675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64B06CBA" w14:textId="77777777" w:rsidR="00286675" w:rsidRPr="004E673A" w:rsidRDefault="00286675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5F481A6C" w14:textId="77777777" w:rsidR="00286675" w:rsidRDefault="00286675" w:rsidP="008F2B8B">
            <w:pPr>
              <w:rPr>
                <w:color w:val="4472C4" w:themeColor="accent1"/>
              </w:rPr>
            </w:pPr>
          </w:p>
        </w:tc>
      </w:tr>
      <w:tr w:rsidR="00286675" w14:paraId="61D36093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7BA174E" w14:textId="77777777" w:rsidR="00286675" w:rsidRPr="00023D07" w:rsidRDefault="00286675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791CD2E4" w14:textId="77777777" w:rsidR="00286675" w:rsidRDefault="00286675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052CC8E3" w14:textId="77777777" w:rsidR="00286675" w:rsidRPr="00C371F0" w:rsidRDefault="00286675" w:rsidP="00286675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286675" w:rsidRPr="002714A1" w14:paraId="1673D3F5" w14:textId="77777777" w:rsidTr="008F2B8B">
        <w:tc>
          <w:tcPr>
            <w:tcW w:w="2153" w:type="dxa"/>
          </w:tcPr>
          <w:p w14:paraId="22236C02" w14:textId="77777777" w:rsidR="00286675" w:rsidRPr="002714A1" w:rsidRDefault="00286675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43F33D67" w14:textId="77777777" w:rsidR="00286675" w:rsidRPr="002714A1" w:rsidRDefault="00286675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587667E" w14:textId="77777777" w:rsidR="00286675" w:rsidRPr="002714A1" w:rsidRDefault="00286675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286675" w14:paraId="57D10BAA" w14:textId="77777777" w:rsidTr="008F2B8B">
        <w:tc>
          <w:tcPr>
            <w:tcW w:w="2153" w:type="dxa"/>
          </w:tcPr>
          <w:p w14:paraId="74970BDB" w14:textId="77777777" w:rsidR="00286675" w:rsidRDefault="00286675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61AED70E" w14:textId="77777777" w:rsidR="00286675" w:rsidRDefault="00286675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0B7D0FBA" w14:textId="77777777" w:rsidR="00286675" w:rsidRDefault="00286675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9B96256" w14:textId="77777777" w:rsidR="00286675" w:rsidRPr="00C371F0" w:rsidRDefault="00286675" w:rsidP="00286675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286675" w:rsidRPr="00AD5CE1" w14:paraId="086CF81A" w14:textId="77777777" w:rsidTr="008F2B8B">
        <w:tc>
          <w:tcPr>
            <w:tcW w:w="5395" w:type="dxa"/>
          </w:tcPr>
          <w:p w14:paraId="27FE2E19" w14:textId="0779CFE6" w:rsidR="00286675" w:rsidRPr="00AD5CE1" w:rsidRDefault="00286675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4B2C0C">
              <w:rPr>
                <w:color w:val="4472C4" w:themeColor="accent1"/>
              </w:rPr>
              <w:t>Child's Chemise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5D3B390A" w14:textId="77777777" w:rsidR="00286675" w:rsidRDefault="00286675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44082B2B" w14:textId="77777777" w:rsidR="00286675" w:rsidRPr="00AD5CE1" w:rsidRDefault="00286675" w:rsidP="008F2B8B"/>
        </w:tc>
      </w:tr>
      <w:tr w:rsidR="00286675" w:rsidRPr="00AD5CE1" w14:paraId="23AE5031" w14:textId="77777777" w:rsidTr="008F2B8B">
        <w:tc>
          <w:tcPr>
            <w:tcW w:w="5395" w:type="dxa"/>
          </w:tcPr>
          <w:p w14:paraId="5776AB00" w14:textId="77777777" w:rsidR="00286675" w:rsidRPr="00F9058C" w:rsidRDefault="00286675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7E8B099F" w14:textId="50F279B0" w:rsidR="00286675" w:rsidRDefault="00286675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6460BC">
              <w:rPr>
                <w:color w:val="4472C4" w:themeColor="accent1"/>
              </w:rPr>
              <w:t>16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36FD04CF" w14:textId="77777777" w:rsidR="00286675" w:rsidRPr="00AD5CE1" w:rsidRDefault="00286675" w:rsidP="008F2B8B"/>
        </w:tc>
      </w:tr>
    </w:tbl>
    <w:p w14:paraId="71473D37" w14:textId="77777777" w:rsidR="00286675" w:rsidRDefault="00286675" w:rsidP="00286675"/>
    <w:p w14:paraId="550469E1" w14:textId="77777777" w:rsidR="00286675" w:rsidRPr="002A5571" w:rsidRDefault="00286675" w:rsidP="00286675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255EC32B" w14:textId="77777777" w:rsidR="00286675" w:rsidRPr="0079201A" w:rsidRDefault="00286675" w:rsidP="00286675"/>
    <w:p w14:paraId="1876D121" w14:textId="77777777" w:rsidR="00C84D35" w:rsidRPr="00286675" w:rsidRDefault="00C84D35" w:rsidP="00286675"/>
    <w:sectPr w:rsidR="00C84D35" w:rsidRPr="00286675" w:rsidSect="0065255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479D08" w14:textId="77777777" w:rsidR="00381B00" w:rsidRDefault="00381B00" w:rsidP="00505854">
      <w:r>
        <w:separator/>
      </w:r>
    </w:p>
  </w:endnote>
  <w:endnote w:type="continuationSeparator" w:id="0">
    <w:p w14:paraId="33FDB1BA" w14:textId="77777777" w:rsidR="00381B00" w:rsidRDefault="00381B00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06B73A" w14:textId="77777777" w:rsidR="007907F1" w:rsidRDefault="007907F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3E348F" w14:textId="77777777" w:rsidR="007907F1" w:rsidRDefault="007907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28B65A" w14:textId="77777777" w:rsidR="00381B00" w:rsidRDefault="00381B00" w:rsidP="00505854">
      <w:r>
        <w:separator/>
      </w:r>
    </w:p>
  </w:footnote>
  <w:footnote w:type="continuationSeparator" w:id="0">
    <w:p w14:paraId="46D64EF5" w14:textId="77777777" w:rsidR="00381B00" w:rsidRDefault="00381B00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56B902" w14:textId="77777777" w:rsidR="007907F1" w:rsidRDefault="007907F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1C0EFE55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7907F1">
      <w:rPr>
        <w:b/>
        <w:bCs/>
        <w:sz w:val="28"/>
        <w:szCs w:val="28"/>
      </w:rPr>
      <w:t>0519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6460BC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4A3F8D" w14:textId="77777777" w:rsidR="007907F1" w:rsidRDefault="007907F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82D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667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1B00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2C0C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43795"/>
    <w:rsid w:val="006460BC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907F1"/>
    <w:rsid w:val="007B28B4"/>
    <w:rsid w:val="007B5145"/>
    <w:rsid w:val="007E257B"/>
    <w:rsid w:val="007E4747"/>
    <w:rsid w:val="007F31C1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3BA3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6675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2</TotalTime>
  <Pages>8</Pages>
  <Words>114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2025-09-14T15:44:00Z</dcterms:modified>
</cp:coreProperties>
</file>