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CF2F6" w14:textId="77777777" w:rsidR="00194EB6" w:rsidRPr="00C371F0" w:rsidRDefault="00194EB6" w:rsidP="00194EB6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8618F39" w14:textId="77777777" w:rsidR="00194EB6" w:rsidRPr="006C2C15" w:rsidRDefault="00194EB6" w:rsidP="00194EB6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1C05EF7" w14:textId="77777777" w:rsidR="00194EB6" w:rsidRPr="00C371F0" w:rsidRDefault="00194EB6" w:rsidP="00194EB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36491" w14:paraId="123B5569" w14:textId="77777777" w:rsidTr="008F2B8B">
        <w:tc>
          <w:tcPr>
            <w:tcW w:w="5395" w:type="dxa"/>
          </w:tcPr>
          <w:p w14:paraId="3C07FABB" w14:textId="77777777" w:rsidR="00194EB6" w:rsidRDefault="00194EB6" w:rsidP="008F2B8B">
            <w:r>
              <w:t>Top</w:t>
            </w:r>
          </w:p>
        </w:tc>
        <w:tc>
          <w:tcPr>
            <w:tcW w:w="5395" w:type="dxa"/>
          </w:tcPr>
          <w:p w14:paraId="192A98F9" w14:textId="77777777" w:rsidR="00194EB6" w:rsidRDefault="00194EB6" w:rsidP="008F2B8B">
            <w:r>
              <w:t>Back</w:t>
            </w:r>
          </w:p>
        </w:tc>
      </w:tr>
      <w:tr w:rsidR="00336491" w14:paraId="737FA435" w14:textId="77777777" w:rsidTr="008F2B8B">
        <w:tc>
          <w:tcPr>
            <w:tcW w:w="5395" w:type="dxa"/>
          </w:tcPr>
          <w:p w14:paraId="09486587" w14:textId="2DC57EB8" w:rsidR="00194EB6" w:rsidRDefault="00336491" w:rsidP="008F2B8B">
            <w:r>
              <w:rPr>
                <w:noProof/>
              </w:rPr>
              <w:drawing>
                <wp:inline distT="0" distB="0" distL="0" distR="0" wp14:anchorId="0C9B1E02" wp14:editId="29BC4341">
                  <wp:extent cx="3219303" cy="3691467"/>
                  <wp:effectExtent l="0" t="0" r="0" b="4445"/>
                  <wp:docPr id="418265148" name="Picture 1" descr="A white shir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265148" name="Picture 1" descr="A white shir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468" cy="373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96BB15A" w14:textId="127225AB" w:rsidR="00194EB6" w:rsidRDefault="00336491" w:rsidP="008F2B8B">
            <w:r>
              <w:rPr>
                <w:noProof/>
              </w:rPr>
              <w:drawing>
                <wp:inline distT="0" distB="0" distL="0" distR="0" wp14:anchorId="401BDC59" wp14:editId="32921855">
                  <wp:extent cx="3251200" cy="3666029"/>
                  <wp:effectExtent l="0" t="0" r="0" b="4445"/>
                  <wp:docPr id="1991795890" name="Picture 2" descr="A white shir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795890" name="Picture 2" descr="A white shirt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350" cy="3722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CB6F48" w14:textId="77777777" w:rsidR="00194EB6" w:rsidRDefault="00194EB6" w:rsidP="00194EB6">
      <w:pPr>
        <w:rPr>
          <w:b/>
          <w:bCs/>
          <w:color w:val="000000" w:themeColor="text1"/>
        </w:rPr>
      </w:pPr>
    </w:p>
    <w:p w14:paraId="5178D188" w14:textId="0E444028" w:rsidR="00194EB6" w:rsidRDefault="00336491" w:rsidP="00194EB6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59A11BC" wp14:editId="45002B83">
            <wp:extent cx="6858000" cy="7863840"/>
            <wp:effectExtent l="0" t="0" r="0" b="0"/>
            <wp:docPr id="1833199916" name="Picture 3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199916" name="Picture 3" descr="A white shir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90F1F7F" wp14:editId="5FCFE139">
            <wp:extent cx="6858000" cy="6826250"/>
            <wp:effectExtent l="0" t="0" r="0" b="6350"/>
            <wp:docPr id="177040843" name="Picture 4" descr="A white shirt with blue embroidered de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40843" name="Picture 4" descr="A white shirt with blue embroidered design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B316CEE" wp14:editId="2CCD6CB3">
            <wp:extent cx="6858000" cy="7733030"/>
            <wp:effectExtent l="0" t="0" r="0" b="1270"/>
            <wp:docPr id="83326664" name="Picture 5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6664" name="Picture 5" descr="A white shirt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B5DFD52" wp14:editId="766C1E25">
            <wp:extent cx="6858000" cy="6014085"/>
            <wp:effectExtent l="0" t="0" r="0" b="5715"/>
            <wp:docPr id="1806317219" name="Picture 6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17219" name="Picture 6" descr="A white shirt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EB6">
        <w:rPr>
          <w:b/>
          <w:bCs/>
          <w:color w:val="000000" w:themeColor="text1"/>
        </w:rPr>
        <w:br w:type="page"/>
      </w:r>
    </w:p>
    <w:p w14:paraId="230B26FA" w14:textId="77777777" w:rsidR="00194EB6" w:rsidRDefault="00194EB6" w:rsidP="00194EB6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194EB6" w:rsidRPr="00023D07" w14:paraId="6EE5F040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303C2" w14:textId="77777777" w:rsidR="00194EB6" w:rsidRPr="00023D07" w:rsidRDefault="00194EB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4197F" w14:textId="77777777" w:rsidR="00194EB6" w:rsidRPr="00023D07" w:rsidRDefault="00194EB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2E5E4" w14:textId="77777777" w:rsidR="00194EB6" w:rsidRPr="00023D07" w:rsidRDefault="00194EB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43FA" w14:textId="77777777" w:rsidR="00194EB6" w:rsidRPr="00023D07" w:rsidRDefault="00194EB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BA17" w14:textId="77777777" w:rsidR="00194EB6" w:rsidRPr="00023D07" w:rsidRDefault="00194EB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194EB6" w14:paraId="71F217B8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63EB6AC" w14:textId="77777777" w:rsidR="00194EB6" w:rsidRDefault="00194EB6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EF29BDC" w14:textId="77777777" w:rsidR="00194EB6" w:rsidRDefault="00194EB6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C520351" w14:textId="77777777" w:rsidR="00194EB6" w:rsidRDefault="00194EB6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155FD56" w14:textId="77777777" w:rsidR="00194EB6" w:rsidRDefault="00194EB6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AE4ADF3" w14:textId="77777777" w:rsidR="00194EB6" w:rsidRDefault="00194EB6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94EB6" w14:paraId="722C854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F84E2E1" w14:textId="77777777" w:rsidR="00194EB6" w:rsidRPr="00023D07" w:rsidRDefault="00194EB6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800C74D" w14:textId="77777777" w:rsidR="00194EB6" w:rsidRDefault="00194EB6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0EAAEAA" w14:textId="77777777" w:rsidR="00194EB6" w:rsidRDefault="00194EB6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63B737E" w14:textId="77777777" w:rsidR="00194EB6" w:rsidRPr="004E673A" w:rsidRDefault="00194EB6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1CA8A68" w14:textId="77777777" w:rsidR="00194EB6" w:rsidRDefault="00194EB6" w:rsidP="008F2B8B">
            <w:pPr>
              <w:rPr>
                <w:color w:val="4472C4" w:themeColor="accent1"/>
              </w:rPr>
            </w:pPr>
          </w:p>
        </w:tc>
      </w:tr>
      <w:tr w:rsidR="00194EB6" w14:paraId="3CB07A1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10107C6" w14:textId="77777777" w:rsidR="00194EB6" w:rsidRPr="00023D07" w:rsidRDefault="00194EB6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F9405D5" w14:textId="77777777" w:rsidR="00194EB6" w:rsidRDefault="00194EB6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949C483" w14:textId="77777777" w:rsidR="00194EB6" w:rsidRPr="00C371F0" w:rsidRDefault="00194EB6" w:rsidP="00194EB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94EB6" w:rsidRPr="002714A1" w14:paraId="7F6F04CD" w14:textId="77777777" w:rsidTr="008F2B8B">
        <w:tc>
          <w:tcPr>
            <w:tcW w:w="2153" w:type="dxa"/>
          </w:tcPr>
          <w:p w14:paraId="7E04B9D7" w14:textId="77777777" w:rsidR="00194EB6" w:rsidRPr="002714A1" w:rsidRDefault="00194EB6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65A6EA9" w14:textId="77777777" w:rsidR="00194EB6" w:rsidRPr="002714A1" w:rsidRDefault="00194EB6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653FF1F" w14:textId="77777777" w:rsidR="00194EB6" w:rsidRPr="002714A1" w:rsidRDefault="00194EB6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94EB6" w14:paraId="6FA51489" w14:textId="77777777" w:rsidTr="008F2B8B">
        <w:tc>
          <w:tcPr>
            <w:tcW w:w="2153" w:type="dxa"/>
          </w:tcPr>
          <w:p w14:paraId="611823AF" w14:textId="77777777" w:rsidR="00194EB6" w:rsidRDefault="00194EB6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61DCA1C" w14:textId="77777777" w:rsidR="00194EB6" w:rsidRDefault="00194EB6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FDF96B2" w14:textId="77777777" w:rsidR="00194EB6" w:rsidRDefault="00194EB6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B11BEF0" w14:textId="77777777" w:rsidR="00194EB6" w:rsidRPr="00C371F0" w:rsidRDefault="00194EB6" w:rsidP="00194EB6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94EB6" w:rsidRPr="00AD5CE1" w14:paraId="4886F1FB" w14:textId="77777777" w:rsidTr="008F2B8B">
        <w:tc>
          <w:tcPr>
            <w:tcW w:w="5395" w:type="dxa"/>
          </w:tcPr>
          <w:p w14:paraId="62D6B7B4" w14:textId="3E9F0ABF" w:rsidR="00194EB6" w:rsidRPr="00AD5CE1" w:rsidRDefault="00194EB6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36491">
              <w:rPr>
                <w:color w:val="4472C4" w:themeColor="accent1"/>
              </w:rPr>
              <w:t>Child's Dress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2526F45" w14:textId="77777777" w:rsidR="00194EB6" w:rsidRDefault="00194EB6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0F83A613" w14:textId="77777777" w:rsidR="00194EB6" w:rsidRPr="00AD5CE1" w:rsidRDefault="00194EB6" w:rsidP="008F2B8B"/>
        </w:tc>
      </w:tr>
      <w:tr w:rsidR="00194EB6" w:rsidRPr="00AD5CE1" w14:paraId="54D2A01F" w14:textId="77777777" w:rsidTr="008F2B8B">
        <w:tc>
          <w:tcPr>
            <w:tcW w:w="5395" w:type="dxa"/>
          </w:tcPr>
          <w:p w14:paraId="7BFE042B" w14:textId="77777777" w:rsidR="00194EB6" w:rsidRPr="00F9058C" w:rsidRDefault="00194EB6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AF2EB97" w14:textId="69C3CFC2" w:rsidR="00194EB6" w:rsidRDefault="00194EB6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="002E6310">
              <w:rPr>
                <w:color w:val="4472C4" w:themeColor="accent1"/>
              </w:rPr>
              <w:t>17</w:t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3444F75E" w14:textId="77777777" w:rsidR="00194EB6" w:rsidRPr="00AD5CE1" w:rsidRDefault="00194EB6" w:rsidP="008F2B8B"/>
        </w:tc>
      </w:tr>
    </w:tbl>
    <w:p w14:paraId="2F55B056" w14:textId="77777777" w:rsidR="00194EB6" w:rsidRDefault="00194EB6" w:rsidP="00194EB6"/>
    <w:p w14:paraId="055A9C60" w14:textId="77777777" w:rsidR="00194EB6" w:rsidRPr="002A5571" w:rsidRDefault="00194EB6" w:rsidP="00194EB6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02DCD25" w14:textId="77777777" w:rsidR="00194EB6" w:rsidRPr="0079201A" w:rsidRDefault="00194EB6" w:rsidP="00194EB6"/>
    <w:p w14:paraId="1876D121" w14:textId="77777777" w:rsidR="00C84D35" w:rsidRPr="00194EB6" w:rsidRDefault="00C84D35" w:rsidP="00194EB6"/>
    <w:sectPr w:rsidR="00C84D35" w:rsidRPr="00194EB6" w:rsidSect="006525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489A8" w14:textId="77777777" w:rsidR="00C35FA1" w:rsidRDefault="00C35FA1" w:rsidP="00505854">
      <w:r>
        <w:separator/>
      </w:r>
    </w:p>
  </w:endnote>
  <w:endnote w:type="continuationSeparator" w:id="0">
    <w:p w14:paraId="1A3968AB" w14:textId="77777777" w:rsidR="00C35FA1" w:rsidRDefault="00C35FA1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BB8E3" w14:textId="77777777" w:rsidR="00F2611A" w:rsidRDefault="00F261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C4E8E" w14:textId="77777777" w:rsidR="00F2611A" w:rsidRDefault="00F261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4CA50" w14:textId="77777777" w:rsidR="00C35FA1" w:rsidRDefault="00C35FA1" w:rsidP="00505854">
      <w:r>
        <w:separator/>
      </w:r>
    </w:p>
  </w:footnote>
  <w:footnote w:type="continuationSeparator" w:id="0">
    <w:p w14:paraId="26BF8518" w14:textId="77777777" w:rsidR="00C35FA1" w:rsidRDefault="00C35FA1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EF55F" w14:textId="77777777" w:rsidR="00F2611A" w:rsidRDefault="00F261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3E777F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2611A">
      <w:rPr>
        <w:b/>
        <w:bCs/>
        <w:sz w:val="28"/>
        <w:szCs w:val="28"/>
      </w:rPr>
      <w:t>0518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E6310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C6807" w14:textId="77777777" w:rsidR="00F2611A" w:rsidRDefault="00F261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94EB6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310"/>
    <w:rsid w:val="002E6D0A"/>
    <w:rsid w:val="002F477D"/>
    <w:rsid w:val="002F5BE2"/>
    <w:rsid w:val="0031009D"/>
    <w:rsid w:val="00313E29"/>
    <w:rsid w:val="0033207B"/>
    <w:rsid w:val="00336491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0C69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07C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5FA1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2611A"/>
    <w:rsid w:val="00F53873"/>
    <w:rsid w:val="00F55A53"/>
    <w:rsid w:val="00F6233A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EB6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6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2025-09-14T15:45:00Z</dcterms:modified>
</cp:coreProperties>
</file>