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CB99F" w14:textId="77777777" w:rsidR="00936BCE" w:rsidRPr="00C371F0" w:rsidRDefault="00936BCE" w:rsidP="00936BCE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1D9FBB4" w14:textId="77777777" w:rsidR="00936BCE" w:rsidRPr="006C2C15" w:rsidRDefault="00936BCE" w:rsidP="00936BCE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299F44B" w14:textId="77777777" w:rsidR="00936BCE" w:rsidRPr="00C371F0" w:rsidRDefault="00936BCE" w:rsidP="00936BC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395"/>
      </w:tblGrid>
      <w:tr w:rsidR="00AA5F49" w14:paraId="2A1C190A" w14:textId="77777777" w:rsidTr="008F2B8B">
        <w:tc>
          <w:tcPr>
            <w:tcW w:w="5395" w:type="dxa"/>
          </w:tcPr>
          <w:p w14:paraId="273DBB29" w14:textId="77777777" w:rsidR="00936BCE" w:rsidRDefault="00936BCE" w:rsidP="008F2B8B">
            <w:r>
              <w:t>Top</w:t>
            </w:r>
          </w:p>
        </w:tc>
        <w:tc>
          <w:tcPr>
            <w:tcW w:w="5395" w:type="dxa"/>
          </w:tcPr>
          <w:p w14:paraId="0641EC8A" w14:textId="77777777" w:rsidR="00936BCE" w:rsidRDefault="00936BCE" w:rsidP="008F2B8B">
            <w:r>
              <w:t>Back</w:t>
            </w:r>
          </w:p>
        </w:tc>
      </w:tr>
      <w:tr w:rsidR="00AA5F49" w14:paraId="0E409348" w14:textId="77777777" w:rsidTr="008F2B8B">
        <w:tc>
          <w:tcPr>
            <w:tcW w:w="5395" w:type="dxa"/>
          </w:tcPr>
          <w:p w14:paraId="12F9633C" w14:textId="0B81AE5C" w:rsidR="00936BCE" w:rsidRDefault="00AA5F49" w:rsidP="008F2B8B">
            <w:r>
              <w:rPr>
                <w:noProof/>
              </w:rPr>
              <w:drawing>
                <wp:inline distT="0" distB="0" distL="0" distR="0" wp14:anchorId="090ABB12" wp14:editId="3679FBE8">
                  <wp:extent cx="3291965" cy="3564467"/>
                  <wp:effectExtent l="0" t="0" r="0" b="4445"/>
                  <wp:docPr id="1710897708" name="Picture 1" descr="A white tank top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897708" name="Picture 1" descr="A white tank top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230" cy="361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460BD08" w14:textId="3C056590" w:rsidR="00936BCE" w:rsidRDefault="00AA5F49" w:rsidP="008F2B8B">
            <w:r>
              <w:rPr>
                <w:noProof/>
              </w:rPr>
              <w:drawing>
                <wp:inline distT="0" distB="0" distL="0" distR="0" wp14:anchorId="36161603" wp14:editId="614BDD69">
                  <wp:extent cx="3107861" cy="3564255"/>
                  <wp:effectExtent l="0" t="0" r="3810" b="4445"/>
                  <wp:docPr id="1875203418" name="Picture 2" descr="A white tank top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203418" name="Picture 2" descr="A white tank top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312" cy="359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5EED8C" w14:textId="77777777" w:rsidR="00936BCE" w:rsidRDefault="00936BCE" w:rsidP="00936BCE">
      <w:pPr>
        <w:rPr>
          <w:b/>
          <w:bCs/>
          <w:color w:val="000000" w:themeColor="text1"/>
        </w:rPr>
      </w:pPr>
    </w:p>
    <w:p w14:paraId="7ACBFD21" w14:textId="2C1CBC09" w:rsidR="00936BCE" w:rsidRDefault="00AA5F49" w:rsidP="00936BC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216A84E" wp14:editId="17CE52D1">
            <wp:extent cx="6858000" cy="7865110"/>
            <wp:effectExtent l="0" t="0" r="0" b="0"/>
            <wp:docPr id="138885411" name="Picture 3" descr="A white tank top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5411" name="Picture 3" descr="A white tank top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AD59E7E" wp14:editId="20EF4F9F">
            <wp:extent cx="6858000" cy="6894195"/>
            <wp:effectExtent l="0" t="0" r="0" b="1905"/>
            <wp:docPr id="549289714" name="Picture 4" descr="A white sh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289714" name="Picture 4" descr="A white shirt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8384ADA" wp14:editId="30E6CA65">
            <wp:extent cx="6858000" cy="7220585"/>
            <wp:effectExtent l="0" t="0" r="0" b="5715"/>
            <wp:docPr id="1820043707" name="Picture 5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43707" name="Picture 5" descr="A white cloth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BB15A5F" wp14:editId="284D19E2">
            <wp:extent cx="4626610" cy="9144000"/>
            <wp:effectExtent l="0" t="0" r="0" b="0"/>
            <wp:docPr id="599419217" name="Picture 6" descr="A white cloth with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19217" name="Picture 6" descr="A white cloth with green lin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35DB472" wp14:editId="4DBB5F8A">
            <wp:extent cx="6858000" cy="8088630"/>
            <wp:effectExtent l="0" t="0" r="0" b="1270"/>
            <wp:docPr id="1118742341" name="Picture 7" descr="A white cloth with a scalloped e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42341" name="Picture 7" descr="A white cloth with a scalloped edg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8850D5E" wp14:editId="043A5AD5">
            <wp:extent cx="6858000" cy="7425690"/>
            <wp:effectExtent l="0" t="0" r="0" b="3810"/>
            <wp:docPr id="4674636" name="Picture 8" descr="A white tank top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636" name="Picture 8" descr="A white tank top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58F6A0C" wp14:editId="3B3BE7DA">
            <wp:extent cx="6858000" cy="7837805"/>
            <wp:effectExtent l="0" t="0" r="0" b="0"/>
            <wp:docPr id="916664471" name="Picture 9" descr="A white fabric with scalloped ed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64471" name="Picture 9" descr="A white fabric with scalloped edge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566815B" wp14:editId="4F423D71">
            <wp:extent cx="5661025" cy="9144000"/>
            <wp:effectExtent l="0" t="0" r="3175" b="0"/>
            <wp:docPr id="1792954678" name="Picture 10" descr="A white fabric with scalloped ed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54678" name="Picture 10" descr="A white fabric with scalloped edg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CE">
        <w:rPr>
          <w:b/>
          <w:bCs/>
          <w:color w:val="000000" w:themeColor="text1"/>
        </w:rPr>
        <w:br w:type="page"/>
      </w:r>
    </w:p>
    <w:p w14:paraId="7EBAE30E" w14:textId="77777777" w:rsidR="00936BCE" w:rsidRDefault="00936BCE" w:rsidP="00936BC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36BCE" w:rsidRPr="00023D07" w14:paraId="4CC2E79F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8AE4" w14:textId="77777777" w:rsidR="00936BCE" w:rsidRPr="00023D07" w:rsidRDefault="00936BC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41F2" w14:textId="77777777" w:rsidR="00936BCE" w:rsidRPr="00023D07" w:rsidRDefault="00936BC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90B9" w14:textId="77777777" w:rsidR="00936BCE" w:rsidRPr="00023D07" w:rsidRDefault="00936BC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B857" w14:textId="77777777" w:rsidR="00936BCE" w:rsidRPr="00023D07" w:rsidRDefault="00936BC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9EC0" w14:textId="77777777" w:rsidR="00936BCE" w:rsidRPr="00023D07" w:rsidRDefault="00936BCE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36BCE" w14:paraId="1189295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C3C8E40" w14:textId="77777777" w:rsidR="00936BCE" w:rsidRDefault="00936BCE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A2A1373" w14:textId="77777777" w:rsidR="00936BCE" w:rsidRDefault="00936BCE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B3919B0" w14:textId="77777777" w:rsidR="00936BCE" w:rsidRDefault="00936BC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89B58E5" w14:textId="77777777" w:rsidR="00936BCE" w:rsidRDefault="00936BC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AAE0881" w14:textId="77777777" w:rsidR="00936BCE" w:rsidRDefault="00936BCE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36BCE" w14:paraId="375B664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60488DC" w14:textId="77777777" w:rsidR="00936BCE" w:rsidRPr="00023D07" w:rsidRDefault="00936BCE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70342FB" w14:textId="77777777" w:rsidR="00936BCE" w:rsidRDefault="00936BCE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32D4F9B" w14:textId="77777777" w:rsidR="00936BCE" w:rsidRDefault="00936BCE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C53BE89" w14:textId="77777777" w:rsidR="00936BCE" w:rsidRPr="004E673A" w:rsidRDefault="00936BCE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3C13D59" w14:textId="77777777" w:rsidR="00936BCE" w:rsidRDefault="00936BCE" w:rsidP="008F2B8B">
            <w:pPr>
              <w:rPr>
                <w:color w:val="4472C4" w:themeColor="accent1"/>
              </w:rPr>
            </w:pPr>
          </w:p>
        </w:tc>
      </w:tr>
      <w:tr w:rsidR="00936BCE" w14:paraId="190F2CF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86FC806" w14:textId="77777777" w:rsidR="00936BCE" w:rsidRPr="00023D07" w:rsidRDefault="00936BCE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3596F4A" w14:textId="77777777" w:rsidR="00936BCE" w:rsidRDefault="00936BCE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63C0931" w14:textId="77777777" w:rsidR="00936BCE" w:rsidRPr="00C371F0" w:rsidRDefault="00936BCE" w:rsidP="00936BCE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936BCE" w:rsidRPr="002714A1" w14:paraId="3BD1597A" w14:textId="77777777" w:rsidTr="008F2B8B">
        <w:tc>
          <w:tcPr>
            <w:tcW w:w="2153" w:type="dxa"/>
          </w:tcPr>
          <w:p w14:paraId="78398F5D" w14:textId="77777777" w:rsidR="00936BCE" w:rsidRPr="002714A1" w:rsidRDefault="00936BC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33DD8A6" w14:textId="77777777" w:rsidR="00936BCE" w:rsidRPr="002714A1" w:rsidRDefault="00936BC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6AD2782" w14:textId="77777777" w:rsidR="00936BCE" w:rsidRPr="002714A1" w:rsidRDefault="00936BCE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936BCE" w14:paraId="0DF3708D" w14:textId="77777777" w:rsidTr="008F2B8B">
        <w:tc>
          <w:tcPr>
            <w:tcW w:w="2153" w:type="dxa"/>
          </w:tcPr>
          <w:p w14:paraId="69628073" w14:textId="77777777" w:rsidR="00936BCE" w:rsidRDefault="00936BCE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2E6A189" w14:textId="77777777" w:rsidR="00936BCE" w:rsidRDefault="00936BC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4CFAB81" w14:textId="77777777" w:rsidR="00936BCE" w:rsidRDefault="00936BCE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F317EEE" w14:textId="77777777" w:rsidR="00936BCE" w:rsidRPr="00C371F0" w:rsidRDefault="00936BCE" w:rsidP="00936BC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36BCE" w:rsidRPr="00AD5CE1" w14:paraId="6DA4E26B" w14:textId="77777777" w:rsidTr="008F2B8B">
        <w:tc>
          <w:tcPr>
            <w:tcW w:w="5395" w:type="dxa"/>
          </w:tcPr>
          <w:p w14:paraId="38DF42A8" w14:textId="742BCC1C" w:rsidR="00936BCE" w:rsidRPr="00AD5CE1" w:rsidRDefault="00936BCE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A5F49">
              <w:rPr>
                <w:color w:val="4472C4" w:themeColor="accent1"/>
              </w:rPr>
              <w:t>Child's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80D0AD5" w14:textId="77777777" w:rsidR="00936BCE" w:rsidRDefault="00936BCE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7658B7B" w14:textId="77777777" w:rsidR="00936BCE" w:rsidRPr="00AD5CE1" w:rsidRDefault="00936BCE" w:rsidP="008F2B8B"/>
        </w:tc>
      </w:tr>
      <w:tr w:rsidR="00936BCE" w:rsidRPr="00AD5CE1" w14:paraId="6DB68C74" w14:textId="77777777" w:rsidTr="008F2B8B">
        <w:tc>
          <w:tcPr>
            <w:tcW w:w="5395" w:type="dxa"/>
          </w:tcPr>
          <w:p w14:paraId="698F22EC" w14:textId="77777777" w:rsidR="00936BCE" w:rsidRPr="00F9058C" w:rsidRDefault="00936BCE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33BA1E9" w14:textId="1BEB712F" w:rsidR="00936BCE" w:rsidRDefault="00936BCE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90605">
              <w:rPr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11BF29E2" w14:textId="77777777" w:rsidR="00936BCE" w:rsidRPr="00AD5CE1" w:rsidRDefault="00936BCE" w:rsidP="008F2B8B"/>
        </w:tc>
      </w:tr>
    </w:tbl>
    <w:p w14:paraId="0F3737AD" w14:textId="77777777" w:rsidR="00936BCE" w:rsidRDefault="00936BCE" w:rsidP="00936BCE"/>
    <w:p w14:paraId="545FB326" w14:textId="77777777" w:rsidR="00936BCE" w:rsidRPr="002A5571" w:rsidRDefault="00936BCE" w:rsidP="00936BC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668A7B2" w14:textId="77777777" w:rsidR="00936BCE" w:rsidRPr="0079201A" w:rsidRDefault="00936BCE" w:rsidP="00936BCE"/>
    <w:p w14:paraId="1876D121" w14:textId="77777777" w:rsidR="00C84D35" w:rsidRPr="00936BCE" w:rsidRDefault="00C84D35" w:rsidP="00936BCE"/>
    <w:sectPr w:rsidR="00C84D35" w:rsidRPr="00936BCE" w:rsidSect="006525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ACCCF" w14:textId="77777777" w:rsidR="00E5260E" w:rsidRDefault="00E5260E" w:rsidP="00505854">
      <w:r>
        <w:separator/>
      </w:r>
    </w:p>
  </w:endnote>
  <w:endnote w:type="continuationSeparator" w:id="0">
    <w:p w14:paraId="604538CD" w14:textId="77777777" w:rsidR="00E5260E" w:rsidRDefault="00E5260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C5EB9" w14:textId="77777777" w:rsidR="00C04F7C" w:rsidRDefault="00C04F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4AADF" w14:textId="77777777" w:rsidR="00C04F7C" w:rsidRDefault="00C04F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41265" w14:textId="77777777" w:rsidR="00E5260E" w:rsidRDefault="00E5260E" w:rsidP="00505854">
      <w:r>
        <w:separator/>
      </w:r>
    </w:p>
  </w:footnote>
  <w:footnote w:type="continuationSeparator" w:id="0">
    <w:p w14:paraId="2B1F3F58" w14:textId="77777777" w:rsidR="00E5260E" w:rsidRDefault="00E5260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64B9A" w14:textId="77777777" w:rsidR="00C04F7C" w:rsidRDefault="00C04F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D9448D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04F7C">
      <w:rPr>
        <w:b/>
        <w:bCs/>
        <w:sz w:val="28"/>
        <w:szCs w:val="28"/>
      </w:rPr>
      <w:t>0517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90605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2F980" w14:textId="77777777" w:rsidR="00C04F7C" w:rsidRDefault="00C04F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2187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133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43678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90605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36BCE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A5F49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04F7C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260E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BC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10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2025-09-14T15:45:00Z</dcterms:modified>
</cp:coreProperties>
</file>