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24181B" w14:textId="77777777" w:rsidR="00FD2DA5" w:rsidRPr="00C371F0" w:rsidRDefault="00FD2DA5" w:rsidP="00FD2DA5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BDBD31" w14:textId="77777777" w:rsidR="00FD2DA5" w:rsidRPr="006C2C15" w:rsidRDefault="00FD2DA5" w:rsidP="00FD2DA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250FE488" w14:textId="77777777" w:rsidR="00FD2DA5" w:rsidRPr="00C371F0" w:rsidRDefault="00FD2DA5" w:rsidP="00FD2DA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10D4E" w14:paraId="0AD1FBA6" w14:textId="77777777" w:rsidTr="008F2B8B">
        <w:tc>
          <w:tcPr>
            <w:tcW w:w="5395" w:type="dxa"/>
          </w:tcPr>
          <w:p w14:paraId="6DBF062D" w14:textId="77777777" w:rsidR="00FD2DA5" w:rsidRDefault="00FD2DA5" w:rsidP="008F2B8B">
            <w:r>
              <w:t>Top</w:t>
            </w:r>
          </w:p>
        </w:tc>
        <w:tc>
          <w:tcPr>
            <w:tcW w:w="5395" w:type="dxa"/>
          </w:tcPr>
          <w:p w14:paraId="545CE535" w14:textId="77777777" w:rsidR="00FD2DA5" w:rsidRDefault="00FD2DA5" w:rsidP="008F2B8B">
            <w:r>
              <w:t>Back</w:t>
            </w:r>
          </w:p>
        </w:tc>
      </w:tr>
      <w:tr w:rsidR="00710D4E" w14:paraId="6D3806DA" w14:textId="77777777" w:rsidTr="008F2B8B">
        <w:tc>
          <w:tcPr>
            <w:tcW w:w="5395" w:type="dxa"/>
          </w:tcPr>
          <w:p w14:paraId="34AFB72B" w14:textId="2E774288" w:rsidR="00FD2DA5" w:rsidRDefault="00710D4E" w:rsidP="008F2B8B">
            <w:r>
              <w:rPr>
                <w:noProof/>
              </w:rPr>
              <w:drawing>
                <wp:inline distT="0" distB="0" distL="0" distR="0" wp14:anchorId="30402450" wp14:editId="3583DC66">
                  <wp:extent cx="3224446" cy="3496733"/>
                  <wp:effectExtent l="0" t="0" r="1905" b="0"/>
                  <wp:docPr id="1699035017" name="Picture 1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035017" name="Picture 1" descr="A white shir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725" cy="3576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412B85F" w14:textId="4E77F4F4" w:rsidR="00FD2DA5" w:rsidRDefault="00710D4E" w:rsidP="008F2B8B">
            <w:r>
              <w:rPr>
                <w:noProof/>
              </w:rPr>
              <w:drawing>
                <wp:inline distT="0" distB="0" distL="0" distR="0" wp14:anchorId="6AFD070F" wp14:editId="6649BA7B">
                  <wp:extent cx="3276600" cy="3449835"/>
                  <wp:effectExtent l="0" t="0" r="0" b="5080"/>
                  <wp:docPr id="557108944" name="Picture 2" descr="A white shirt on a piece of pap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108944" name="Picture 2" descr="A white shirt on a piece of paper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781" cy="3491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6BBA15" w14:textId="77777777" w:rsidR="00FD2DA5" w:rsidRDefault="00FD2DA5" w:rsidP="00FD2DA5">
      <w:pPr>
        <w:rPr>
          <w:b/>
          <w:bCs/>
          <w:color w:val="000000" w:themeColor="text1"/>
        </w:rPr>
      </w:pPr>
    </w:p>
    <w:p w14:paraId="54CE65DC" w14:textId="7B4EC000" w:rsidR="00FD2DA5" w:rsidRDefault="00710D4E" w:rsidP="00FD2DA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9B4913A" wp14:editId="1348AE0C">
            <wp:extent cx="6858000" cy="7437120"/>
            <wp:effectExtent l="0" t="0" r="0" b="5080"/>
            <wp:docPr id="809518993" name="Picture 3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18993" name="Picture 3" descr="A white shir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8C0B95" wp14:editId="6F00F876">
            <wp:extent cx="6858000" cy="6527165"/>
            <wp:effectExtent l="0" t="0" r="0" b="635"/>
            <wp:docPr id="646596308" name="Picture 4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596308" name="Picture 4" descr="A white shirt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6A83E4D" wp14:editId="79D4AD15">
            <wp:extent cx="6858000" cy="8103235"/>
            <wp:effectExtent l="0" t="0" r="0" b="0"/>
            <wp:docPr id="1293997218" name="Picture 5" descr="A white shirt with a need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97218" name="Picture 5" descr="A white shirt with a needle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0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11EA737" wp14:editId="19E824B3">
            <wp:extent cx="6858000" cy="8598535"/>
            <wp:effectExtent l="0" t="0" r="0" b="0"/>
            <wp:docPr id="1171290433" name="Picture 6" descr="A white shir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90433" name="Picture 6" descr="A white shirt on a 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C13B82E" wp14:editId="0C75AFDB">
            <wp:extent cx="6858000" cy="8971915"/>
            <wp:effectExtent l="0" t="0" r="0" b="0"/>
            <wp:docPr id="490532117" name="Picture 7" descr="A close up of a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532117" name="Picture 7" descr="A close up of a white shir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7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D155CC0" wp14:editId="13861486">
            <wp:extent cx="6858000" cy="8108315"/>
            <wp:effectExtent l="0" t="0" r="0" b="0"/>
            <wp:docPr id="2005303894" name="Picture 8" descr="A hand holding a white fabric with yellow and orange labe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03894" name="Picture 8" descr="A hand holding a white fabric with yellow and orange label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B628465" wp14:editId="1FCB09CF">
            <wp:extent cx="6858000" cy="7220585"/>
            <wp:effectExtent l="0" t="0" r="0" b="5715"/>
            <wp:docPr id="305373964" name="Picture 9" descr="A white shirt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73964" name="Picture 9" descr="A white shirt on a piece of pape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8E5FA9D" wp14:editId="1259F2FA">
            <wp:extent cx="6858000" cy="6862445"/>
            <wp:effectExtent l="0" t="0" r="0" b="0"/>
            <wp:docPr id="554782245" name="Picture 10" descr="A white shirt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82245" name="Picture 10" descr="A white shirt on a piece of paper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6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728B1D2" wp14:editId="16493A9A">
            <wp:extent cx="6858000" cy="6617335"/>
            <wp:effectExtent l="0" t="0" r="0" b="0"/>
            <wp:docPr id="1638534215" name="Picture 11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34215" name="Picture 11" descr="A white shirt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1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DA5">
        <w:rPr>
          <w:b/>
          <w:bCs/>
          <w:color w:val="000000" w:themeColor="text1"/>
        </w:rPr>
        <w:br w:type="page"/>
      </w:r>
    </w:p>
    <w:p w14:paraId="0D268589" w14:textId="77777777" w:rsidR="00FD2DA5" w:rsidRDefault="00FD2DA5" w:rsidP="00FD2DA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D2DA5" w:rsidRPr="00023D07" w14:paraId="5C230301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D9FBB" w14:textId="77777777" w:rsidR="00FD2DA5" w:rsidRPr="00023D07" w:rsidRDefault="00FD2DA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57CEF" w14:textId="77777777" w:rsidR="00FD2DA5" w:rsidRPr="00023D07" w:rsidRDefault="00FD2DA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6B8EA" w14:textId="77777777" w:rsidR="00FD2DA5" w:rsidRPr="00023D07" w:rsidRDefault="00FD2DA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0A58D" w14:textId="77777777" w:rsidR="00FD2DA5" w:rsidRPr="00023D07" w:rsidRDefault="00FD2DA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BE312" w14:textId="77777777" w:rsidR="00FD2DA5" w:rsidRPr="00023D07" w:rsidRDefault="00FD2DA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D2DA5" w14:paraId="43FA6BF3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637128F" w14:textId="77777777" w:rsidR="00FD2DA5" w:rsidRDefault="00FD2DA5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9CFBF95" w14:textId="77777777" w:rsidR="00FD2DA5" w:rsidRDefault="00FD2DA5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41F5837B" w14:textId="77777777" w:rsidR="00FD2DA5" w:rsidRDefault="00FD2DA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2C1E30C" w14:textId="77777777" w:rsidR="00FD2DA5" w:rsidRDefault="00FD2DA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3300345" w14:textId="77777777" w:rsidR="00FD2DA5" w:rsidRDefault="00FD2DA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D2DA5" w14:paraId="7D2424B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90C19BF" w14:textId="77777777" w:rsidR="00FD2DA5" w:rsidRPr="00023D07" w:rsidRDefault="00FD2DA5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044B7BC" w14:textId="77777777" w:rsidR="00FD2DA5" w:rsidRDefault="00FD2DA5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749912C" w14:textId="77777777" w:rsidR="00FD2DA5" w:rsidRDefault="00FD2DA5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C5311B5" w14:textId="77777777" w:rsidR="00FD2DA5" w:rsidRPr="004E673A" w:rsidRDefault="00FD2DA5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9DB4CF5" w14:textId="77777777" w:rsidR="00FD2DA5" w:rsidRDefault="00FD2DA5" w:rsidP="008F2B8B">
            <w:pPr>
              <w:rPr>
                <w:color w:val="4472C4" w:themeColor="accent1"/>
              </w:rPr>
            </w:pPr>
          </w:p>
        </w:tc>
      </w:tr>
      <w:tr w:rsidR="00FD2DA5" w14:paraId="3CC105F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EA2BA1B" w14:textId="77777777" w:rsidR="00FD2DA5" w:rsidRPr="00023D07" w:rsidRDefault="00FD2DA5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3CA8E46" w14:textId="77777777" w:rsidR="00FD2DA5" w:rsidRDefault="00FD2DA5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40FD722" w14:textId="77777777" w:rsidR="00FD2DA5" w:rsidRPr="00C371F0" w:rsidRDefault="00FD2DA5" w:rsidP="00FD2DA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FD2DA5" w:rsidRPr="002714A1" w14:paraId="6E92403F" w14:textId="77777777" w:rsidTr="008F2B8B">
        <w:tc>
          <w:tcPr>
            <w:tcW w:w="2153" w:type="dxa"/>
          </w:tcPr>
          <w:p w14:paraId="7EBD28D6" w14:textId="77777777" w:rsidR="00FD2DA5" w:rsidRPr="002714A1" w:rsidRDefault="00FD2DA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9D492C1" w14:textId="77777777" w:rsidR="00FD2DA5" w:rsidRPr="002714A1" w:rsidRDefault="00FD2DA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B0EB714" w14:textId="77777777" w:rsidR="00FD2DA5" w:rsidRPr="002714A1" w:rsidRDefault="00FD2DA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FD2DA5" w14:paraId="704C2EB7" w14:textId="77777777" w:rsidTr="008F2B8B">
        <w:tc>
          <w:tcPr>
            <w:tcW w:w="2153" w:type="dxa"/>
          </w:tcPr>
          <w:p w14:paraId="7BB7A3C0" w14:textId="77777777" w:rsidR="00FD2DA5" w:rsidRDefault="00FD2DA5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4F11E81F" w14:textId="77777777" w:rsidR="00FD2DA5" w:rsidRDefault="00FD2DA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D02D256" w14:textId="77777777" w:rsidR="00FD2DA5" w:rsidRDefault="00FD2DA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5A91DE3" w14:textId="77777777" w:rsidR="00FD2DA5" w:rsidRPr="00C371F0" w:rsidRDefault="00FD2DA5" w:rsidP="00FD2DA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D2DA5" w:rsidRPr="00AD5CE1" w14:paraId="6CD48127" w14:textId="77777777" w:rsidTr="008F2B8B">
        <w:tc>
          <w:tcPr>
            <w:tcW w:w="5395" w:type="dxa"/>
          </w:tcPr>
          <w:p w14:paraId="33EC6D99" w14:textId="508B97BE" w:rsidR="00FD2DA5" w:rsidRPr="00AD5CE1" w:rsidRDefault="00FD2DA5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10D4E">
              <w:rPr>
                <w:color w:val="4472C4" w:themeColor="accent1"/>
              </w:rPr>
              <w:t>Child's Dress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10356226" w14:textId="77777777" w:rsidR="00FD2DA5" w:rsidRDefault="00FD2DA5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6B02FDEE" w14:textId="77777777" w:rsidR="00FD2DA5" w:rsidRPr="00AD5CE1" w:rsidRDefault="00FD2DA5" w:rsidP="008F2B8B"/>
        </w:tc>
      </w:tr>
      <w:tr w:rsidR="00FD2DA5" w:rsidRPr="00AD5CE1" w14:paraId="44A0E03C" w14:textId="77777777" w:rsidTr="008F2B8B">
        <w:tc>
          <w:tcPr>
            <w:tcW w:w="5395" w:type="dxa"/>
          </w:tcPr>
          <w:p w14:paraId="2F6BB260" w14:textId="77777777" w:rsidR="00FD2DA5" w:rsidRPr="00F9058C" w:rsidRDefault="00FD2DA5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51A6D46E" w14:textId="0CB84043" w:rsidR="00FD2DA5" w:rsidRDefault="00FD2DA5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C380D">
              <w:rPr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08306BB6" w14:textId="77777777" w:rsidR="00FD2DA5" w:rsidRPr="00AD5CE1" w:rsidRDefault="00FD2DA5" w:rsidP="008F2B8B"/>
        </w:tc>
      </w:tr>
    </w:tbl>
    <w:p w14:paraId="6AC743B2" w14:textId="77777777" w:rsidR="00FD2DA5" w:rsidRDefault="00FD2DA5" w:rsidP="00FD2DA5"/>
    <w:p w14:paraId="797D0510" w14:textId="77777777" w:rsidR="00FD2DA5" w:rsidRPr="002A5571" w:rsidRDefault="00FD2DA5" w:rsidP="00FD2DA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4C382B53" w14:textId="77777777" w:rsidR="00FD2DA5" w:rsidRPr="0079201A" w:rsidRDefault="00FD2DA5" w:rsidP="00FD2DA5"/>
    <w:p w14:paraId="1876D121" w14:textId="77777777" w:rsidR="00C84D35" w:rsidRPr="00FD2DA5" w:rsidRDefault="00C84D35" w:rsidP="00FD2DA5"/>
    <w:sectPr w:rsidR="00C84D35" w:rsidRPr="00FD2DA5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5DEB33" w14:textId="77777777" w:rsidR="00DB09F3" w:rsidRDefault="00DB09F3" w:rsidP="00505854">
      <w:r>
        <w:separator/>
      </w:r>
    </w:p>
  </w:endnote>
  <w:endnote w:type="continuationSeparator" w:id="0">
    <w:p w14:paraId="30E52EB2" w14:textId="77777777" w:rsidR="00DB09F3" w:rsidRDefault="00DB09F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C42834" w14:textId="77777777" w:rsidR="00DB09F3" w:rsidRDefault="00DB09F3" w:rsidP="00505854">
      <w:r>
        <w:separator/>
      </w:r>
    </w:p>
  </w:footnote>
  <w:footnote w:type="continuationSeparator" w:id="0">
    <w:p w14:paraId="3BC21A21" w14:textId="77777777" w:rsidR="00DB09F3" w:rsidRDefault="00DB09F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190EC0C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22D4A">
      <w:rPr>
        <w:b/>
        <w:bCs/>
        <w:sz w:val="28"/>
        <w:szCs w:val="28"/>
      </w:rPr>
      <w:t>0516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C380D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82D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556DE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0D4E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73022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4A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380D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072B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09F3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D2DA5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2DA5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11</Pages>
  <Words>114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2025-09-14T15:45:00Z</dcterms:modified>
</cp:coreProperties>
</file>