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A95EB" w14:textId="77777777" w:rsidR="00DD026A" w:rsidRPr="00C371F0" w:rsidRDefault="00DD026A" w:rsidP="00DD026A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BA6258D" w14:textId="77777777" w:rsidR="00DD026A" w:rsidRPr="006C2C15" w:rsidRDefault="00DD026A" w:rsidP="00DD026A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FFB4924" w14:textId="77777777" w:rsidR="00DD026A" w:rsidRPr="00C371F0" w:rsidRDefault="00DD026A" w:rsidP="00DD026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5500"/>
      </w:tblGrid>
      <w:tr w:rsidR="002A6510" w14:paraId="12C8D96D" w14:textId="77777777" w:rsidTr="008F2B8B">
        <w:tc>
          <w:tcPr>
            <w:tcW w:w="5395" w:type="dxa"/>
          </w:tcPr>
          <w:p w14:paraId="6631EFC0" w14:textId="77777777" w:rsidR="00DD026A" w:rsidRDefault="00DD026A" w:rsidP="008F2B8B">
            <w:r>
              <w:t>Top</w:t>
            </w:r>
          </w:p>
        </w:tc>
        <w:tc>
          <w:tcPr>
            <w:tcW w:w="5395" w:type="dxa"/>
          </w:tcPr>
          <w:p w14:paraId="24C77464" w14:textId="77777777" w:rsidR="00DD026A" w:rsidRDefault="00DD026A" w:rsidP="008F2B8B">
            <w:r>
              <w:t>Back</w:t>
            </w:r>
          </w:p>
        </w:tc>
      </w:tr>
      <w:tr w:rsidR="002A6510" w14:paraId="4BB7CDD5" w14:textId="77777777" w:rsidTr="008F2B8B">
        <w:tc>
          <w:tcPr>
            <w:tcW w:w="5395" w:type="dxa"/>
          </w:tcPr>
          <w:p w14:paraId="3E49EDCF" w14:textId="6DB2B709" w:rsidR="00DD026A" w:rsidRDefault="002A6510" w:rsidP="008F2B8B">
            <w:r>
              <w:rPr>
                <w:noProof/>
              </w:rPr>
              <w:drawing>
                <wp:inline distT="0" distB="0" distL="0" distR="0" wp14:anchorId="7C24BF1D" wp14:editId="5C666881">
                  <wp:extent cx="3235001" cy="5012267"/>
                  <wp:effectExtent l="0" t="0" r="3810" b="4445"/>
                  <wp:docPr id="1236221330" name="Picture 1" descr="A white dres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221330" name="Picture 1" descr="A white dress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180" cy="506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534F56B" w14:textId="608EF440" w:rsidR="00DD026A" w:rsidRDefault="002A6510" w:rsidP="008F2B8B">
            <w:r>
              <w:rPr>
                <w:noProof/>
              </w:rPr>
              <w:drawing>
                <wp:inline distT="0" distB="0" distL="0" distR="0" wp14:anchorId="673D360E" wp14:editId="2ABE2A38">
                  <wp:extent cx="3359818" cy="4529667"/>
                  <wp:effectExtent l="0" t="0" r="5715" b="4445"/>
                  <wp:docPr id="778547508" name="Picture 2" descr="A whit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547508" name="Picture 2" descr="A white dress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537" cy="458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60348D" w14:textId="77777777" w:rsidR="00DD026A" w:rsidRDefault="00DD026A" w:rsidP="00DD026A">
      <w:pPr>
        <w:rPr>
          <w:b/>
          <w:bCs/>
          <w:color w:val="000000" w:themeColor="text1"/>
        </w:rPr>
      </w:pPr>
    </w:p>
    <w:p w14:paraId="36CCECB3" w14:textId="509321B9" w:rsidR="00DD026A" w:rsidRDefault="002A6510" w:rsidP="00DD026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8F7E711" wp14:editId="406CD899">
            <wp:extent cx="6782435" cy="9144000"/>
            <wp:effectExtent l="0" t="0" r="0" b="0"/>
            <wp:docPr id="385564747" name="Picture 3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64747" name="Picture 3" descr="A white dres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8DED4DB" wp14:editId="0BCC873D">
            <wp:extent cx="6858000" cy="6762750"/>
            <wp:effectExtent l="0" t="0" r="0" b="6350"/>
            <wp:docPr id="1088795833" name="Picture 4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95833" name="Picture 4" descr="A white dress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4321610" wp14:editId="72A3AA63">
            <wp:extent cx="6858000" cy="8757920"/>
            <wp:effectExtent l="0" t="0" r="0" b="5080"/>
            <wp:docPr id="102924576" name="Picture 5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4576" name="Picture 5" descr="A white shirt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5E3C695" wp14:editId="762132B8">
            <wp:extent cx="6668135" cy="9144000"/>
            <wp:effectExtent l="0" t="0" r="0" b="0"/>
            <wp:docPr id="1361401059" name="Picture 6" descr="A white fabric with a hole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01059" name="Picture 6" descr="A white fabric with a hole i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8051039" wp14:editId="64E66799">
            <wp:extent cx="6858000" cy="8862695"/>
            <wp:effectExtent l="0" t="0" r="0" b="1905"/>
            <wp:docPr id="1751885966" name="Picture 7" descr="A close up of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885966" name="Picture 7" descr="A close up of a white clot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B865D1E" wp14:editId="7F9A7E26">
            <wp:extent cx="5901690" cy="9144000"/>
            <wp:effectExtent l="0" t="0" r="3810" b="0"/>
            <wp:docPr id="1532158509" name="Picture 8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58509" name="Picture 8" descr="A white dress on a grid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B79AD20" wp14:editId="40B1C9E0">
            <wp:extent cx="6858000" cy="8622665"/>
            <wp:effectExtent l="0" t="0" r="0" b="635"/>
            <wp:docPr id="985229272" name="Picture 9" descr="A white sheet with hole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29272" name="Picture 9" descr="A white sheet with holes in i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781870E" wp14:editId="524F20FF">
            <wp:extent cx="6858000" cy="7143750"/>
            <wp:effectExtent l="0" t="0" r="0" b="6350"/>
            <wp:docPr id="1967810444" name="Picture 10" descr="A white shirt with scalloped ed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10444" name="Picture 10" descr="A white shirt with scalloped edg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26A">
        <w:rPr>
          <w:b/>
          <w:bCs/>
          <w:color w:val="000000" w:themeColor="text1"/>
        </w:rPr>
        <w:br w:type="page"/>
      </w:r>
    </w:p>
    <w:p w14:paraId="6EA162F2" w14:textId="77777777" w:rsidR="00DD026A" w:rsidRDefault="00DD026A" w:rsidP="00DD026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D026A" w:rsidRPr="00023D07" w14:paraId="0D5D10F7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C88A" w14:textId="77777777" w:rsidR="00DD026A" w:rsidRPr="00023D07" w:rsidRDefault="00DD026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1BE4" w14:textId="77777777" w:rsidR="00DD026A" w:rsidRPr="00023D07" w:rsidRDefault="00DD026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D7C9" w14:textId="77777777" w:rsidR="00DD026A" w:rsidRPr="00023D07" w:rsidRDefault="00DD026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31AF" w14:textId="77777777" w:rsidR="00DD026A" w:rsidRPr="00023D07" w:rsidRDefault="00DD026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BD33" w14:textId="77777777" w:rsidR="00DD026A" w:rsidRPr="00023D07" w:rsidRDefault="00DD026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D026A" w14:paraId="47F44A8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660997D" w14:textId="77777777" w:rsidR="00DD026A" w:rsidRDefault="00DD026A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2ED2E60" w14:textId="77777777" w:rsidR="00DD026A" w:rsidRDefault="00DD026A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018C3CF" w14:textId="77777777" w:rsidR="00DD026A" w:rsidRDefault="00DD026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11CB91D" w14:textId="77777777" w:rsidR="00DD026A" w:rsidRDefault="00DD026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5F66102" w14:textId="77777777" w:rsidR="00DD026A" w:rsidRDefault="00DD026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26A" w14:paraId="2AAD1D7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1DC6E8C" w14:textId="77777777" w:rsidR="00DD026A" w:rsidRPr="00023D07" w:rsidRDefault="00DD026A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0899F3F" w14:textId="77777777" w:rsidR="00DD026A" w:rsidRDefault="00DD026A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AAED1B6" w14:textId="77777777" w:rsidR="00DD026A" w:rsidRDefault="00DD026A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FB008D4" w14:textId="77777777" w:rsidR="00DD026A" w:rsidRPr="004E673A" w:rsidRDefault="00DD026A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F4F9251" w14:textId="77777777" w:rsidR="00DD026A" w:rsidRDefault="00DD026A" w:rsidP="008F2B8B">
            <w:pPr>
              <w:rPr>
                <w:color w:val="4472C4" w:themeColor="accent1"/>
              </w:rPr>
            </w:pPr>
          </w:p>
        </w:tc>
      </w:tr>
      <w:tr w:rsidR="00DD026A" w14:paraId="44CAA5D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E4F672B" w14:textId="77777777" w:rsidR="00DD026A" w:rsidRPr="00023D07" w:rsidRDefault="00DD026A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735C4C5" w14:textId="77777777" w:rsidR="00DD026A" w:rsidRDefault="00DD026A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D48EEA4" w14:textId="77777777" w:rsidR="00DD026A" w:rsidRPr="00C371F0" w:rsidRDefault="00DD026A" w:rsidP="00DD026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DD026A" w:rsidRPr="002714A1" w14:paraId="7C1B1758" w14:textId="77777777" w:rsidTr="008F2B8B">
        <w:tc>
          <w:tcPr>
            <w:tcW w:w="2153" w:type="dxa"/>
          </w:tcPr>
          <w:p w14:paraId="61F7D2A2" w14:textId="77777777" w:rsidR="00DD026A" w:rsidRPr="002714A1" w:rsidRDefault="00DD026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B586E82" w14:textId="77777777" w:rsidR="00DD026A" w:rsidRPr="002714A1" w:rsidRDefault="00DD026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A947361" w14:textId="77777777" w:rsidR="00DD026A" w:rsidRPr="002714A1" w:rsidRDefault="00DD026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DD026A" w14:paraId="13DD62C8" w14:textId="77777777" w:rsidTr="008F2B8B">
        <w:tc>
          <w:tcPr>
            <w:tcW w:w="2153" w:type="dxa"/>
          </w:tcPr>
          <w:p w14:paraId="365B7345" w14:textId="77777777" w:rsidR="00DD026A" w:rsidRDefault="00DD026A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D61F1E9" w14:textId="77777777" w:rsidR="00DD026A" w:rsidRDefault="00DD026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18A5B4C" w14:textId="77777777" w:rsidR="00DD026A" w:rsidRDefault="00DD026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F2342E9" w14:textId="77777777" w:rsidR="00DD026A" w:rsidRPr="00C371F0" w:rsidRDefault="00DD026A" w:rsidP="00DD026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D026A" w:rsidRPr="00AD5CE1" w14:paraId="35941197" w14:textId="77777777" w:rsidTr="008F2B8B">
        <w:tc>
          <w:tcPr>
            <w:tcW w:w="5395" w:type="dxa"/>
          </w:tcPr>
          <w:p w14:paraId="76CABD95" w14:textId="2F04D58E" w:rsidR="00DD026A" w:rsidRPr="00AD5CE1" w:rsidRDefault="00DD026A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67F0F">
              <w:rPr>
                <w:color w:val="4472C4" w:themeColor="accent1"/>
              </w:rPr>
              <w:t>Child's 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AD7EE45" w14:textId="77777777" w:rsidR="00DD026A" w:rsidRDefault="00DD026A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28DCB18C" w14:textId="77777777" w:rsidR="00DD026A" w:rsidRPr="00AD5CE1" w:rsidRDefault="00DD026A" w:rsidP="008F2B8B"/>
        </w:tc>
      </w:tr>
      <w:tr w:rsidR="00DD026A" w:rsidRPr="00AD5CE1" w14:paraId="3E9DF680" w14:textId="77777777" w:rsidTr="008F2B8B">
        <w:tc>
          <w:tcPr>
            <w:tcW w:w="5395" w:type="dxa"/>
          </w:tcPr>
          <w:p w14:paraId="0C739D82" w14:textId="77777777" w:rsidR="00DD026A" w:rsidRPr="00F9058C" w:rsidRDefault="00DD026A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A6E3AED" w14:textId="449B68F9" w:rsidR="00DD026A" w:rsidRDefault="00DD026A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E1D93">
              <w:rPr>
                <w:color w:val="4472C4" w:themeColor="accent1"/>
              </w:rPr>
              <w:t>19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1D76081" w14:textId="77777777" w:rsidR="00DD026A" w:rsidRPr="00AD5CE1" w:rsidRDefault="00DD026A" w:rsidP="008F2B8B"/>
        </w:tc>
      </w:tr>
    </w:tbl>
    <w:p w14:paraId="4D066AD6" w14:textId="77777777" w:rsidR="00DD026A" w:rsidRDefault="00DD026A" w:rsidP="00DD026A"/>
    <w:p w14:paraId="0A3D7886" w14:textId="77777777" w:rsidR="00DD026A" w:rsidRPr="002A5571" w:rsidRDefault="00DD026A" w:rsidP="00DD026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3456BEB" w14:textId="77777777" w:rsidR="00DD026A" w:rsidRPr="0079201A" w:rsidRDefault="00DD026A" w:rsidP="00DD026A"/>
    <w:p w14:paraId="1876D121" w14:textId="77777777" w:rsidR="00C84D35" w:rsidRPr="00DD026A" w:rsidRDefault="00C84D35" w:rsidP="00DD026A"/>
    <w:sectPr w:rsidR="00C84D35" w:rsidRPr="00DD026A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236C7" w14:textId="77777777" w:rsidR="00C13A26" w:rsidRDefault="00C13A26" w:rsidP="00505854">
      <w:r>
        <w:separator/>
      </w:r>
    </w:p>
  </w:endnote>
  <w:endnote w:type="continuationSeparator" w:id="0">
    <w:p w14:paraId="76466244" w14:textId="77777777" w:rsidR="00C13A26" w:rsidRDefault="00C13A2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73C44" w14:textId="77777777" w:rsidR="00C13A26" w:rsidRDefault="00C13A26" w:rsidP="00505854">
      <w:r>
        <w:separator/>
      </w:r>
    </w:p>
  </w:footnote>
  <w:footnote w:type="continuationSeparator" w:id="0">
    <w:p w14:paraId="1F8FDD55" w14:textId="77777777" w:rsidR="00C13A26" w:rsidRDefault="00C13A2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BED261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C03BF">
      <w:rPr>
        <w:b/>
        <w:bCs/>
        <w:sz w:val="28"/>
        <w:szCs w:val="28"/>
      </w:rPr>
      <w:t>0515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812CD">
      <w:rPr>
        <w:noProof/>
        <w:sz w:val="28"/>
        <w:szCs w:val="28"/>
      </w:rPr>
      <w:t>December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C442A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A6510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67F0F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0F2A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1D93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53FBB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A26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4D89"/>
    <w:rsid w:val="00D812CD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026A"/>
    <w:rsid w:val="00DD12E3"/>
    <w:rsid w:val="00DD56F4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6B65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C03BF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26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10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2025-12-14T19:20:00Z</cp:lastPrinted>
  <dcterms:created xsi:type="dcterms:W3CDTF">2025-12-14T19:20:00Z</dcterms:created>
  <dcterms:modified xsi:type="dcterms:W3CDTF">2025-12-14T19:20:00Z</dcterms:modified>
</cp:coreProperties>
</file>