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78090" w14:textId="77777777" w:rsidR="00DE764C" w:rsidRPr="00C371F0" w:rsidRDefault="00DE764C" w:rsidP="00DE764C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AC1D22" w14:textId="77777777" w:rsidR="00DE764C" w:rsidRPr="006C2C15" w:rsidRDefault="00DE764C" w:rsidP="00DE764C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9E66EC1" w14:textId="77777777" w:rsidR="00DE764C" w:rsidRPr="00C371F0" w:rsidRDefault="00DE764C" w:rsidP="00DE764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86129" w14:paraId="19D2E9E7" w14:textId="77777777" w:rsidTr="008F2B8B">
        <w:tc>
          <w:tcPr>
            <w:tcW w:w="5395" w:type="dxa"/>
          </w:tcPr>
          <w:p w14:paraId="3833ADF1" w14:textId="77777777" w:rsidR="00DE764C" w:rsidRDefault="00DE764C" w:rsidP="008F2B8B">
            <w:r>
              <w:t>Top</w:t>
            </w:r>
          </w:p>
        </w:tc>
        <w:tc>
          <w:tcPr>
            <w:tcW w:w="5395" w:type="dxa"/>
          </w:tcPr>
          <w:p w14:paraId="31A4C97F" w14:textId="77777777" w:rsidR="00DE764C" w:rsidRDefault="00DE764C" w:rsidP="008F2B8B">
            <w:r>
              <w:t>Back</w:t>
            </w:r>
          </w:p>
        </w:tc>
      </w:tr>
      <w:tr w:rsidR="00586129" w14:paraId="346D4664" w14:textId="77777777" w:rsidTr="008F2B8B">
        <w:tc>
          <w:tcPr>
            <w:tcW w:w="5395" w:type="dxa"/>
          </w:tcPr>
          <w:p w14:paraId="4B63F173" w14:textId="7322559D" w:rsidR="00DE764C" w:rsidRDefault="00586129" w:rsidP="008F2B8B">
            <w:r>
              <w:rPr>
                <w:noProof/>
              </w:rPr>
              <w:drawing>
                <wp:inline distT="0" distB="0" distL="0" distR="0" wp14:anchorId="073B6CE3" wp14:editId="4E8D4884">
                  <wp:extent cx="3235581" cy="3539067"/>
                  <wp:effectExtent l="0" t="0" r="3175" b="4445"/>
                  <wp:docPr id="843509497" name="Picture 2" descr="A white tank top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509497" name="Picture 2" descr="A white tank top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747" cy="357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4329AE6" w14:textId="788FB281" w:rsidR="00DE764C" w:rsidRDefault="00586129" w:rsidP="008F2B8B">
            <w:r>
              <w:rPr>
                <w:noProof/>
              </w:rPr>
              <w:drawing>
                <wp:inline distT="0" distB="0" distL="0" distR="0" wp14:anchorId="3BC00609" wp14:editId="1752622E">
                  <wp:extent cx="3208866" cy="3278986"/>
                  <wp:effectExtent l="0" t="0" r="4445" b="0"/>
                  <wp:docPr id="327236927" name="Picture 1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236927" name="Picture 1" descr="A white shirt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95" cy="3399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24630" w14:textId="77777777" w:rsidR="00DE764C" w:rsidRDefault="00DE764C" w:rsidP="00DE764C">
      <w:pPr>
        <w:rPr>
          <w:b/>
          <w:bCs/>
          <w:color w:val="000000" w:themeColor="text1"/>
        </w:rPr>
      </w:pPr>
    </w:p>
    <w:p w14:paraId="26BB93CE" w14:textId="5A38F16A" w:rsidR="00DE764C" w:rsidRDefault="00586129" w:rsidP="00DE764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9C1347C" wp14:editId="1281C43F">
            <wp:extent cx="6858000" cy="7501255"/>
            <wp:effectExtent l="0" t="0" r="0" b="4445"/>
            <wp:docPr id="391537526" name="Picture 3" descr="A white tank top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37526" name="Picture 3" descr="A white tank top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C6242E9" wp14:editId="22181F9E">
            <wp:extent cx="6858000" cy="6372860"/>
            <wp:effectExtent l="0" t="0" r="0" b="2540"/>
            <wp:docPr id="708930957" name="Picture 4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30957" name="Picture 4" descr="A white shir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9102282" wp14:editId="4DADDD85">
            <wp:extent cx="6858000" cy="6032500"/>
            <wp:effectExtent l="0" t="0" r="0" b="0"/>
            <wp:docPr id="1240232565" name="Picture 5" descr="A white fabric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32565" name="Picture 5" descr="A white fabric with lace trim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5CE5A79" wp14:editId="15ADF572">
            <wp:extent cx="5384800" cy="9144000"/>
            <wp:effectExtent l="0" t="0" r="0" b="0"/>
            <wp:docPr id="1674723127" name="Picture 6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23127" name="Picture 6" descr="A close up of a cloth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BE6432B" wp14:editId="73FB95C7">
            <wp:extent cx="5755640" cy="9144000"/>
            <wp:effectExtent l="0" t="0" r="0" b="0"/>
            <wp:docPr id="204684060" name="Picture 7" descr="A piece of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4060" name="Picture 7" descr="A piece of white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CFA16BD" wp14:editId="6E7E07BB">
            <wp:extent cx="6182360" cy="9144000"/>
            <wp:effectExtent l="0" t="0" r="2540" b="0"/>
            <wp:docPr id="213943895" name="Picture 8" descr="A white fabric with a green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3895" name="Picture 8" descr="A white fabric with a green gri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723EAC8" wp14:editId="22388CCB">
            <wp:extent cx="6858000" cy="7007860"/>
            <wp:effectExtent l="0" t="0" r="0" b="2540"/>
            <wp:docPr id="1930961661" name="Picture 9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61661" name="Picture 9" descr="A white shirt on a gri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BE7858A" wp14:editId="1018CB36">
            <wp:extent cx="6858000" cy="8477250"/>
            <wp:effectExtent l="0" t="0" r="0" b="6350"/>
            <wp:docPr id="1208694389" name="Picture 10" descr="A white shirt with a piece of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94389" name="Picture 10" descr="A white shirt with a piece of cloth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592628F" wp14:editId="5C2B9C52">
            <wp:extent cx="6858000" cy="6313805"/>
            <wp:effectExtent l="0" t="0" r="0" b="0"/>
            <wp:docPr id="1253337426" name="Picture 11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37426" name="Picture 11" descr="A white shirt on a grid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1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64C">
        <w:rPr>
          <w:b/>
          <w:bCs/>
          <w:color w:val="000000" w:themeColor="text1"/>
        </w:rPr>
        <w:br w:type="page"/>
      </w:r>
    </w:p>
    <w:p w14:paraId="0521FCB0" w14:textId="77777777" w:rsidR="00DE764C" w:rsidRDefault="00DE764C" w:rsidP="00DE764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DE764C" w:rsidRPr="00023D07" w14:paraId="2FEB2816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9DEB" w14:textId="77777777" w:rsidR="00DE764C" w:rsidRPr="00023D07" w:rsidRDefault="00DE764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F9C4" w14:textId="77777777" w:rsidR="00DE764C" w:rsidRPr="00023D07" w:rsidRDefault="00DE764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B349" w14:textId="77777777" w:rsidR="00DE764C" w:rsidRPr="00023D07" w:rsidRDefault="00DE764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E49D" w14:textId="77777777" w:rsidR="00DE764C" w:rsidRPr="00023D07" w:rsidRDefault="00DE764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46DC" w14:textId="77777777" w:rsidR="00DE764C" w:rsidRPr="00023D07" w:rsidRDefault="00DE764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DE764C" w14:paraId="1798D1B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B6D9660" w14:textId="77777777" w:rsidR="00DE764C" w:rsidRDefault="00DE764C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62EDE87" w14:textId="77777777" w:rsidR="00DE764C" w:rsidRDefault="00DE764C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F1BD269" w14:textId="77777777" w:rsidR="00DE764C" w:rsidRDefault="00DE764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963D92A" w14:textId="77777777" w:rsidR="00DE764C" w:rsidRDefault="00DE764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68F03FC" w14:textId="77777777" w:rsidR="00DE764C" w:rsidRDefault="00DE764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E764C" w14:paraId="246D926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CB0F912" w14:textId="77777777" w:rsidR="00DE764C" w:rsidRPr="00023D07" w:rsidRDefault="00DE764C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C5000DB" w14:textId="77777777" w:rsidR="00DE764C" w:rsidRDefault="00DE764C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43D98D0" w14:textId="77777777" w:rsidR="00DE764C" w:rsidRDefault="00DE764C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A1C59CC" w14:textId="77777777" w:rsidR="00DE764C" w:rsidRPr="004E673A" w:rsidRDefault="00DE764C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CADD914" w14:textId="77777777" w:rsidR="00DE764C" w:rsidRDefault="00DE764C" w:rsidP="008F2B8B">
            <w:pPr>
              <w:rPr>
                <w:color w:val="4472C4" w:themeColor="accent1"/>
              </w:rPr>
            </w:pPr>
          </w:p>
        </w:tc>
      </w:tr>
      <w:tr w:rsidR="00DE764C" w14:paraId="3C4BCF1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A958355" w14:textId="77777777" w:rsidR="00DE764C" w:rsidRPr="00023D07" w:rsidRDefault="00DE764C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4DC2386" w14:textId="77777777" w:rsidR="00DE764C" w:rsidRDefault="00DE764C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3550936" w14:textId="77777777" w:rsidR="00DE764C" w:rsidRPr="00C371F0" w:rsidRDefault="00DE764C" w:rsidP="00DE764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DE764C" w:rsidRPr="002714A1" w14:paraId="780AEA34" w14:textId="77777777" w:rsidTr="008F2B8B">
        <w:tc>
          <w:tcPr>
            <w:tcW w:w="2153" w:type="dxa"/>
          </w:tcPr>
          <w:p w14:paraId="304F449E" w14:textId="77777777" w:rsidR="00DE764C" w:rsidRPr="002714A1" w:rsidRDefault="00DE764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C083FBB" w14:textId="77777777" w:rsidR="00DE764C" w:rsidRPr="002714A1" w:rsidRDefault="00DE764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381DD13" w14:textId="77777777" w:rsidR="00DE764C" w:rsidRPr="002714A1" w:rsidRDefault="00DE764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DE764C" w14:paraId="24506A79" w14:textId="77777777" w:rsidTr="008F2B8B">
        <w:tc>
          <w:tcPr>
            <w:tcW w:w="2153" w:type="dxa"/>
          </w:tcPr>
          <w:p w14:paraId="55C7D7F5" w14:textId="77777777" w:rsidR="00DE764C" w:rsidRDefault="00DE764C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EB4B0A3" w14:textId="77777777" w:rsidR="00DE764C" w:rsidRDefault="00DE764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4E946DE" w14:textId="77777777" w:rsidR="00DE764C" w:rsidRDefault="00DE764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C1163CC" w14:textId="77777777" w:rsidR="00DE764C" w:rsidRPr="00C371F0" w:rsidRDefault="00DE764C" w:rsidP="00DE764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E764C" w:rsidRPr="00AD5CE1" w14:paraId="77B54034" w14:textId="77777777" w:rsidTr="008F2B8B">
        <w:tc>
          <w:tcPr>
            <w:tcW w:w="5395" w:type="dxa"/>
          </w:tcPr>
          <w:p w14:paraId="022E59A9" w14:textId="0DA05D65" w:rsidR="00DE764C" w:rsidRPr="00AD5CE1" w:rsidRDefault="00DE764C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86129">
              <w:rPr>
                <w:color w:val="4472C4" w:themeColor="accent1"/>
              </w:rPr>
              <w:t>Child's 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73265FC" w14:textId="77777777" w:rsidR="00DE764C" w:rsidRDefault="00DE764C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737F5A39" w14:textId="77777777" w:rsidR="00DE764C" w:rsidRPr="00AD5CE1" w:rsidRDefault="00DE764C" w:rsidP="008F2B8B"/>
        </w:tc>
      </w:tr>
      <w:tr w:rsidR="00DE764C" w:rsidRPr="00AD5CE1" w14:paraId="45A7661F" w14:textId="77777777" w:rsidTr="008F2B8B">
        <w:tc>
          <w:tcPr>
            <w:tcW w:w="5395" w:type="dxa"/>
          </w:tcPr>
          <w:p w14:paraId="7F6D02B3" w14:textId="77777777" w:rsidR="00DE764C" w:rsidRPr="00F9058C" w:rsidRDefault="00DE764C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140D77F4" w14:textId="34BA4DBB" w:rsidR="00DE764C" w:rsidRDefault="00DE764C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B6421">
              <w:rPr>
                <w:color w:val="4472C4" w:themeColor="accent1"/>
              </w:rPr>
              <w:t>16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3BF86E8" w14:textId="77777777" w:rsidR="00DE764C" w:rsidRPr="00AD5CE1" w:rsidRDefault="00DE764C" w:rsidP="008F2B8B"/>
        </w:tc>
      </w:tr>
    </w:tbl>
    <w:p w14:paraId="4205860F" w14:textId="77777777" w:rsidR="00DE764C" w:rsidRDefault="00DE764C" w:rsidP="00DE764C"/>
    <w:p w14:paraId="68F4BC46" w14:textId="77777777" w:rsidR="00DE764C" w:rsidRPr="002A5571" w:rsidRDefault="00DE764C" w:rsidP="00DE764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FE7A692" w14:textId="77777777" w:rsidR="00DE764C" w:rsidRPr="0079201A" w:rsidRDefault="00DE764C" w:rsidP="00DE764C"/>
    <w:p w14:paraId="1876D121" w14:textId="77777777" w:rsidR="00C84D35" w:rsidRPr="00DE764C" w:rsidRDefault="00C84D35" w:rsidP="00DE764C"/>
    <w:sectPr w:rsidR="00C84D35" w:rsidRPr="00DE764C" w:rsidSect="00652555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D9565" w14:textId="77777777" w:rsidR="005F62F6" w:rsidRDefault="005F62F6" w:rsidP="00505854">
      <w:r>
        <w:separator/>
      </w:r>
    </w:p>
  </w:endnote>
  <w:endnote w:type="continuationSeparator" w:id="0">
    <w:p w14:paraId="4393517A" w14:textId="77777777" w:rsidR="005F62F6" w:rsidRDefault="005F62F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FB03C" w14:textId="77777777" w:rsidR="005F62F6" w:rsidRDefault="005F62F6" w:rsidP="00505854">
      <w:r>
        <w:separator/>
      </w:r>
    </w:p>
  </w:footnote>
  <w:footnote w:type="continuationSeparator" w:id="0">
    <w:p w14:paraId="4D6CA3DD" w14:textId="77777777" w:rsidR="005F62F6" w:rsidRDefault="005F62F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281380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B5F4B">
      <w:rPr>
        <w:b/>
        <w:bCs/>
        <w:sz w:val="28"/>
        <w:szCs w:val="28"/>
      </w:rPr>
      <w:t>0514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B6421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E6922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86129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5F62F6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B5F4B"/>
    <w:rsid w:val="006B6421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93FDE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5F03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E764C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64C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2025-09-14T15:46:00Z</dcterms:modified>
</cp:coreProperties>
</file>